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C392C" w14:textId="77777777" w:rsidR="00F355A2" w:rsidRDefault="00F355A2" w:rsidP="00F355A2">
      <w:pPr>
        <w:pStyle w:val="Tytu"/>
        <w:rPr>
          <w:rFonts w:ascii="Palatino" w:hAnsi="Palatino" w:cs="Tahoma"/>
        </w:rPr>
      </w:pPr>
      <w:r>
        <w:rPr>
          <w:rFonts w:ascii="Palatino" w:hAnsi="Palatino" w:cs="Tahoma"/>
        </w:rPr>
        <w:t>Regulamin Konkursu na najlepszą pracę dyplomową</w:t>
      </w:r>
    </w:p>
    <w:p w14:paraId="5A9A18CF" w14:textId="77777777" w:rsidR="00F355A2" w:rsidRDefault="00F355A2" w:rsidP="00F355A2">
      <w:pPr>
        <w:pStyle w:val="Tytu"/>
        <w:pBdr>
          <w:bottom w:val="single" w:sz="6" w:space="1" w:color="auto"/>
        </w:pBdr>
        <w:rPr>
          <w:rFonts w:ascii="Palatino" w:hAnsi="Palatino" w:cs="Tahoma"/>
        </w:rPr>
      </w:pPr>
      <w:r>
        <w:rPr>
          <w:rFonts w:ascii="Palatino" w:hAnsi="Palatino" w:cs="Tahoma"/>
        </w:rPr>
        <w:t>w Zachodniopomorskiej Szkole Biznesu w Szczecinie</w:t>
      </w:r>
    </w:p>
    <w:p w14:paraId="64B6B682" w14:textId="77777777" w:rsidR="00F355A2" w:rsidRPr="00C14CFD" w:rsidRDefault="00F355A2" w:rsidP="00F355A2">
      <w:pPr>
        <w:pStyle w:val="Podtytu"/>
        <w:spacing w:before="240"/>
        <w:rPr>
          <w:rFonts w:ascii="Palatino" w:hAnsi="Palatino"/>
          <w:color w:val="C00000"/>
        </w:rPr>
      </w:pPr>
      <w:r w:rsidRPr="00C14CFD">
        <w:rPr>
          <w:rFonts w:ascii="Palatino" w:hAnsi="Palatino"/>
          <w:color w:val="C00000"/>
        </w:rPr>
        <w:t xml:space="preserve">     EDYCJA </w:t>
      </w:r>
      <w:r>
        <w:rPr>
          <w:rFonts w:ascii="Palatino" w:hAnsi="Palatino"/>
          <w:color w:val="C00000"/>
        </w:rPr>
        <w:t>XIV</w:t>
      </w:r>
      <w:r w:rsidRPr="00C14CFD">
        <w:rPr>
          <w:rFonts w:ascii="Palatino" w:hAnsi="Palatino"/>
          <w:color w:val="C00000"/>
        </w:rPr>
        <w:t xml:space="preserve"> – ROK AKADEMICKI 201</w:t>
      </w:r>
      <w:r>
        <w:rPr>
          <w:rFonts w:ascii="Palatino" w:hAnsi="Palatino"/>
          <w:color w:val="C00000"/>
        </w:rPr>
        <w:t>9</w:t>
      </w:r>
      <w:r w:rsidRPr="00C14CFD">
        <w:rPr>
          <w:rFonts w:ascii="Palatino" w:hAnsi="Palatino"/>
          <w:color w:val="C00000"/>
        </w:rPr>
        <w:t>/20</w:t>
      </w:r>
      <w:r>
        <w:rPr>
          <w:rFonts w:ascii="Palatino" w:hAnsi="Palatino"/>
          <w:color w:val="C00000"/>
        </w:rPr>
        <w:t>20</w:t>
      </w:r>
    </w:p>
    <w:p w14:paraId="508475FD" w14:textId="77777777" w:rsidR="00F355A2" w:rsidRDefault="00F355A2" w:rsidP="00F355A2">
      <w:pPr>
        <w:jc w:val="both"/>
        <w:rPr>
          <w:rFonts w:ascii="Palatino" w:hAnsi="Palatino" w:cs="Tahoma"/>
          <w:b/>
          <w:bCs/>
        </w:rPr>
      </w:pPr>
    </w:p>
    <w:p w14:paraId="04AF3FCF" w14:textId="77777777" w:rsidR="00F355A2" w:rsidRDefault="00F355A2" w:rsidP="00F355A2">
      <w:p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b/>
          <w:sz w:val="18"/>
        </w:rPr>
        <w:t>Cel konkursu:</w:t>
      </w:r>
    </w:p>
    <w:p w14:paraId="522F93F5" w14:textId="77777777" w:rsidR="00F355A2" w:rsidRDefault="00F355A2" w:rsidP="00F355A2">
      <w:pPr>
        <w:numPr>
          <w:ilvl w:val="0"/>
          <w:numId w:val="11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 xml:space="preserve">wyróżnienie twórczych i kreatywnych postaw studentów przy pisaniu projektu dyplomowego/pracy inżynierskiej lub magisterskiej, </w:t>
      </w:r>
    </w:p>
    <w:p w14:paraId="064BFAD8" w14:textId="77777777" w:rsidR="00F355A2" w:rsidRDefault="00F355A2" w:rsidP="00F355A2">
      <w:pPr>
        <w:numPr>
          <w:ilvl w:val="0"/>
          <w:numId w:val="11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rozwijanie zainteresowań w obszarze EKONOMII, ZARZĄDZANIA, PEDAGOGIKI I INFORMATYKI.</w:t>
      </w:r>
    </w:p>
    <w:p w14:paraId="2BE2E5F8" w14:textId="77777777" w:rsidR="00F355A2" w:rsidRDefault="00F355A2" w:rsidP="00F355A2">
      <w:pPr>
        <w:pStyle w:val="Tekstpodstawowy"/>
        <w:spacing w:line="240" w:lineRule="auto"/>
        <w:rPr>
          <w:rFonts w:ascii="Palatino" w:hAnsi="Palatino" w:cs="Tahoma"/>
          <w:b/>
          <w:sz w:val="18"/>
        </w:rPr>
      </w:pPr>
    </w:p>
    <w:p w14:paraId="3A9D2918" w14:textId="77777777" w:rsidR="00F355A2" w:rsidRDefault="00F355A2" w:rsidP="00F355A2">
      <w:pPr>
        <w:pStyle w:val="Tekstpodstawowy"/>
        <w:spacing w:line="240" w:lineRule="auto"/>
        <w:rPr>
          <w:rFonts w:ascii="Palatino" w:hAnsi="Palatino" w:cs="Tahoma"/>
          <w:sz w:val="18"/>
        </w:rPr>
      </w:pPr>
      <w:r>
        <w:rPr>
          <w:rFonts w:ascii="Palatino" w:hAnsi="Palatino" w:cs="Tahoma"/>
          <w:b/>
          <w:sz w:val="18"/>
        </w:rPr>
        <w:t>Grupa docelowa:</w:t>
      </w:r>
      <w:r>
        <w:rPr>
          <w:rFonts w:ascii="Palatino" w:hAnsi="Palatino" w:cs="Tahoma"/>
          <w:sz w:val="18"/>
        </w:rPr>
        <w:t xml:space="preserve"> </w:t>
      </w:r>
    </w:p>
    <w:p w14:paraId="3A3E5AEE" w14:textId="77777777" w:rsidR="00F355A2" w:rsidRDefault="00F355A2" w:rsidP="00F355A2">
      <w:pPr>
        <w:pStyle w:val="Tekstpodstawowy"/>
        <w:numPr>
          <w:ilvl w:val="0"/>
          <w:numId w:val="12"/>
        </w:numPr>
        <w:spacing w:line="240" w:lineRule="auto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 xml:space="preserve">Studenci ostatnich semestrów studiów dziennych i zaocznych licencjackich/inżynierskich oraz magisterskich (Szczecin, wydziały zamiejscowe i inne jednostki organizacyjne Uczelni). </w:t>
      </w:r>
    </w:p>
    <w:p w14:paraId="053334CE" w14:textId="77777777" w:rsidR="00F355A2" w:rsidRDefault="00F355A2" w:rsidP="00F355A2">
      <w:pPr>
        <w:pStyle w:val="Tekstpodstawowy"/>
        <w:numPr>
          <w:ilvl w:val="0"/>
          <w:numId w:val="12"/>
        </w:numPr>
        <w:spacing w:line="240" w:lineRule="auto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 xml:space="preserve">Do konkursu może przystąpić student, którego praca została obroniona w mijającym roku akademickim na ocenę bardzo dobrą lub dobrą i uzyskała rekomendację promotora. </w:t>
      </w:r>
    </w:p>
    <w:p w14:paraId="187D7C3C" w14:textId="77777777" w:rsidR="00F355A2" w:rsidRDefault="00F355A2" w:rsidP="00F355A2">
      <w:pPr>
        <w:pStyle w:val="Tekstpodstawowy"/>
        <w:spacing w:line="240" w:lineRule="auto"/>
        <w:rPr>
          <w:rFonts w:ascii="Palatino" w:hAnsi="Palatino" w:cs="Tahoma"/>
          <w:b/>
          <w:sz w:val="18"/>
        </w:rPr>
      </w:pPr>
    </w:p>
    <w:p w14:paraId="2113C285" w14:textId="77777777" w:rsidR="00F355A2" w:rsidRDefault="00F355A2" w:rsidP="00F355A2">
      <w:pPr>
        <w:pStyle w:val="Tekstpodstawowy"/>
        <w:spacing w:line="240" w:lineRule="auto"/>
        <w:rPr>
          <w:rFonts w:ascii="Palatino" w:hAnsi="Palatino" w:cs="Tahoma"/>
          <w:b/>
          <w:sz w:val="18"/>
        </w:rPr>
      </w:pPr>
      <w:r>
        <w:rPr>
          <w:rFonts w:ascii="Palatino" w:hAnsi="Palatino" w:cs="Tahoma"/>
          <w:b/>
          <w:sz w:val="18"/>
        </w:rPr>
        <w:t>Praca zgłoszona do konkursu powinna zawierać:</w:t>
      </w:r>
    </w:p>
    <w:p w14:paraId="0E1A2F0D" w14:textId="77777777" w:rsidR="00F355A2" w:rsidRDefault="00F355A2" w:rsidP="00F355A2">
      <w:pPr>
        <w:numPr>
          <w:ilvl w:val="0"/>
          <w:numId w:val="1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Jasno określony cel i problem badawczy,</w:t>
      </w:r>
    </w:p>
    <w:p w14:paraId="1D8BCB2F" w14:textId="77777777" w:rsidR="00F355A2" w:rsidRDefault="00F355A2" w:rsidP="00F355A2">
      <w:pPr>
        <w:numPr>
          <w:ilvl w:val="0"/>
          <w:numId w:val="1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Wyraźnie określony podmiot lub podmioty badane,</w:t>
      </w:r>
    </w:p>
    <w:p w14:paraId="16FE8C2A" w14:textId="77777777" w:rsidR="00F355A2" w:rsidRDefault="00F355A2" w:rsidP="00F355A2">
      <w:pPr>
        <w:numPr>
          <w:ilvl w:val="0"/>
          <w:numId w:val="1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Studia literaturowe w danej dziedzinie,</w:t>
      </w:r>
    </w:p>
    <w:p w14:paraId="3E53E2AD" w14:textId="77777777" w:rsidR="00F355A2" w:rsidRDefault="00F355A2" w:rsidP="00F355A2">
      <w:pPr>
        <w:numPr>
          <w:ilvl w:val="0"/>
          <w:numId w:val="8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Adekwatne do sformułowanego celu i problemu - metody badawcze,</w:t>
      </w:r>
    </w:p>
    <w:p w14:paraId="332BE243" w14:textId="3142451B" w:rsidR="00F355A2" w:rsidRDefault="00F355A2" w:rsidP="00F355A2">
      <w:pPr>
        <w:numPr>
          <w:ilvl w:val="0"/>
          <w:numId w:val="8"/>
        </w:numPr>
        <w:jc w:val="both"/>
        <w:rPr>
          <w:rFonts w:ascii="Palatino" w:hAnsi="Palatino" w:cs="Tahoma"/>
          <w:b/>
          <w:sz w:val="18"/>
        </w:rPr>
      </w:pPr>
      <w:r>
        <w:rPr>
          <w:rFonts w:ascii="Palatino" w:hAnsi="Palatino" w:cs="Tahoma"/>
          <w:sz w:val="18"/>
        </w:rPr>
        <w:t>Innowacyjne i nowatorskie rozwiązania autorskie</w:t>
      </w:r>
      <w:r w:rsidR="00F60602">
        <w:rPr>
          <w:rFonts w:ascii="Palatino" w:hAnsi="Palatino" w:cs="Tahoma"/>
          <w:sz w:val="18"/>
        </w:rPr>
        <w:t>.</w:t>
      </w:r>
    </w:p>
    <w:p w14:paraId="3593EEE5" w14:textId="77777777" w:rsidR="00F355A2" w:rsidRDefault="00F355A2" w:rsidP="00F355A2">
      <w:pPr>
        <w:jc w:val="both"/>
        <w:rPr>
          <w:rFonts w:ascii="Palatino" w:hAnsi="Palatino" w:cs="Tahoma"/>
          <w:b/>
          <w:sz w:val="18"/>
        </w:rPr>
      </w:pPr>
    </w:p>
    <w:p w14:paraId="074096C5" w14:textId="77777777" w:rsidR="00F355A2" w:rsidRDefault="003C412E" w:rsidP="00F355A2">
      <w:pPr>
        <w:jc w:val="both"/>
        <w:rPr>
          <w:rFonts w:ascii="Palatino" w:hAnsi="Palatino" w:cs="Tahoma"/>
          <w:b/>
          <w:sz w:val="18"/>
        </w:rPr>
      </w:pPr>
      <w:r>
        <w:rPr>
          <w:rFonts w:ascii="Palatino" w:hAnsi="Palatino" w:cs="Tahoma"/>
          <w:b/>
          <w:i/>
          <w:noProof/>
          <w:sz w:val="18"/>
        </w:rPr>
        <w:object w:dxaOrig="1440" w:dyaOrig="1440" w14:anchorId="3DDF5FF5">
          <v:group id="_x0000_s1026" style="position:absolute;left:0;text-align:left;margin-left:-389.6pt;margin-top:-38pt;width:207pt;height:122.45pt;z-index:251659264" coordorigin="1420,1420" coordsize="3385,19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20;top:1420;width:1998;height:1906">
              <v:imagedata r:id="rId10" o:title="" croptop="-291f"/>
            </v:shape>
            <v:group id="_x0000_s1028" style="position:absolute;left:2137;top:2137;width:2668;height:1162" coordorigin="1957,1957" coordsize="2848,1342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29" type="#_x0000_t136" style="position:absolute;left:2497;top:2317;width:2308;height:982" fillcolor="#333" strokecolor="gray">
                <v:shadow color="#868686"/>
                <v:textpath style="font-family:&quot;Tahoma&quot;;v-text-kern:t" trim="t" fitpath="t" string="katedra&#10;zarządzania&#10;strategicznego"/>
              </v:shape>
              <v:group id="_x0000_s1030" style="position:absolute;left:1957;top:1957;width:1260;height:1260" coordorigin="2137,1957" coordsize="1260,1260">
                <v:line id="_x0000_s1031" style="position:absolute;flip:y" from="2137,2677" to="2497,3217" strokecolor="#333" strokeweight="3pt"/>
                <v:line id="_x0000_s1032" style="position:absolute" from="2497,2677" to="2677,2857" strokecolor="#333" strokeweight="3pt"/>
                <v:line id="_x0000_s1033" style="position:absolute;flip:y" from="2677,1957" to="3397,2857" strokecolor="#333" strokeweight="3pt">
                  <v:stroke endarrow="block"/>
                </v:line>
              </v:group>
            </v:group>
          </v:group>
          <o:OLEObject Type="Embed" ProgID="Word.Picture.8" ShapeID="_x0000_s1027" DrawAspect="Content" ObjectID="_1653813790" r:id="rId11"/>
        </w:object>
      </w:r>
      <w:r w:rsidR="00F355A2">
        <w:rPr>
          <w:rFonts w:ascii="Palatino" w:hAnsi="Palatino" w:cs="Tahoma"/>
          <w:b/>
          <w:sz w:val="18"/>
        </w:rPr>
        <w:t>Kryteria oceny konkursowej zgłoszonych prac:</w:t>
      </w:r>
    </w:p>
    <w:p w14:paraId="53E4B34B" w14:textId="77777777" w:rsidR="00F355A2" w:rsidRDefault="00F355A2" w:rsidP="00F355A2">
      <w:pPr>
        <w:numPr>
          <w:ilvl w:val="0"/>
          <w:numId w:val="2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Teza pracy (pomysł, oryginalność),</w:t>
      </w:r>
    </w:p>
    <w:p w14:paraId="07BF3923" w14:textId="77777777" w:rsidR="00F355A2" w:rsidRDefault="00F355A2" w:rsidP="00F355A2">
      <w:pPr>
        <w:numPr>
          <w:ilvl w:val="0"/>
          <w:numId w:val="3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 xml:space="preserve">Dobór adekwatnych metod badawczych, </w:t>
      </w:r>
    </w:p>
    <w:p w14:paraId="4DFFB4FA" w14:textId="77777777" w:rsidR="00F355A2" w:rsidRDefault="00F355A2" w:rsidP="00F355A2">
      <w:pPr>
        <w:numPr>
          <w:ilvl w:val="0"/>
          <w:numId w:val="3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Struktura pracy,</w:t>
      </w:r>
    </w:p>
    <w:p w14:paraId="65CEBCAD" w14:textId="77777777" w:rsidR="00F355A2" w:rsidRDefault="00F355A2" w:rsidP="00F355A2">
      <w:pPr>
        <w:numPr>
          <w:ilvl w:val="0"/>
          <w:numId w:val="3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Wykorzystana literatura,</w:t>
      </w:r>
    </w:p>
    <w:p w14:paraId="47291B3A" w14:textId="77777777" w:rsidR="00F355A2" w:rsidRDefault="00F355A2" w:rsidP="00F355A2">
      <w:pPr>
        <w:numPr>
          <w:ilvl w:val="0"/>
          <w:numId w:val="4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Oryginalny wkład w proponowane rozwiązania,</w:t>
      </w:r>
    </w:p>
    <w:p w14:paraId="0F066CDF" w14:textId="77777777" w:rsidR="00F355A2" w:rsidRDefault="00F355A2" w:rsidP="00F355A2">
      <w:pPr>
        <w:numPr>
          <w:ilvl w:val="0"/>
          <w:numId w:val="4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Możliwość wykorzystania proponowanych rozwiązań w praktyce.</w:t>
      </w:r>
    </w:p>
    <w:p w14:paraId="048B509A" w14:textId="77777777" w:rsidR="00F355A2" w:rsidRDefault="00F355A2" w:rsidP="00F355A2">
      <w:pPr>
        <w:jc w:val="both"/>
        <w:rPr>
          <w:rFonts w:ascii="Palatino" w:hAnsi="Palatino" w:cs="Tahoma"/>
          <w:b/>
          <w:sz w:val="18"/>
        </w:rPr>
      </w:pPr>
    </w:p>
    <w:p w14:paraId="6F9FD027" w14:textId="13F744A0" w:rsidR="00F355A2" w:rsidRDefault="00F355A2" w:rsidP="00F355A2">
      <w:pPr>
        <w:jc w:val="both"/>
        <w:rPr>
          <w:rFonts w:ascii="Palatino" w:hAnsi="Palatino" w:cs="Tahoma"/>
          <w:b/>
          <w:sz w:val="18"/>
        </w:rPr>
      </w:pPr>
      <w:r>
        <w:rPr>
          <w:rFonts w:ascii="Palatino" w:hAnsi="Palatino" w:cs="Tahoma"/>
          <w:b/>
          <w:sz w:val="18"/>
        </w:rPr>
        <w:t xml:space="preserve">Praca powinna charakteryzować się przemyślaną i spójną konstrukcją: </w:t>
      </w:r>
    </w:p>
    <w:p w14:paraId="61014873" w14:textId="56939089" w:rsidR="00F355A2" w:rsidRDefault="00F355A2" w:rsidP="00A11427">
      <w:pPr>
        <w:numPr>
          <w:ilvl w:val="0"/>
          <w:numId w:val="5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Część teoretyczna – weryfikująca stan wiedzy na dany temat (oryginalność doboru literatury, korzystanie z literatury obcojęzycznej),</w:t>
      </w:r>
    </w:p>
    <w:p w14:paraId="09454D5B" w14:textId="42AFC0BD" w:rsidR="00F355A2" w:rsidRDefault="00F355A2" w:rsidP="00A11427">
      <w:pPr>
        <w:numPr>
          <w:ilvl w:val="0"/>
          <w:numId w:val="6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Część analityczna prezentująca metody badawcze oraz wnioski,</w:t>
      </w:r>
    </w:p>
    <w:p w14:paraId="42B54CE9" w14:textId="6BF50C2A" w:rsidR="00F355A2" w:rsidRDefault="00F355A2" w:rsidP="00A11427">
      <w:pPr>
        <w:numPr>
          <w:ilvl w:val="0"/>
          <w:numId w:val="7"/>
        </w:numPr>
        <w:tabs>
          <w:tab w:val="num" w:pos="360"/>
        </w:tabs>
        <w:ind w:left="426" w:hanging="426"/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Konkluzja – zawierająca autorskie rozwiązania.</w:t>
      </w:r>
    </w:p>
    <w:p w14:paraId="20A18A86" w14:textId="3643EF05" w:rsidR="008627A2" w:rsidRDefault="008627A2" w:rsidP="008627A2">
      <w:pPr>
        <w:jc w:val="both"/>
        <w:rPr>
          <w:rFonts w:ascii="Palatino" w:hAnsi="Palatino" w:cs="Tahoma"/>
          <w:sz w:val="18"/>
        </w:rPr>
      </w:pPr>
    </w:p>
    <w:p w14:paraId="74C9B172" w14:textId="455D8A1C" w:rsidR="003D2F89" w:rsidRPr="003D2F89" w:rsidRDefault="003D2F89" w:rsidP="00523F19">
      <w:pPr>
        <w:spacing w:line="360" w:lineRule="auto"/>
        <w:jc w:val="both"/>
        <w:rPr>
          <w:rFonts w:ascii="Palatino" w:hAnsi="Palatino" w:cs="Tahoma"/>
          <w:b/>
          <w:bCs/>
          <w:sz w:val="18"/>
        </w:rPr>
      </w:pPr>
      <w:r w:rsidRPr="003D2F89">
        <w:rPr>
          <w:rFonts w:ascii="Palatino" w:hAnsi="Palatino" w:cs="Tahoma"/>
          <w:b/>
          <w:bCs/>
          <w:sz w:val="18"/>
        </w:rPr>
        <w:t>Nagrody:</w:t>
      </w:r>
    </w:p>
    <w:p w14:paraId="08877A0E" w14:textId="2FDACD59" w:rsidR="008F5E91" w:rsidRDefault="008F5E91" w:rsidP="008627A2">
      <w:p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1192A" wp14:editId="7F71602B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715000" cy="676275"/>
                <wp:effectExtent l="0" t="0" r="19050" b="2857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EA78F" w14:textId="77777777" w:rsidR="00F355A2" w:rsidRPr="00F83B4C" w:rsidRDefault="00F355A2" w:rsidP="00F1208F">
                            <w:pPr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</w:pPr>
                            <w:r w:rsidRPr="00F83B4C"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  <w:t>Nagrody za 3 pierwsze miejsca to vouchery na studia podyplomowe lub I rok studiów  magisterskich. Nagrody są ufundowane w dwóch kategoriach:</w:t>
                            </w:r>
                          </w:p>
                          <w:p w14:paraId="42BEFF00" w14:textId="5D462530" w:rsidR="00F355A2" w:rsidRPr="00F83B4C" w:rsidRDefault="00F355A2" w:rsidP="00F1208F">
                            <w:pPr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</w:pPr>
                            <w:r w:rsidRPr="00F83B4C"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  <w:t>1/ najlepszy projekt dyplomowy/ praca inżynierska</w:t>
                            </w:r>
                          </w:p>
                          <w:p w14:paraId="34498C20" w14:textId="77777777" w:rsidR="00F355A2" w:rsidRPr="00F83B4C" w:rsidRDefault="00F355A2" w:rsidP="00F1208F">
                            <w:pPr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</w:pPr>
                            <w:r w:rsidRPr="00F83B4C"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  <w:t>2/ najlepsza praca magisterska</w:t>
                            </w:r>
                          </w:p>
                          <w:p w14:paraId="04917B66" w14:textId="77777777" w:rsidR="00F355A2" w:rsidRPr="00F83B4C" w:rsidRDefault="00F355A2" w:rsidP="00F83B4C">
                            <w:pPr>
                              <w:jc w:val="center"/>
                              <w:rPr>
                                <w:rFonts w:ascii="Palatino" w:hAnsi="Palatino" w:cs="Tahoma"/>
                                <w:b/>
                                <w:color w:val="C00000"/>
                                <w:sz w:val="18"/>
                              </w:rPr>
                            </w:pPr>
                          </w:p>
                          <w:p w14:paraId="5C37AE60" w14:textId="77777777" w:rsidR="00F355A2" w:rsidRPr="00153E7D" w:rsidRDefault="00F355A2" w:rsidP="00F83B4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71192A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0;margin-top:.65pt;width:450pt;height:53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">
                <v:textbox>
                  <w:txbxContent>
                    <w:p w14:paraId="738EA78F" w14:textId="77777777" w:rsidR="00F355A2" w:rsidRPr="00F83B4C" w:rsidRDefault="00F355A2" w:rsidP="00F1208F">
                      <w:pPr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</w:pPr>
                      <w:r w:rsidRPr="00F83B4C"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  <w:t>Nagrody za 3 pierwsze miejsca to vouchery na studia podyplomowe lub I rok studiów  magisterskich. Nagrody są ufundowane w dwóch kategoriach:</w:t>
                      </w:r>
                    </w:p>
                    <w:p w14:paraId="42BEFF00" w14:textId="5D462530" w:rsidR="00F355A2" w:rsidRPr="00F83B4C" w:rsidRDefault="00F355A2" w:rsidP="00F1208F">
                      <w:pPr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</w:pPr>
                      <w:r w:rsidRPr="00F83B4C"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  <w:t>1/ najlepszy projekt dyplomowy/ praca inżynierska</w:t>
                      </w:r>
                    </w:p>
                    <w:p w14:paraId="34498C20" w14:textId="77777777" w:rsidR="00F355A2" w:rsidRPr="00F83B4C" w:rsidRDefault="00F355A2" w:rsidP="00F1208F">
                      <w:pPr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</w:pPr>
                      <w:r w:rsidRPr="00F83B4C"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  <w:t>2/ najlepsza praca magisterska</w:t>
                      </w:r>
                    </w:p>
                    <w:p w14:paraId="04917B66" w14:textId="77777777" w:rsidR="00F355A2" w:rsidRPr="00F83B4C" w:rsidRDefault="00F355A2" w:rsidP="00F83B4C">
                      <w:pPr>
                        <w:jc w:val="center"/>
                        <w:rPr>
                          <w:rFonts w:ascii="Palatino" w:hAnsi="Palatino" w:cs="Tahoma"/>
                          <w:b/>
                          <w:color w:val="C00000"/>
                          <w:sz w:val="18"/>
                        </w:rPr>
                      </w:pPr>
                    </w:p>
                    <w:p w14:paraId="5C37AE60" w14:textId="77777777" w:rsidR="00F355A2" w:rsidRPr="00153E7D" w:rsidRDefault="00F355A2" w:rsidP="00F83B4C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2F89">
        <w:rPr>
          <w:rFonts w:ascii="Palatino" w:hAnsi="Palatino" w:cs="Tahoma"/>
          <w:sz w:val="18"/>
        </w:rPr>
        <w:t>:</w:t>
      </w:r>
    </w:p>
    <w:p w14:paraId="5E77D4C7" w14:textId="362ABB5F" w:rsidR="008F5E91" w:rsidRDefault="008F5E91" w:rsidP="008627A2">
      <w:pPr>
        <w:jc w:val="both"/>
        <w:rPr>
          <w:rFonts w:ascii="Palatino" w:hAnsi="Palatino" w:cs="Tahoma"/>
          <w:sz w:val="18"/>
        </w:rPr>
      </w:pPr>
    </w:p>
    <w:p w14:paraId="206306A0" w14:textId="1201FD2C" w:rsidR="008F5E91" w:rsidRDefault="008F5E91" w:rsidP="008627A2">
      <w:pPr>
        <w:jc w:val="both"/>
        <w:rPr>
          <w:rFonts w:ascii="Palatino" w:hAnsi="Palatino" w:cs="Tahoma"/>
          <w:sz w:val="18"/>
        </w:rPr>
      </w:pPr>
    </w:p>
    <w:p w14:paraId="715A3AAD" w14:textId="2D89F9CE" w:rsidR="008F5E91" w:rsidRDefault="008F5E91" w:rsidP="008627A2">
      <w:pPr>
        <w:jc w:val="both"/>
        <w:rPr>
          <w:rFonts w:ascii="Palatino" w:hAnsi="Palatino" w:cs="Tahoma"/>
          <w:sz w:val="18"/>
        </w:rPr>
      </w:pPr>
    </w:p>
    <w:p w14:paraId="21413086" w14:textId="5CEF529B" w:rsidR="008F5E91" w:rsidRDefault="008F5E91" w:rsidP="008627A2">
      <w:pPr>
        <w:jc w:val="both"/>
        <w:rPr>
          <w:rFonts w:ascii="Palatino" w:hAnsi="Palatino" w:cs="Tahoma"/>
          <w:sz w:val="18"/>
        </w:rPr>
      </w:pPr>
    </w:p>
    <w:p w14:paraId="6440DA8D" w14:textId="270D2FB0" w:rsidR="008F5E91" w:rsidRDefault="008F5E91" w:rsidP="008627A2">
      <w:pPr>
        <w:jc w:val="both"/>
        <w:rPr>
          <w:rFonts w:ascii="Palatino" w:hAnsi="Palatino" w:cs="Tahoma"/>
          <w:sz w:val="18"/>
        </w:rPr>
      </w:pPr>
    </w:p>
    <w:p w14:paraId="027EAA45" w14:textId="56074B6E" w:rsidR="00F355A2" w:rsidRDefault="00F355A2" w:rsidP="00F355A2">
      <w:pPr>
        <w:jc w:val="both"/>
        <w:rPr>
          <w:rFonts w:ascii="Palatino" w:hAnsi="Palatino" w:cs="Tahoma"/>
          <w:b/>
          <w:sz w:val="18"/>
        </w:rPr>
      </w:pPr>
      <w:r>
        <w:rPr>
          <w:rFonts w:ascii="Palatino" w:hAnsi="Palatino" w:cs="Tahoma"/>
          <w:b/>
          <w:sz w:val="18"/>
        </w:rPr>
        <w:t>Kapituła Konkursu:</w:t>
      </w:r>
    </w:p>
    <w:p w14:paraId="5056DA2E" w14:textId="39737154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  <w:lang w:val="de-DE"/>
        </w:rPr>
        <w:t xml:space="preserve">prof. </w:t>
      </w:r>
      <w:proofErr w:type="spellStart"/>
      <w:r>
        <w:rPr>
          <w:rFonts w:ascii="Palatino" w:hAnsi="Palatino" w:cs="Tahoma"/>
          <w:sz w:val="18"/>
          <w:lang w:val="de-DE"/>
        </w:rPr>
        <w:t>dr</w:t>
      </w:r>
      <w:proofErr w:type="spellEnd"/>
      <w:r>
        <w:rPr>
          <w:rFonts w:ascii="Palatino" w:hAnsi="Palatino" w:cs="Tahoma"/>
          <w:sz w:val="18"/>
          <w:lang w:val="de-DE"/>
        </w:rPr>
        <w:t xml:space="preserve"> hab. </w:t>
      </w:r>
      <w:r>
        <w:rPr>
          <w:rFonts w:ascii="Palatino" w:hAnsi="Palatino" w:cs="Tahoma"/>
          <w:sz w:val="18"/>
        </w:rPr>
        <w:t>Aneta Zelek</w:t>
      </w:r>
    </w:p>
    <w:p w14:paraId="2EFCEAA2" w14:textId="6018B1FE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  <w:lang w:val="de-DE"/>
        </w:rPr>
      </w:pPr>
      <w:r>
        <w:rPr>
          <w:rFonts w:ascii="Palatino" w:hAnsi="Palatino" w:cs="Tahoma"/>
          <w:sz w:val="18"/>
          <w:lang w:val="de-DE"/>
        </w:rPr>
        <w:t xml:space="preserve">prof. </w:t>
      </w:r>
      <w:proofErr w:type="spellStart"/>
      <w:r>
        <w:rPr>
          <w:rFonts w:ascii="Palatino" w:hAnsi="Palatino" w:cs="Tahoma"/>
          <w:sz w:val="18"/>
          <w:lang w:val="de-DE"/>
        </w:rPr>
        <w:t>dr</w:t>
      </w:r>
      <w:proofErr w:type="spellEnd"/>
      <w:r>
        <w:rPr>
          <w:rFonts w:ascii="Palatino" w:hAnsi="Palatino" w:cs="Tahoma"/>
          <w:sz w:val="18"/>
          <w:lang w:val="de-DE"/>
        </w:rPr>
        <w:t xml:space="preserve"> Grażyna Maniak</w:t>
      </w:r>
    </w:p>
    <w:p w14:paraId="37C2241D" w14:textId="77777777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dr Justyna Osuch</w:t>
      </w:r>
    </w:p>
    <w:p w14:paraId="2DF04F84" w14:textId="77777777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dr Daria Majewska-Bielecka</w:t>
      </w:r>
    </w:p>
    <w:p w14:paraId="772752C4" w14:textId="77777777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dr Renata Nowak – Lewandowska</w:t>
      </w:r>
    </w:p>
    <w:p w14:paraId="3A9F24E9" w14:textId="77777777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 xml:space="preserve">dr Magdalena Lazarek-Janowska </w:t>
      </w:r>
    </w:p>
    <w:p w14:paraId="0657D44B" w14:textId="77777777" w:rsidR="00F355A2" w:rsidRDefault="00F355A2" w:rsidP="00F355A2">
      <w:pPr>
        <w:numPr>
          <w:ilvl w:val="0"/>
          <w:numId w:val="9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mgr Ewelina Świergiel</w:t>
      </w:r>
    </w:p>
    <w:p w14:paraId="7277E5F5" w14:textId="77777777" w:rsidR="00F355A2" w:rsidRDefault="00F355A2" w:rsidP="00F355A2">
      <w:pPr>
        <w:jc w:val="both"/>
        <w:rPr>
          <w:rFonts w:ascii="Palatino" w:hAnsi="Palatino" w:cs="Tahoma"/>
          <w:b/>
          <w:sz w:val="18"/>
        </w:rPr>
      </w:pPr>
    </w:p>
    <w:p w14:paraId="148392DF" w14:textId="77777777" w:rsidR="00652D00" w:rsidRDefault="00652D00" w:rsidP="00F355A2">
      <w:pPr>
        <w:jc w:val="both"/>
        <w:rPr>
          <w:rFonts w:ascii="Palatino" w:hAnsi="Palatino" w:cs="Tahoma"/>
          <w:b/>
          <w:sz w:val="18"/>
        </w:rPr>
      </w:pPr>
    </w:p>
    <w:p w14:paraId="28764581" w14:textId="77777777" w:rsidR="00523F19" w:rsidRDefault="00523F19" w:rsidP="00F355A2">
      <w:pPr>
        <w:jc w:val="both"/>
        <w:rPr>
          <w:rFonts w:ascii="Palatino" w:hAnsi="Palatino" w:cs="Tahoma"/>
          <w:b/>
          <w:sz w:val="18"/>
        </w:rPr>
      </w:pPr>
    </w:p>
    <w:p w14:paraId="7CBDE85A" w14:textId="47B29120" w:rsidR="00F355A2" w:rsidRDefault="00F355A2" w:rsidP="00F355A2">
      <w:pPr>
        <w:jc w:val="both"/>
        <w:rPr>
          <w:rFonts w:ascii="Palatino" w:hAnsi="Palatino" w:cs="Tahoma"/>
          <w:b/>
          <w:sz w:val="18"/>
        </w:rPr>
      </w:pPr>
      <w:r>
        <w:rPr>
          <w:rFonts w:ascii="Palatino" w:hAnsi="Palatino" w:cs="Tahoma"/>
          <w:b/>
          <w:sz w:val="18"/>
        </w:rPr>
        <w:lastRenderedPageBreak/>
        <w:t>Zgłoszenia do konkursu może dokonać:</w:t>
      </w:r>
    </w:p>
    <w:p w14:paraId="1C87CABF" w14:textId="77777777" w:rsidR="00F355A2" w:rsidRDefault="00F355A2" w:rsidP="00F355A2">
      <w:pPr>
        <w:numPr>
          <w:ilvl w:val="0"/>
          <w:numId w:val="10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Promotor,</w:t>
      </w:r>
    </w:p>
    <w:p w14:paraId="2079B337" w14:textId="77777777" w:rsidR="00F355A2" w:rsidRDefault="00F355A2" w:rsidP="00F355A2">
      <w:pPr>
        <w:numPr>
          <w:ilvl w:val="0"/>
          <w:numId w:val="10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Recenzent,</w:t>
      </w:r>
    </w:p>
    <w:p w14:paraId="77DD16CD" w14:textId="5661E51D" w:rsidR="00F355A2" w:rsidRDefault="00F355A2" w:rsidP="00F355A2">
      <w:pPr>
        <w:numPr>
          <w:ilvl w:val="0"/>
          <w:numId w:val="10"/>
        </w:numPr>
        <w:jc w:val="both"/>
        <w:rPr>
          <w:rFonts w:ascii="Palatino" w:hAnsi="Palatino" w:cs="Tahoma"/>
          <w:sz w:val="18"/>
        </w:rPr>
      </w:pPr>
      <w:r>
        <w:rPr>
          <w:rFonts w:ascii="Palatino" w:hAnsi="Palatino" w:cs="Tahoma"/>
          <w:sz w:val="18"/>
        </w:rPr>
        <w:t>Student samodzielnie (Kapituła występuje do promotora o rekomendację pracy)</w:t>
      </w:r>
      <w:r w:rsidR="00F60602">
        <w:rPr>
          <w:rFonts w:ascii="Palatino" w:hAnsi="Palatino" w:cs="Tahoma"/>
          <w:sz w:val="18"/>
        </w:rPr>
        <w:t>.</w:t>
      </w:r>
    </w:p>
    <w:p w14:paraId="72334DCE" w14:textId="353CD737" w:rsidR="00752F8B" w:rsidRDefault="00752F8B" w:rsidP="00752F8B">
      <w:pPr>
        <w:jc w:val="both"/>
        <w:rPr>
          <w:rFonts w:ascii="Palatino" w:hAnsi="Palatino" w:cs="Tahoma"/>
          <w:sz w:val="18"/>
        </w:rPr>
      </w:pPr>
    </w:p>
    <w:p w14:paraId="7A192AB9" w14:textId="21BF32D7" w:rsidR="00752F8B" w:rsidRPr="00523D8E" w:rsidRDefault="00362CAF" w:rsidP="00752F8B">
      <w:pPr>
        <w:jc w:val="both"/>
        <w:rPr>
          <w:rFonts w:ascii="Palatino" w:hAnsi="Palatino" w:cs="Tahoma"/>
          <w:b/>
          <w:bCs/>
          <w:sz w:val="18"/>
        </w:rPr>
      </w:pPr>
      <w:r w:rsidRPr="00523D8E">
        <w:rPr>
          <w:rFonts w:ascii="Palatino" w:hAnsi="Palatino" w:cs="Tahoma"/>
          <w:b/>
          <w:bCs/>
          <w:sz w:val="18"/>
        </w:rPr>
        <w:t>Forma dostarczenia pracy na konkurs:</w:t>
      </w:r>
    </w:p>
    <w:p w14:paraId="77C09DCC" w14:textId="7354F8CB" w:rsidR="00F355A2" w:rsidRPr="00F60602" w:rsidRDefault="007D5E08" w:rsidP="00F355A2">
      <w:pPr>
        <w:pStyle w:val="Akapitzlist"/>
        <w:numPr>
          <w:ilvl w:val="0"/>
          <w:numId w:val="13"/>
        </w:numPr>
        <w:jc w:val="both"/>
        <w:rPr>
          <w:rStyle w:val="Hipercze"/>
          <w:rFonts w:ascii="Palatino" w:hAnsi="Palatino" w:cs="Tahoma"/>
          <w:color w:val="auto"/>
          <w:sz w:val="18"/>
          <w:u w:val="none"/>
        </w:rPr>
      </w:pPr>
      <w:r>
        <w:rPr>
          <w:rFonts w:ascii="Palatino" w:hAnsi="Palatino" w:cs="Tahoma"/>
          <w:sz w:val="18"/>
        </w:rPr>
        <w:t xml:space="preserve">Wersja elektroniczna </w:t>
      </w:r>
      <w:r w:rsidR="0009435D">
        <w:rPr>
          <w:rFonts w:ascii="Palatino" w:hAnsi="Palatino" w:cs="Tahoma"/>
          <w:sz w:val="18"/>
        </w:rPr>
        <w:t xml:space="preserve"> w formacie pdf </w:t>
      </w:r>
      <w:r w:rsidR="0009435D">
        <w:rPr>
          <w:rFonts w:ascii="Palatino" w:hAnsi="Palatino"/>
          <w:sz w:val="18"/>
        </w:rPr>
        <w:t xml:space="preserve">na adres: </w:t>
      </w:r>
      <w:hyperlink r:id="rId12" w:history="1">
        <w:r w:rsidR="0009435D" w:rsidRPr="00312663">
          <w:rPr>
            <w:rStyle w:val="Hipercze"/>
            <w:rFonts w:ascii="Palatino" w:hAnsi="Palatino"/>
            <w:sz w:val="18"/>
          </w:rPr>
          <w:t>rnowak@zpsb.pl</w:t>
        </w:r>
      </w:hyperlink>
      <w:r w:rsidR="00F60602">
        <w:rPr>
          <w:rStyle w:val="Hipercze"/>
          <w:rFonts w:ascii="Palatino" w:hAnsi="Palatino"/>
          <w:sz w:val="18"/>
        </w:rPr>
        <w:t>,</w:t>
      </w:r>
    </w:p>
    <w:p w14:paraId="115145CC" w14:textId="1438E3E8" w:rsidR="001063BA" w:rsidRDefault="001063BA" w:rsidP="001063BA">
      <w:pPr>
        <w:pStyle w:val="Tekstpodstawowy2"/>
        <w:numPr>
          <w:ilvl w:val="0"/>
          <w:numId w:val="13"/>
        </w:numPr>
        <w:rPr>
          <w:rFonts w:ascii="Palatino" w:hAnsi="Palatino"/>
          <w:sz w:val="18"/>
        </w:rPr>
      </w:pPr>
      <w:r>
        <w:rPr>
          <w:rFonts w:ascii="Palatino" w:hAnsi="Palatino"/>
          <w:sz w:val="18"/>
        </w:rPr>
        <w:t xml:space="preserve">Formularz zgłoszenia należy złożyć w DZIEKANACIE WYDZIAŁU w SZCZECINIE. </w:t>
      </w:r>
    </w:p>
    <w:p w14:paraId="1DD96D66" w14:textId="77777777" w:rsidR="00F60602" w:rsidRPr="0009435D" w:rsidRDefault="00F60602" w:rsidP="00943C1E">
      <w:pPr>
        <w:pStyle w:val="Akapitzlist"/>
        <w:ind w:left="360"/>
        <w:jc w:val="both"/>
        <w:rPr>
          <w:rFonts w:ascii="Palatino" w:hAnsi="Palatino" w:cs="Tahoma"/>
          <w:sz w:val="18"/>
        </w:rPr>
      </w:pPr>
    </w:p>
    <w:p w14:paraId="2B447886" w14:textId="77777777" w:rsidR="00F355A2" w:rsidRDefault="00F355A2" w:rsidP="00F355A2">
      <w:pPr>
        <w:jc w:val="both"/>
        <w:rPr>
          <w:rFonts w:ascii="Palatino" w:hAnsi="Palatino" w:cs="Tahoma"/>
          <w:b/>
          <w:color w:val="C00000"/>
          <w:sz w:val="18"/>
        </w:rPr>
      </w:pPr>
    </w:p>
    <w:p w14:paraId="7CD081CB" w14:textId="77777777" w:rsidR="00F355A2" w:rsidRDefault="00F355A2" w:rsidP="00F355A2">
      <w:pPr>
        <w:jc w:val="both"/>
        <w:rPr>
          <w:rFonts w:ascii="Palatino" w:hAnsi="Palatino" w:cs="Tahoma"/>
          <w:b/>
          <w:color w:val="C00000"/>
          <w:sz w:val="18"/>
        </w:rPr>
      </w:pPr>
    </w:p>
    <w:p w14:paraId="66105622" w14:textId="77777777" w:rsidR="00F355A2" w:rsidRPr="00C14CFD" w:rsidRDefault="00F355A2" w:rsidP="00F355A2">
      <w:pPr>
        <w:jc w:val="both"/>
        <w:rPr>
          <w:rFonts w:ascii="Palatino" w:hAnsi="Palatino" w:cs="Tahoma"/>
          <w:b/>
          <w:color w:val="C00000"/>
          <w:sz w:val="18"/>
        </w:rPr>
      </w:pPr>
      <w:r>
        <w:rPr>
          <w:rFonts w:ascii="Palatino" w:hAnsi="Palatino" w:cs="Tahoma"/>
          <w:b/>
          <w:color w:val="C00000"/>
          <w:sz w:val="18"/>
        </w:rPr>
        <w:t xml:space="preserve">XIV </w:t>
      </w:r>
      <w:r w:rsidRPr="00C14CFD">
        <w:rPr>
          <w:rFonts w:ascii="Palatino" w:hAnsi="Palatino" w:cs="Tahoma"/>
          <w:b/>
          <w:color w:val="C00000"/>
          <w:sz w:val="18"/>
        </w:rPr>
        <w:t>edycja konkursu: prace bronione w roku akademickim 201</w:t>
      </w:r>
      <w:r>
        <w:rPr>
          <w:rFonts w:ascii="Palatino" w:hAnsi="Palatino" w:cs="Tahoma"/>
          <w:b/>
          <w:color w:val="C00000"/>
          <w:sz w:val="18"/>
        </w:rPr>
        <w:t>9</w:t>
      </w:r>
      <w:r w:rsidRPr="00C14CFD">
        <w:rPr>
          <w:rFonts w:ascii="Palatino" w:hAnsi="Palatino" w:cs="Tahoma"/>
          <w:b/>
          <w:color w:val="C00000"/>
          <w:sz w:val="18"/>
        </w:rPr>
        <w:t>/20</w:t>
      </w:r>
      <w:r>
        <w:rPr>
          <w:rFonts w:ascii="Palatino" w:hAnsi="Palatino" w:cs="Tahoma"/>
          <w:b/>
          <w:color w:val="C00000"/>
          <w:sz w:val="18"/>
        </w:rPr>
        <w:t>20</w:t>
      </w:r>
      <w:r w:rsidRPr="00C14CFD">
        <w:rPr>
          <w:rFonts w:ascii="Palatino" w:hAnsi="Palatino" w:cs="Tahoma"/>
          <w:b/>
          <w:color w:val="C00000"/>
          <w:sz w:val="18"/>
        </w:rPr>
        <w:t>:</w:t>
      </w:r>
    </w:p>
    <w:p w14:paraId="1BC54D44" w14:textId="77777777" w:rsidR="00F355A2" w:rsidRDefault="00F355A2" w:rsidP="00F355A2">
      <w:pPr>
        <w:pStyle w:val="Tekstpodstawowy2"/>
        <w:rPr>
          <w:rFonts w:ascii="Palatino" w:hAnsi="Palatino"/>
          <w:sz w:val="18"/>
        </w:rPr>
      </w:pPr>
    </w:p>
    <w:p w14:paraId="7B31E74A" w14:textId="742D2B90" w:rsidR="00F355A2" w:rsidRDefault="00F355A2" w:rsidP="00F355A2">
      <w:pPr>
        <w:pStyle w:val="Tekstpodstawowy2"/>
        <w:rPr>
          <w:rFonts w:ascii="Palatino" w:hAnsi="Palatino"/>
          <w:sz w:val="18"/>
        </w:rPr>
      </w:pPr>
      <w:r>
        <w:rPr>
          <w:rFonts w:ascii="Palatino" w:hAnsi="Palatino"/>
          <w:sz w:val="18"/>
        </w:rPr>
        <w:t xml:space="preserve">Termin zgłaszania prac do Konkursu upływa </w:t>
      </w:r>
      <w:r>
        <w:rPr>
          <w:rFonts w:ascii="Palatino" w:hAnsi="Palatino"/>
          <w:b/>
          <w:bCs/>
          <w:sz w:val="18"/>
        </w:rPr>
        <w:t>25 września 2020 r.</w:t>
      </w:r>
      <w:r>
        <w:rPr>
          <w:rFonts w:ascii="Palatino" w:hAnsi="Palatino"/>
          <w:sz w:val="18"/>
        </w:rPr>
        <w:t xml:space="preserve"> </w:t>
      </w:r>
    </w:p>
    <w:p w14:paraId="44830DED" w14:textId="77777777" w:rsidR="00F355A2" w:rsidRDefault="00F355A2" w:rsidP="00F355A2">
      <w:pPr>
        <w:jc w:val="both"/>
        <w:rPr>
          <w:rFonts w:ascii="Palatino" w:hAnsi="Palatino" w:cs="Tahoma"/>
          <w:sz w:val="18"/>
        </w:rPr>
      </w:pPr>
    </w:p>
    <w:p w14:paraId="72BA034D" w14:textId="77777777" w:rsidR="00F355A2" w:rsidRDefault="00F355A2" w:rsidP="00F355A2">
      <w:pPr>
        <w:jc w:val="both"/>
        <w:rPr>
          <w:rFonts w:ascii="Tahoma" w:hAnsi="Tahoma" w:cs="Tahoma"/>
        </w:rPr>
      </w:pPr>
      <w:r>
        <w:rPr>
          <w:rFonts w:ascii="Palatino" w:hAnsi="Palatino" w:cs="Tahoma"/>
          <w:sz w:val="18"/>
        </w:rPr>
        <w:t xml:space="preserve">Oficjalne ogłoszenie wyników i wręczenie nagród: </w:t>
      </w:r>
      <w:r w:rsidRPr="00C03B6B">
        <w:rPr>
          <w:rFonts w:ascii="Palatino" w:hAnsi="Palatino" w:cs="Tahoma"/>
          <w:b/>
          <w:bCs/>
          <w:sz w:val="18"/>
        </w:rPr>
        <w:t>Inauguracja nowego roku akademickiego (2020/2021).</w:t>
      </w:r>
    </w:p>
    <w:p w14:paraId="651DA8BE" w14:textId="77777777" w:rsidR="00B0680A" w:rsidRDefault="00B0680A"/>
    <w:sectPr w:rsidR="00B0680A" w:rsidSect="00EA10F1">
      <w:headerReference w:type="default" r:id="rId13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F53293" w14:textId="77777777" w:rsidR="003C412E" w:rsidRDefault="003C412E" w:rsidP="00EA10F1">
      <w:r>
        <w:separator/>
      </w:r>
    </w:p>
  </w:endnote>
  <w:endnote w:type="continuationSeparator" w:id="0">
    <w:p w14:paraId="42C57535" w14:textId="77777777" w:rsidR="003C412E" w:rsidRDefault="003C412E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">
    <w:altName w:val="Book Antiqua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2AE57" w14:textId="77777777" w:rsidR="003C412E" w:rsidRDefault="003C412E" w:rsidP="00EA10F1">
      <w:r>
        <w:separator/>
      </w:r>
    </w:p>
  </w:footnote>
  <w:footnote w:type="continuationSeparator" w:id="0">
    <w:p w14:paraId="5BFB62BD" w14:textId="77777777" w:rsidR="003C412E" w:rsidRDefault="003C412E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2C890" w14:textId="77777777"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98CDF4B" wp14:editId="3C5F1D9B">
          <wp:simplePos x="0" y="0"/>
          <wp:positionH relativeFrom="page">
            <wp:posOffset>93</wp:posOffset>
          </wp:positionH>
          <wp:positionV relativeFrom="paragraph">
            <wp:posOffset>-449580</wp:posOffset>
          </wp:positionV>
          <wp:extent cx="7560552" cy="1069173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2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D5520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6851363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1CA7D76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36C30FD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4C71B8B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330D45BA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49E40601"/>
    <w:multiLevelType w:val="singleLevel"/>
    <w:tmpl w:val="0415000D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4DE0449D"/>
    <w:multiLevelType w:val="hybridMultilevel"/>
    <w:tmpl w:val="EB9C82D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6F9609E"/>
    <w:multiLevelType w:val="hybridMultilevel"/>
    <w:tmpl w:val="B1FEF054"/>
    <w:lvl w:ilvl="0" w:tplc="0415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8F391B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644E50CF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6B44679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77E55A3A"/>
    <w:multiLevelType w:val="singleLevel"/>
    <w:tmpl w:val="0415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10"/>
  </w:num>
  <w:num w:numId="7">
    <w:abstractNumId w:val="6"/>
  </w:num>
  <w:num w:numId="8">
    <w:abstractNumId w:val="1"/>
  </w:num>
  <w:num w:numId="9">
    <w:abstractNumId w:val="11"/>
  </w:num>
  <w:num w:numId="10">
    <w:abstractNumId w:val="5"/>
  </w:num>
  <w:num w:numId="11">
    <w:abstractNumId w:val="3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A2"/>
    <w:rsid w:val="0009435D"/>
    <w:rsid w:val="00096558"/>
    <w:rsid w:val="001063BA"/>
    <w:rsid w:val="001B0344"/>
    <w:rsid w:val="001B3DF2"/>
    <w:rsid w:val="00212DBE"/>
    <w:rsid w:val="002C4A07"/>
    <w:rsid w:val="00362CAF"/>
    <w:rsid w:val="003A71E3"/>
    <w:rsid w:val="003C412E"/>
    <w:rsid w:val="003D2F89"/>
    <w:rsid w:val="00523D8E"/>
    <w:rsid w:val="00523F19"/>
    <w:rsid w:val="0056374B"/>
    <w:rsid w:val="005F6A13"/>
    <w:rsid w:val="00652D00"/>
    <w:rsid w:val="006A18C6"/>
    <w:rsid w:val="00752F8B"/>
    <w:rsid w:val="007D5E08"/>
    <w:rsid w:val="007F0B5C"/>
    <w:rsid w:val="008627A2"/>
    <w:rsid w:val="00873AAC"/>
    <w:rsid w:val="00890197"/>
    <w:rsid w:val="008B1014"/>
    <w:rsid w:val="008F5E91"/>
    <w:rsid w:val="00943C1E"/>
    <w:rsid w:val="00964D2F"/>
    <w:rsid w:val="00A11427"/>
    <w:rsid w:val="00A9429F"/>
    <w:rsid w:val="00B0680A"/>
    <w:rsid w:val="00B72D97"/>
    <w:rsid w:val="00E942D0"/>
    <w:rsid w:val="00EA10F1"/>
    <w:rsid w:val="00EB074C"/>
    <w:rsid w:val="00EE5410"/>
    <w:rsid w:val="00F1208F"/>
    <w:rsid w:val="00F15054"/>
    <w:rsid w:val="00F20BF2"/>
    <w:rsid w:val="00F355A2"/>
    <w:rsid w:val="00F60602"/>
    <w:rsid w:val="00F8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B2091"/>
  <w15:chartTrackingRefBased/>
  <w15:docId w15:val="{5458CC70-ED5D-4F62-963E-346CCDAE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55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Tytu">
    <w:name w:val="Title"/>
    <w:basedOn w:val="Normalny"/>
    <w:link w:val="TytuZnak"/>
    <w:qFormat/>
    <w:rsid w:val="00F355A2"/>
    <w:pPr>
      <w:jc w:val="center"/>
    </w:pPr>
    <w:rPr>
      <w:b/>
      <w:i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F355A2"/>
    <w:rPr>
      <w:rFonts w:ascii="Times New Roman" w:eastAsia="Times New Roman" w:hAnsi="Times New Roman" w:cs="Times New Roman"/>
      <w:b/>
      <w:i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355A2"/>
    <w:pPr>
      <w:spacing w:line="360" w:lineRule="auto"/>
      <w:jc w:val="both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355A2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F355A2"/>
    <w:pPr>
      <w:jc w:val="center"/>
    </w:pPr>
    <w:rPr>
      <w:rFonts w:ascii="Tahoma" w:hAnsi="Tahoma" w:cs="Tahoma"/>
      <w:b/>
      <w:bCs/>
    </w:rPr>
  </w:style>
  <w:style w:type="character" w:customStyle="1" w:styleId="PodtytuZnak">
    <w:name w:val="Podtytuł Znak"/>
    <w:basedOn w:val="Domylnaczcionkaakapitu"/>
    <w:link w:val="Podtytu"/>
    <w:rsid w:val="00F355A2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F355A2"/>
    <w:pPr>
      <w:jc w:val="both"/>
    </w:pPr>
    <w:rPr>
      <w:rFonts w:ascii="Tahoma" w:hAnsi="Tahoma" w:cs="Tahoma"/>
    </w:rPr>
  </w:style>
  <w:style w:type="character" w:customStyle="1" w:styleId="Tekstpodstawowy2Znak">
    <w:name w:val="Tekst podstawowy 2 Znak"/>
    <w:basedOn w:val="Domylnaczcionkaakapitu"/>
    <w:link w:val="Tekstpodstawowy2"/>
    <w:rsid w:val="00F355A2"/>
    <w:rPr>
      <w:rFonts w:ascii="Tahoma" w:eastAsia="Times New Roman" w:hAnsi="Tahoma" w:cs="Tahoma"/>
      <w:sz w:val="24"/>
      <w:szCs w:val="24"/>
      <w:lang w:eastAsia="pl-PL"/>
    </w:rPr>
  </w:style>
  <w:style w:type="character" w:styleId="Hipercze">
    <w:name w:val="Hyperlink"/>
    <w:rsid w:val="00F355A2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362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nowak@zpsb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bielecka\Zachodniopomorska%20Szko&#322;a%20Biznesu%20w%20Szczecinie\Kolegium%20Dziekanskie%20-%20Dokumenty\konkursy%20-%20RNL\KONKURS%20PRACE%20DYPLOMOWE\listownik_og&#243;lny_ZPS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1" ma:contentTypeDescription="Utwórz nowy dokument." ma:contentTypeScope="" ma:versionID="5d95b91abf46afe423f94e100eb8bf02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e3eaa1faa0b89e014556fcd5e95a4e36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9700D9-1EDE-40E9-A672-39C9F5517F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E33E37-6EEA-4F94-993C-587A30825A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0F6D80-D2ED-4618-950F-1C67F2410C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listownik_ogólny_ZPSB</Template>
  <TotalTime>25</TotalTime>
  <Pages>2</Pages>
  <Words>342</Words>
  <Characters>2052</Characters>
  <Application>Microsoft Office Word</Application>
  <DocSecurity>0</DocSecurity>
  <Lines>17</Lines>
  <Paragraphs>4</Paragraphs>
  <ScaleCrop>false</ScaleCrop>
  <Company>HP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Daria Majewska-Bielecka</cp:lastModifiedBy>
  <cp:revision>25</cp:revision>
  <dcterms:created xsi:type="dcterms:W3CDTF">2020-06-16T09:13:00Z</dcterms:created>
  <dcterms:modified xsi:type="dcterms:W3CDTF">2020-06-16T09:56:00Z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