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4F0B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Załącznik nr 1</w:t>
      </w:r>
    </w:p>
    <w:p w14:paraId="37440F40" w14:textId="317CADD9" w:rsidR="0080601E" w:rsidRPr="00F91111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miejscowość ……</w:t>
      </w:r>
      <w:r w:rsidR="0024061B" w:rsidRPr="00F91111">
        <w:rPr>
          <w:rFonts w:eastAsia="Calibri"/>
          <w:szCs w:val="22"/>
          <w:lang w:eastAsia="en-US"/>
        </w:rPr>
        <w:t>.............</w:t>
      </w:r>
      <w:r w:rsidRPr="00F91111">
        <w:rPr>
          <w:rFonts w:eastAsia="Calibri"/>
          <w:szCs w:val="22"/>
          <w:lang w:eastAsia="en-US"/>
        </w:rPr>
        <w:t>………………….……, dnia ………</w:t>
      </w:r>
      <w:r w:rsidR="0024061B" w:rsidRPr="00F91111">
        <w:rPr>
          <w:rFonts w:eastAsia="Calibri"/>
          <w:szCs w:val="22"/>
          <w:lang w:eastAsia="en-US"/>
        </w:rPr>
        <w:t>.................</w:t>
      </w:r>
      <w:r w:rsidRPr="00F91111">
        <w:rPr>
          <w:rFonts w:eastAsia="Calibri"/>
          <w:szCs w:val="22"/>
          <w:lang w:eastAsia="en-US"/>
        </w:rPr>
        <w:t>………</w:t>
      </w:r>
    </w:p>
    <w:p w14:paraId="4909D182" w14:textId="59A65E40" w:rsidR="0080601E" w:rsidRPr="00F91111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 xml:space="preserve">FORMULARZ OFERTY </w:t>
      </w:r>
      <w:r w:rsidR="00BC66F9">
        <w:rPr>
          <w:rFonts w:eastAsia="Calibri"/>
          <w:b/>
          <w:szCs w:val="22"/>
          <w:lang w:eastAsia="en-US"/>
        </w:rPr>
        <w:t xml:space="preserve">DLA </w:t>
      </w:r>
      <w:r w:rsidRPr="00F91111">
        <w:rPr>
          <w:rFonts w:eastAsia="Calibri"/>
          <w:b/>
          <w:szCs w:val="22"/>
          <w:lang w:eastAsia="en-US"/>
        </w:rPr>
        <w:t>ROZEZNANIA CENOWEGO</w:t>
      </w:r>
    </w:p>
    <w:p w14:paraId="18B7381A" w14:textId="77777777" w:rsidR="0080601E" w:rsidRPr="00F91111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Dane Oferenta</w:t>
      </w:r>
    </w:p>
    <w:p w14:paraId="47F0090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45C7E0C4" wp14:editId="200694A0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5A8AC" w14:textId="77777777" w:rsidR="00244752" w:rsidRPr="005D476A" w:rsidRDefault="00244752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C7E0C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14:paraId="38D5A8AC" w14:textId="77777777" w:rsidR="00244752" w:rsidRPr="005D476A" w:rsidRDefault="00244752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97F5C3" w14:textId="77777777" w:rsidR="0080601E" w:rsidRPr="00F91111" w:rsidRDefault="0080601E" w:rsidP="00A80C96">
      <w:pPr>
        <w:spacing w:after="120" w:line="360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Osoba do kontaktu</w:t>
      </w:r>
    </w:p>
    <w:p w14:paraId="06BC22F8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Imię i nazwisko: …………………………………………</w:t>
      </w:r>
    </w:p>
    <w:p w14:paraId="7A96317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Adres: …………………………………………………………</w:t>
      </w:r>
    </w:p>
    <w:p w14:paraId="6EF5D82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Telefon: ………………………………………………………</w:t>
      </w:r>
    </w:p>
    <w:p w14:paraId="68737770" w14:textId="77777777" w:rsidR="0080601E" w:rsidRPr="00F91111" w:rsidRDefault="0080601E" w:rsidP="00DF38EB">
      <w:pPr>
        <w:spacing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E-mail …………………………………………………………</w:t>
      </w:r>
    </w:p>
    <w:p w14:paraId="30B9E0F9" w14:textId="16FDEFBC" w:rsidR="0080601E" w:rsidRPr="00215290" w:rsidRDefault="0080601E" w:rsidP="00215290">
      <w:pPr>
        <w:spacing w:after="200" w:line="276" w:lineRule="auto"/>
        <w:rPr>
          <w:b/>
          <w:bCs/>
          <w:szCs w:val="22"/>
        </w:rPr>
      </w:pPr>
      <w:r w:rsidRPr="00F91111">
        <w:rPr>
          <w:rFonts w:eastAsia="Calibri"/>
          <w:szCs w:val="22"/>
          <w:lang w:eastAsia="en-US"/>
        </w:rPr>
        <w:t xml:space="preserve">W odpowiedzi na ogłoszenie o rozeznaniu rynku z dnia </w:t>
      </w:r>
      <w:r w:rsidR="004722B2">
        <w:rPr>
          <w:rFonts w:eastAsia="Calibri"/>
          <w:szCs w:val="22"/>
          <w:lang w:eastAsia="en-US"/>
        </w:rPr>
        <w:t>1</w:t>
      </w:r>
      <w:r w:rsidR="00FF16B2">
        <w:rPr>
          <w:rFonts w:eastAsia="Calibri"/>
          <w:szCs w:val="22"/>
          <w:lang w:eastAsia="en-US"/>
        </w:rPr>
        <w:t>8</w:t>
      </w:r>
      <w:r w:rsidR="00102DC7" w:rsidRPr="00F91111">
        <w:rPr>
          <w:rFonts w:eastAsia="Calibri"/>
          <w:szCs w:val="22"/>
          <w:lang w:eastAsia="en-US"/>
        </w:rPr>
        <w:t>.</w:t>
      </w:r>
      <w:r w:rsidRPr="00F91111">
        <w:rPr>
          <w:rFonts w:eastAsia="Calibri"/>
          <w:szCs w:val="22"/>
          <w:lang w:eastAsia="en-US"/>
        </w:rPr>
        <w:t>0</w:t>
      </w:r>
      <w:r w:rsidR="004722B2">
        <w:rPr>
          <w:rFonts w:eastAsia="Calibri"/>
          <w:szCs w:val="22"/>
          <w:lang w:eastAsia="en-US"/>
        </w:rPr>
        <w:t>8</w:t>
      </w:r>
      <w:r w:rsidRPr="00F91111">
        <w:rPr>
          <w:rFonts w:eastAsia="Calibri"/>
          <w:szCs w:val="22"/>
          <w:lang w:eastAsia="en-US"/>
        </w:rPr>
        <w:t>.20</w:t>
      </w:r>
      <w:r w:rsidR="00102DC7" w:rsidRPr="00F91111">
        <w:rPr>
          <w:rFonts w:eastAsia="Calibri"/>
          <w:szCs w:val="22"/>
          <w:lang w:eastAsia="en-US"/>
        </w:rPr>
        <w:t>2</w:t>
      </w:r>
      <w:r w:rsidR="004722B2">
        <w:rPr>
          <w:rFonts w:eastAsia="Calibri"/>
          <w:szCs w:val="22"/>
          <w:lang w:eastAsia="en-US"/>
        </w:rPr>
        <w:t>1</w:t>
      </w:r>
      <w:r w:rsidRPr="00F91111">
        <w:rPr>
          <w:rFonts w:eastAsia="Calibri"/>
          <w:szCs w:val="22"/>
          <w:lang w:eastAsia="en-US"/>
        </w:rPr>
        <w:t xml:space="preserve"> r. mające za przedmiot</w:t>
      </w:r>
      <w:r w:rsidR="00034739">
        <w:rPr>
          <w:rFonts w:eastAsia="Calibri"/>
          <w:szCs w:val="22"/>
          <w:lang w:eastAsia="en-US"/>
        </w:rPr>
        <w:t>:</w:t>
      </w:r>
      <w:r w:rsidRPr="00F91111">
        <w:rPr>
          <w:rFonts w:eastAsia="Calibri"/>
          <w:szCs w:val="22"/>
          <w:lang w:eastAsia="en-US"/>
        </w:rPr>
        <w:t xml:space="preserve"> </w:t>
      </w:r>
      <w:r w:rsidR="00FF16B2" w:rsidRPr="00FF16B2">
        <w:rPr>
          <w:b/>
          <w:bCs/>
          <w:szCs w:val="22"/>
        </w:rPr>
        <w:t>Zaprojektowanie i wykonanie edukacyjnej aplikacji mobilnej do kursów na platformie Navoica.pl, do grywalizacji i powtórek dla 9 kursów</w:t>
      </w:r>
      <w:r w:rsidR="003A03FD" w:rsidRPr="00F91111">
        <w:rPr>
          <w:rFonts w:eastAsia="Calibri"/>
          <w:b/>
          <w:bCs/>
          <w:szCs w:val="22"/>
          <w:lang w:eastAsia="en-US"/>
        </w:rPr>
        <w:t>,</w:t>
      </w:r>
      <w:r w:rsidR="00F4151E" w:rsidRPr="00F91111">
        <w:rPr>
          <w:rFonts w:eastAsia="Calibri"/>
          <w:b/>
          <w:bCs/>
          <w:szCs w:val="22"/>
          <w:lang w:eastAsia="en-US"/>
        </w:rPr>
        <w:t xml:space="preserve"> </w:t>
      </w:r>
      <w:r w:rsidR="00F4151E" w:rsidRPr="00F91111">
        <w:rPr>
          <w:rFonts w:eastAsia="Calibri"/>
          <w:szCs w:val="22"/>
          <w:lang w:eastAsia="en-US"/>
        </w:rPr>
        <w:t xml:space="preserve">w ramach projektu „MOOC w ZPSB”, </w:t>
      </w:r>
      <w:r w:rsidR="000C2692" w:rsidRPr="00F91111">
        <w:rPr>
          <w:rFonts w:eastAsia="Calibri" w:cs="Arial"/>
          <w:szCs w:val="22"/>
          <w:lang w:eastAsia="en-US"/>
        </w:rPr>
        <w:t>n</w:t>
      </w:r>
      <w:r w:rsidR="000C2692" w:rsidRPr="00F91111">
        <w:rPr>
          <w:rFonts w:eastAsia="Calibri"/>
          <w:szCs w:val="22"/>
          <w:lang w:eastAsia="en-US"/>
        </w:rPr>
        <w:t>r umowy: POWR.03.01.00-00-</w:t>
      </w:r>
      <w:r w:rsidR="00F4151E" w:rsidRPr="00F91111">
        <w:rPr>
          <w:rFonts w:eastAsia="Calibri"/>
          <w:szCs w:val="22"/>
          <w:lang w:eastAsia="en-US"/>
        </w:rPr>
        <w:t>W068</w:t>
      </w:r>
      <w:r w:rsidR="000C2692" w:rsidRPr="00F91111">
        <w:rPr>
          <w:rFonts w:eastAsia="Calibri"/>
          <w:szCs w:val="22"/>
          <w:lang w:eastAsia="en-US"/>
        </w:rPr>
        <w:t>/18</w:t>
      </w:r>
      <w:r w:rsidR="00F4151E" w:rsidRPr="00F91111">
        <w:rPr>
          <w:rFonts w:eastAsia="Calibri"/>
          <w:szCs w:val="22"/>
          <w:lang w:eastAsia="en-US"/>
        </w:rPr>
        <w:t>-00</w:t>
      </w:r>
      <w:r w:rsidRPr="00F91111">
        <w:rPr>
          <w:rFonts w:eastAsia="Calibri"/>
          <w:szCs w:val="22"/>
          <w:lang w:eastAsia="en-US"/>
        </w:rPr>
        <w:t>, przedstawiam ofertę cenową dotyczącą realizacji przedmiotu zamówieni</w:t>
      </w:r>
      <w:r w:rsidR="00004AA4">
        <w:rPr>
          <w:rFonts w:eastAsia="Calibri"/>
          <w:szCs w:val="22"/>
          <w:lang w:eastAsia="en-US"/>
        </w:rPr>
        <w:t>a</w:t>
      </w:r>
      <w:r w:rsidRPr="00F91111">
        <w:rPr>
          <w:rFonts w:eastAsia="Calibri"/>
          <w:szCs w:val="22"/>
          <w:lang w:eastAsia="en-US"/>
        </w:rPr>
        <w:t>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6663"/>
        <w:gridCol w:w="2409"/>
      </w:tblGrid>
      <w:tr w:rsidR="00651D96" w:rsidRPr="00F91111" w14:paraId="133096D2" w14:textId="77777777" w:rsidTr="00890BDE">
        <w:trPr>
          <w:tblHeader/>
        </w:trPr>
        <w:tc>
          <w:tcPr>
            <w:tcW w:w="6663" w:type="dxa"/>
            <w:shd w:val="clear" w:color="auto" w:fill="D5DCE4" w:themeFill="text2" w:themeFillTint="33"/>
            <w:vAlign w:val="center"/>
          </w:tcPr>
          <w:p w14:paraId="1BEB8C58" w14:textId="40C54EF7" w:rsidR="00651D96" w:rsidRPr="00F91111" w:rsidRDefault="00651D96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DOSTARCZENIE GOTOW</w:t>
            </w:r>
            <w:r w:rsidR="00D42FAF">
              <w:rPr>
                <w:rFonts w:eastAsia="Calibri"/>
                <w:b/>
                <w:bCs/>
                <w:szCs w:val="22"/>
                <w:lang w:eastAsia="en-US"/>
              </w:rPr>
              <w:t>YCH</w:t>
            </w:r>
            <w:r>
              <w:rPr>
                <w:rFonts w:eastAsia="Calibri"/>
                <w:b/>
                <w:bCs/>
                <w:szCs w:val="22"/>
                <w:lang w:eastAsia="en-US"/>
              </w:rPr>
              <w:t xml:space="preserve"> APLIKACJI DLA 9 KURSÓW (wraz z panelem administracyjnym umożliwiającym </w:t>
            </w:r>
            <w:r w:rsidRPr="00651D96">
              <w:rPr>
                <w:rFonts w:eastAsia="Calibri"/>
                <w:b/>
                <w:bCs/>
                <w:szCs w:val="22"/>
                <w:lang w:eastAsia="en-US"/>
              </w:rPr>
              <w:t>swobodne zarządzani</w:t>
            </w:r>
            <w:r>
              <w:rPr>
                <w:rFonts w:eastAsia="Calibri"/>
                <w:b/>
                <w:bCs/>
                <w:szCs w:val="22"/>
                <w:lang w:eastAsia="en-US"/>
              </w:rPr>
              <w:t>e</w:t>
            </w:r>
            <w:r w:rsidRPr="00651D96">
              <w:rPr>
                <w:rFonts w:eastAsia="Calibri"/>
                <w:b/>
                <w:bCs/>
                <w:szCs w:val="22"/>
                <w:lang w:eastAsia="en-US"/>
              </w:rPr>
              <w:t xml:space="preserve"> aplikacjami</w:t>
            </w:r>
            <w:r>
              <w:rPr>
                <w:rFonts w:eastAsia="Calibri"/>
                <w:b/>
                <w:bCs/>
                <w:szCs w:val="22"/>
                <w:lang w:eastAsia="en-US"/>
              </w:rPr>
              <w:t>)</w:t>
            </w:r>
          </w:p>
        </w:tc>
        <w:tc>
          <w:tcPr>
            <w:tcW w:w="2409" w:type="dxa"/>
            <w:shd w:val="clear" w:color="auto" w:fill="D5DCE4" w:themeFill="text2" w:themeFillTint="33"/>
            <w:vAlign w:val="center"/>
          </w:tcPr>
          <w:p w14:paraId="3B78D70B" w14:textId="07EC9286" w:rsidR="00651D96" w:rsidRPr="0014586F" w:rsidRDefault="00651D96" w:rsidP="005B1548">
            <w:pPr>
              <w:spacing w:after="120" w:line="276" w:lineRule="auto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CENA BRUTTO</w:t>
            </w: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BRUTTO</w:t>
            </w:r>
            <w:proofErr w:type="spellEnd"/>
            <w:r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 * (PLN)</w:t>
            </w:r>
          </w:p>
        </w:tc>
      </w:tr>
      <w:tr w:rsidR="00651D96" w:rsidRPr="00F91111" w14:paraId="0C7C1342" w14:textId="230CF33A" w:rsidTr="00890BDE">
        <w:trPr>
          <w:trHeight w:val="766"/>
        </w:trPr>
        <w:tc>
          <w:tcPr>
            <w:tcW w:w="6663" w:type="dxa"/>
            <w:tcBorders>
              <w:bottom w:val="single" w:sz="4" w:space="0" w:color="auto"/>
            </w:tcBorders>
          </w:tcPr>
          <w:p w14:paraId="2579B9A2" w14:textId="2E4BB791" w:rsidR="00890BDE" w:rsidRDefault="00651D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Cena za wykonanie </w:t>
            </w:r>
            <w:r w:rsidR="005B1548">
              <w:rPr>
                <w:rFonts w:eastAsia="Calibri"/>
                <w:szCs w:val="22"/>
                <w:lang w:eastAsia="en-US"/>
              </w:rPr>
              <w:t xml:space="preserve">i dostarczenie 9 </w:t>
            </w:r>
            <w:r>
              <w:rPr>
                <w:rFonts w:eastAsia="Calibri"/>
                <w:szCs w:val="22"/>
                <w:lang w:eastAsia="en-US"/>
              </w:rPr>
              <w:t>Aplikacji</w:t>
            </w:r>
            <w:r w:rsidR="005B1548">
              <w:rPr>
                <w:rFonts w:eastAsia="Calibri"/>
                <w:szCs w:val="22"/>
                <w:lang w:eastAsia="en-US"/>
              </w:rPr>
              <w:t xml:space="preserve"> </w:t>
            </w:r>
            <w:r w:rsidR="00890BDE">
              <w:rPr>
                <w:rFonts w:eastAsia="Calibri"/>
                <w:szCs w:val="22"/>
                <w:lang w:eastAsia="en-US"/>
              </w:rPr>
              <w:t xml:space="preserve">edukacyjnych do grywalizacji i powtórek dla </w:t>
            </w:r>
            <w:r w:rsidR="00890BDE" w:rsidRPr="00890BDE">
              <w:rPr>
                <w:rFonts w:eastAsia="Calibri"/>
                <w:szCs w:val="22"/>
                <w:lang w:eastAsia="en-US"/>
              </w:rPr>
              <w:t>kursów na platformie Navoica.pl</w:t>
            </w:r>
            <w:r w:rsidR="00890BDE">
              <w:rPr>
                <w:rFonts w:eastAsia="Calibri"/>
                <w:szCs w:val="22"/>
                <w:lang w:eastAsia="en-US"/>
              </w:rPr>
              <w:t>, wraz z panelem administracyjnym do swobodnego zarządzania aplikacjami.</w:t>
            </w:r>
          </w:p>
          <w:p w14:paraId="17CF7304" w14:textId="02BE4F9A" w:rsidR="00651D96" w:rsidRPr="00F91111" w:rsidRDefault="00890BDE" w:rsidP="00890BDE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(</w:t>
            </w:r>
            <w:r w:rsidR="005B1548">
              <w:rPr>
                <w:rFonts w:eastAsia="Calibri"/>
                <w:szCs w:val="22"/>
                <w:lang w:eastAsia="en-US"/>
              </w:rPr>
              <w:t>zgodnie z opisem przedm</w:t>
            </w:r>
            <w:r>
              <w:rPr>
                <w:rFonts w:eastAsia="Calibri"/>
                <w:szCs w:val="22"/>
                <w:lang w:eastAsia="en-US"/>
              </w:rPr>
              <w:t>iotu</w:t>
            </w:r>
            <w:r w:rsidR="005B1548">
              <w:rPr>
                <w:rFonts w:eastAsia="Calibri"/>
                <w:szCs w:val="22"/>
                <w:lang w:eastAsia="en-US"/>
              </w:rPr>
              <w:t xml:space="preserve"> zamówienia, zawartym w Pkt I Ogłoszenia rozezn</w:t>
            </w:r>
            <w:r>
              <w:rPr>
                <w:rFonts w:eastAsia="Calibri"/>
                <w:szCs w:val="22"/>
                <w:lang w:eastAsia="en-US"/>
              </w:rPr>
              <w:t>ania</w:t>
            </w:r>
            <w:r w:rsidR="005B1548">
              <w:rPr>
                <w:rFonts w:eastAsia="Calibri"/>
                <w:szCs w:val="22"/>
                <w:lang w:eastAsia="en-US"/>
              </w:rPr>
              <w:t xml:space="preserve"> rynku</w:t>
            </w:r>
            <w:r>
              <w:rPr>
                <w:rFonts w:eastAsia="Calibri"/>
                <w:szCs w:val="22"/>
                <w:lang w:eastAsia="en-US"/>
              </w:rPr>
              <w:t>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63FBDF7D" w14:textId="77777777" w:rsidR="00651D96" w:rsidRPr="00F91111" w:rsidRDefault="00651D96" w:rsidP="00890BDE">
            <w:pPr>
              <w:spacing w:after="120"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14:paraId="0A2F8CFC" w14:textId="77777777" w:rsidR="005B1548" w:rsidRPr="00F91111" w:rsidRDefault="005B1548" w:rsidP="005B1548">
      <w:pPr>
        <w:spacing w:after="200"/>
        <w:jc w:val="right"/>
        <w:rPr>
          <w:rFonts w:eastAsia="Calibri"/>
          <w:i/>
          <w:sz w:val="19"/>
          <w:szCs w:val="19"/>
          <w:lang w:eastAsia="en-US"/>
        </w:rPr>
      </w:pPr>
      <w:r w:rsidRPr="00F91111">
        <w:rPr>
          <w:rFonts w:eastAsia="Calibri"/>
          <w:i/>
          <w:sz w:val="19"/>
          <w:szCs w:val="19"/>
          <w:lang w:eastAsia="en-US"/>
        </w:rPr>
        <w:t>* podana cena</w:t>
      </w:r>
      <w:r>
        <w:rPr>
          <w:rFonts w:eastAsia="Calibri"/>
          <w:i/>
          <w:sz w:val="19"/>
          <w:szCs w:val="19"/>
          <w:lang w:eastAsia="en-US"/>
        </w:rPr>
        <w:t xml:space="preserve"> </w:t>
      </w:r>
      <w:r w:rsidRPr="00F91111">
        <w:rPr>
          <w:rFonts w:eastAsia="Calibri"/>
          <w:i/>
          <w:sz w:val="19"/>
          <w:szCs w:val="19"/>
          <w:lang w:eastAsia="en-US"/>
        </w:rPr>
        <w:t xml:space="preserve">jest ceną brutto </w:t>
      </w:r>
      <w:proofErr w:type="spellStart"/>
      <w:r>
        <w:rPr>
          <w:rFonts w:eastAsia="Calibri"/>
          <w:i/>
          <w:sz w:val="19"/>
          <w:szCs w:val="19"/>
          <w:lang w:eastAsia="en-US"/>
        </w:rPr>
        <w:t>brutto</w:t>
      </w:r>
      <w:proofErr w:type="spellEnd"/>
      <w:r>
        <w:rPr>
          <w:rFonts w:eastAsia="Calibri"/>
          <w:i/>
          <w:sz w:val="19"/>
          <w:szCs w:val="19"/>
          <w:lang w:eastAsia="en-US"/>
        </w:rPr>
        <w:t xml:space="preserve"> </w:t>
      </w:r>
      <w:r w:rsidRPr="00F91111">
        <w:rPr>
          <w:rFonts w:eastAsia="Calibri"/>
          <w:i/>
          <w:sz w:val="19"/>
          <w:szCs w:val="19"/>
          <w:lang w:eastAsia="en-US"/>
        </w:rPr>
        <w:t xml:space="preserve">i obejmuje wszelkie koszty oferenta, w tym </w:t>
      </w:r>
      <w:r w:rsidRPr="00BC66F9">
        <w:rPr>
          <w:rFonts w:eastAsia="Calibri"/>
          <w:i/>
          <w:sz w:val="19"/>
          <w:szCs w:val="19"/>
          <w:lang w:eastAsia="en-US"/>
        </w:rPr>
        <w:t>przeniesienie na Zamawiającego całości autorskich praw majątkowych i praw pokrewnych, łącznie z wyłącznym prawem do udzielania zezwoleń na wykonywanie zależnego prawa autorskiego, do powstałej aplikacji</w:t>
      </w:r>
      <w:r>
        <w:rPr>
          <w:rFonts w:eastAsia="Calibri"/>
          <w:i/>
          <w:sz w:val="19"/>
          <w:szCs w:val="19"/>
          <w:lang w:eastAsia="en-US"/>
        </w:rPr>
        <w:t xml:space="preserve">, a także </w:t>
      </w:r>
      <w:r w:rsidRPr="00F91111">
        <w:rPr>
          <w:rFonts w:eastAsia="Calibri"/>
          <w:i/>
          <w:sz w:val="19"/>
          <w:szCs w:val="19"/>
          <w:lang w:eastAsia="en-US"/>
        </w:rPr>
        <w:t xml:space="preserve">koszt </w:t>
      </w:r>
      <w:r>
        <w:rPr>
          <w:rFonts w:eastAsia="Calibri"/>
          <w:i/>
          <w:sz w:val="19"/>
          <w:szCs w:val="19"/>
          <w:lang w:eastAsia="en-US"/>
        </w:rPr>
        <w:t xml:space="preserve">ew. </w:t>
      </w:r>
      <w:r w:rsidRPr="00F91111">
        <w:rPr>
          <w:rFonts w:eastAsia="Calibri"/>
          <w:i/>
          <w:sz w:val="19"/>
          <w:szCs w:val="19"/>
          <w:lang w:eastAsia="en-US"/>
        </w:rPr>
        <w:t>dostawy i obciążenia podatkowe.</w:t>
      </w:r>
    </w:p>
    <w:p w14:paraId="501A64AF" w14:textId="5A0066CA" w:rsidR="005B1548" w:rsidRDefault="005B1548"/>
    <w:p w14:paraId="5C7434CA" w14:textId="711A1F51" w:rsidR="00890BDE" w:rsidRDefault="00890BDE"/>
    <w:p w14:paraId="123062E3" w14:textId="654E46B3" w:rsidR="00890BDE" w:rsidRDefault="00890BDE"/>
    <w:p w14:paraId="06FB2FA0" w14:textId="77777777" w:rsidR="00890BDE" w:rsidRDefault="00890BDE"/>
    <w:tbl>
      <w:tblPr>
        <w:tblStyle w:val="Tabela-Siatka"/>
        <w:tblW w:w="8587" w:type="dxa"/>
        <w:tblInd w:w="-5" w:type="dxa"/>
        <w:tblLook w:val="04A0" w:firstRow="1" w:lastRow="0" w:firstColumn="1" w:lastColumn="0" w:noHBand="0" w:noVBand="1"/>
      </w:tblPr>
      <w:tblGrid>
        <w:gridCol w:w="4111"/>
        <w:gridCol w:w="4476"/>
      </w:tblGrid>
      <w:tr w:rsidR="00A56924" w:rsidRPr="00F91111" w14:paraId="7EABF5CB" w14:textId="77777777" w:rsidTr="00A56924">
        <w:trPr>
          <w:trHeight w:val="766"/>
        </w:trPr>
        <w:tc>
          <w:tcPr>
            <w:tcW w:w="8587" w:type="dxa"/>
            <w:gridSpan w:val="2"/>
            <w:tcBorders>
              <w:bottom w:val="dotted" w:sz="4" w:space="0" w:color="auto"/>
            </w:tcBorders>
          </w:tcPr>
          <w:p w14:paraId="54488F3D" w14:textId="6CEA844E" w:rsidR="00A56924" w:rsidRPr="005B1548" w:rsidRDefault="00A56924" w:rsidP="00A56924">
            <w:pPr>
              <w:tabs>
                <w:tab w:val="left" w:pos="0"/>
              </w:tabs>
              <w:spacing w:after="200" w:line="276" w:lineRule="auto"/>
              <w:contextualSpacing/>
              <w:rPr>
                <w:rFonts w:eastAsia="Calibri" w:cs="Arial"/>
                <w:i/>
                <w:iCs/>
                <w:szCs w:val="20"/>
                <w:lang w:eastAsia="en-US"/>
              </w:rPr>
            </w:pPr>
            <w:r w:rsidRPr="005B1548">
              <w:rPr>
                <w:i/>
                <w:iCs/>
                <w:szCs w:val="22"/>
                <w:lang w:eastAsia="en-US"/>
              </w:rPr>
              <w:lastRenderedPageBreak/>
              <w:t>Poniżej wskazuję 2 z wykonanych przeze mnie /moją firmę, organizację/ aplikacji mobilnych, które można sprawdzić w następujący sposób:</w:t>
            </w:r>
          </w:p>
        </w:tc>
      </w:tr>
      <w:tr w:rsidR="00A56924" w:rsidRPr="00F91111" w14:paraId="72CF637F" w14:textId="77777777" w:rsidTr="00A56924">
        <w:trPr>
          <w:trHeight w:val="766"/>
        </w:trPr>
        <w:tc>
          <w:tcPr>
            <w:tcW w:w="4111" w:type="dxa"/>
            <w:tcBorders>
              <w:top w:val="dotted" w:sz="4" w:space="0" w:color="auto"/>
            </w:tcBorders>
          </w:tcPr>
          <w:p w14:paraId="2139BE07" w14:textId="3F96FE74" w:rsidR="00A56924" w:rsidRDefault="00A56924" w:rsidP="00A56924">
            <w:pPr>
              <w:tabs>
                <w:tab w:val="left" w:pos="0"/>
              </w:tabs>
              <w:spacing w:after="200" w:line="276" w:lineRule="auto"/>
              <w:contextualSpacing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1. ………………………</w:t>
            </w:r>
          </w:p>
        </w:tc>
        <w:tc>
          <w:tcPr>
            <w:tcW w:w="4476" w:type="dxa"/>
            <w:tcBorders>
              <w:top w:val="dotted" w:sz="4" w:space="0" w:color="auto"/>
            </w:tcBorders>
            <w:shd w:val="clear" w:color="auto" w:fill="auto"/>
          </w:tcPr>
          <w:p w14:paraId="3F3BC3B2" w14:textId="3AD92706" w:rsidR="00A56924" w:rsidRPr="005B1548" w:rsidRDefault="00A56924" w:rsidP="00AA374B">
            <w:pPr>
              <w:spacing w:after="120"/>
              <w:rPr>
                <w:rFonts w:eastAsia="Calibri"/>
                <w:i/>
                <w:iCs/>
                <w:szCs w:val="22"/>
                <w:lang w:eastAsia="en-US"/>
              </w:rPr>
            </w:pPr>
            <w:r w:rsidRPr="005B1548">
              <w:rPr>
                <w:rFonts w:eastAsia="Calibri"/>
                <w:i/>
                <w:iCs/>
                <w:szCs w:val="22"/>
                <w:lang w:eastAsia="en-US"/>
              </w:rPr>
              <w:t>2. …………………………</w:t>
            </w:r>
          </w:p>
        </w:tc>
      </w:tr>
    </w:tbl>
    <w:p w14:paraId="67A51EE4" w14:textId="77777777" w:rsidR="00890BDE" w:rsidRDefault="00890BDE" w:rsidP="00BC66F9">
      <w:pPr>
        <w:tabs>
          <w:tab w:val="left" w:pos="0"/>
        </w:tabs>
        <w:spacing w:after="200" w:line="276" w:lineRule="auto"/>
        <w:contextualSpacing/>
        <w:jc w:val="center"/>
        <w:rPr>
          <w:rFonts w:eastAsia="Calibri" w:cs="Arial"/>
          <w:b/>
          <w:bCs/>
          <w:szCs w:val="20"/>
          <w:lang w:eastAsia="en-US"/>
        </w:rPr>
      </w:pPr>
    </w:p>
    <w:p w14:paraId="21F358E5" w14:textId="77777777" w:rsidR="00890BDE" w:rsidRDefault="00890BDE" w:rsidP="00BC66F9">
      <w:pPr>
        <w:tabs>
          <w:tab w:val="left" w:pos="0"/>
        </w:tabs>
        <w:spacing w:after="200" w:line="276" w:lineRule="auto"/>
        <w:contextualSpacing/>
        <w:jc w:val="center"/>
        <w:rPr>
          <w:rFonts w:eastAsia="Calibri" w:cs="Arial"/>
          <w:b/>
          <w:bCs/>
          <w:szCs w:val="20"/>
          <w:lang w:eastAsia="en-US"/>
        </w:rPr>
      </w:pPr>
    </w:p>
    <w:p w14:paraId="4358BD84" w14:textId="449EFA41" w:rsidR="00BC66F9" w:rsidRPr="00BC66F9" w:rsidRDefault="00BC66F9" w:rsidP="00BC66F9">
      <w:pPr>
        <w:tabs>
          <w:tab w:val="left" w:pos="0"/>
        </w:tabs>
        <w:spacing w:after="200" w:line="276" w:lineRule="auto"/>
        <w:contextualSpacing/>
        <w:jc w:val="center"/>
        <w:rPr>
          <w:rFonts w:eastAsia="Calibri" w:cs="Arial"/>
          <w:b/>
          <w:bCs/>
          <w:szCs w:val="20"/>
          <w:lang w:eastAsia="en-US"/>
        </w:rPr>
      </w:pPr>
      <w:r w:rsidRPr="00BC66F9">
        <w:rPr>
          <w:rFonts w:eastAsia="Calibri" w:cs="Arial"/>
          <w:b/>
          <w:bCs/>
          <w:szCs w:val="20"/>
          <w:lang w:eastAsia="en-US"/>
        </w:rPr>
        <w:t>OŚWIADCZENIA</w:t>
      </w:r>
    </w:p>
    <w:p w14:paraId="79D4FC30" w14:textId="436CE34C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9C5641" w:rsidRPr="00F91111">
        <w:rPr>
          <w:rFonts w:eastAsia="Calibri" w:cs="Arial"/>
          <w:szCs w:val="20"/>
          <w:lang w:eastAsia="en-US"/>
        </w:rPr>
        <w:t xml:space="preserve">, zgodnie z wymogami </w:t>
      </w:r>
      <w:r w:rsidR="003A03FD" w:rsidRPr="00F91111">
        <w:rPr>
          <w:rFonts w:eastAsia="Calibri" w:cs="Arial"/>
          <w:szCs w:val="20"/>
          <w:lang w:eastAsia="en-US"/>
        </w:rPr>
        <w:t>pkt</w:t>
      </w:r>
      <w:r w:rsidR="00777238">
        <w:rPr>
          <w:rFonts w:eastAsia="Calibri" w:cs="Arial"/>
          <w:szCs w:val="20"/>
          <w:lang w:eastAsia="en-US"/>
        </w:rPr>
        <w:t>.</w:t>
      </w:r>
      <w:r w:rsidR="003A03FD" w:rsidRPr="00F91111">
        <w:rPr>
          <w:rFonts w:eastAsia="Calibri" w:cs="Arial"/>
          <w:szCs w:val="20"/>
          <w:lang w:eastAsia="en-US"/>
        </w:rPr>
        <w:t xml:space="preserve"> II </w:t>
      </w:r>
      <w:r w:rsidR="003A03FD" w:rsidRPr="00F91111">
        <w:t>Zasady dotyczące zamówienia</w:t>
      </w:r>
      <w:r w:rsidRPr="00F91111">
        <w:rPr>
          <w:rFonts w:eastAsia="Calibri" w:cs="Arial"/>
          <w:szCs w:val="20"/>
          <w:lang w:eastAsia="en-US"/>
        </w:rPr>
        <w:t>.</w:t>
      </w:r>
    </w:p>
    <w:p w14:paraId="7ADBA4AF" w14:textId="74E1EBC8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znajduję się w sytuacji ekonomicznej i finansowej zapewniającej wykonanie zamówienia.</w:t>
      </w:r>
    </w:p>
    <w:p w14:paraId="5749D977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14:paraId="472888DD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14:paraId="79176FEE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wszystkie informacje zamieszczone w ofercie są aktualne i prawdziwe.</w:t>
      </w:r>
    </w:p>
    <w:p w14:paraId="132E0203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14:paraId="6E4E6F6C" w14:textId="77777777" w:rsidR="00E75D86" w:rsidRPr="00E75D86" w:rsidRDefault="006D6E01" w:rsidP="00264433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E75D86">
        <w:rPr>
          <w:rFonts w:eastAsia="Calibri"/>
          <w:szCs w:val="22"/>
          <w:lang w:eastAsia="en-US"/>
        </w:rPr>
        <w:t xml:space="preserve">Oświadczam, iż dysponuję </w:t>
      </w:r>
      <w:r w:rsidR="00361D21" w:rsidRPr="00E75D86">
        <w:rPr>
          <w:rFonts w:eastAsia="Calibri"/>
          <w:szCs w:val="22"/>
          <w:lang w:eastAsia="en-US"/>
        </w:rPr>
        <w:t xml:space="preserve">doświadczeniem </w:t>
      </w:r>
      <w:r w:rsidR="00322F37" w:rsidRPr="00E75D86">
        <w:rPr>
          <w:rFonts w:eastAsia="Calibri"/>
          <w:szCs w:val="22"/>
          <w:lang w:eastAsia="en-US"/>
        </w:rPr>
        <w:t>faktycznymi możliwościami realizacji zamówienia będącego przedmiotem niniejszego zapytania.</w:t>
      </w:r>
    </w:p>
    <w:p w14:paraId="670FED00" w14:textId="73646A49" w:rsidR="0080601E" w:rsidRPr="00E75D86" w:rsidRDefault="0080601E" w:rsidP="00264433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E75D86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</w:t>
      </w:r>
      <w:r w:rsidR="006D6E01" w:rsidRPr="00E75D86">
        <w:rPr>
          <w:rFonts w:eastAsia="Calibri" w:cs="Arial"/>
          <w:szCs w:val="20"/>
          <w:lang w:eastAsia="en-US"/>
        </w:rPr>
        <w:t xml:space="preserve"> </w:t>
      </w:r>
      <w:r w:rsidRPr="00E75D86">
        <w:rPr>
          <w:rFonts w:eastAsia="Calibri" w:cs="Arial"/>
          <w:szCs w:val="20"/>
          <w:lang w:eastAsia="en-US"/>
        </w:rPr>
        <w:t>jeżeli ustawy nakładają obowiązek posiadania takich uprawnień.</w:t>
      </w:r>
    </w:p>
    <w:p w14:paraId="690416E1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18294C73" w14:textId="52157AA5" w:rsidR="00A024FC" w:rsidRDefault="00A024FC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1D0EE1E3" w14:textId="77777777" w:rsidR="00E75D86" w:rsidRPr="00F91111" w:rsidRDefault="00E75D86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2BFF7D4A" w14:textId="77777777" w:rsidR="00A80C96" w:rsidRPr="00F91111" w:rsidRDefault="00A80C96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55D6B9B6" w14:textId="77777777" w:rsidR="0080601E" w:rsidRPr="00F91111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F91111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14:paraId="0F506D80" w14:textId="0623F18E" w:rsidR="008C378C" w:rsidRPr="00F91111" w:rsidRDefault="00876516" w:rsidP="00A80C9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 w:rsidRPr="00F91111"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  <w:r w:rsidR="008C378C" w:rsidRPr="00F91111">
        <w:rPr>
          <w:rFonts w:eastAsia="Calibri"/>
          <w:lang w:eastAsia="en-US"/>
        </w:rPr>
        <w:t xml:space="preserve"> </w:t>
      </w:r>
    </w:p>
    <w:sectPr w:rsidR="008C378C" w:rsidRPr="00F91111" w:rsidSect="00403A42">
      <w:headerReference w:type="default" r:id="rId7"/>
      <w:footerReference w:type="default" r:id="rId8"/>
      <w:pgSz w:w="11906" w:h="16838"/>
      <w:pgMar w:top="1843" w:right="1417" w:bottom="1702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1C7BB" w14:textId="77777777" w:rsidR="00854084" w:rsidRDefault="00854084" w:rsidP="00DD7174">
      <w:r>
        <w:separator/>
      </w:r>
    </w:p>
  </w:endnote>
  <w:endnote w:type="continuationSeparator" w:id="0">
    <w:p w14:paraId="49839EB3" w14:textId="77777777" w:rsidR="00854084" w:rsidRDefault="00854084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B2600" w14:textId="77777777" w:rsidR="00244752" w:rsidRDefault="00244752" w:rsidP="00DD7174">
    <w:pPr>
      <w:pStyle w:val="Stopka"/>
      <w:ind w:left="-567"/>
    </w:pPr>
    <w:r>
      <w:rPr>
        <w:noProof/>
      </w:rPr>
      <w:drawing>
        <wp:inline distT="0" distB="0" distL="0" distR="0" wp14:anchorId="5B5E9A12" wp14:editId="574979E2">
          <wp:extent cx="6361531" cy="571500"/>
          <wp:effectExtent l="0" t="0" r="127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427A1" w14:textId="77777777" w:rsidR="00854084" w:rsidRDefault="00854084" w:rsidP="00DD7174">
      <w:r>
        <w:separator/>
      </w:r>
    </w:p>
  </w:footnote>
  <w:footnote w:type="continuationSeparator" w:id="0">
    <w:p w14:paraId="4D324F6A" w14:textId="77777777" w:rsidR="00854084" w:rsidRDefault="00854084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D1CE1" w14:textId="77777777" w:rsidR="00244752" w:rsidRDefault="00244752" w:rsidP="00DD7174">
    <w:pPr>
      <w:pStyle w:val="Nagwek"/>
      <w:ind w:left="-567"/>
    </w:pPr>
    <w:r>
      <w:rPr>
        <w:noProof/>
      </w:rPr>
      <w:drawing>
        <wp:inline distT="0" distB="0" distL="0" distR="0" wp14:anchorId="246FD383" wp14:editId="7F99CAB1">
          <wp:extent cx="6385930" cy="479051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5930" cy="479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57F6D"/>
    <w:multiLevelType w:val="hybridMultilevel"/>
    <w:tmpl w:val="2076C8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3464D"/>
    <w:multiLevelType w:val="hybridMultilevel"/>
    <w:tmpl w:val="533E07B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03750"/>
    <w:multiLevelType w:val="multilevel"/>
    <w:tmpl w:val="576AF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E639AA"/>
    <w:multiLevelType w:val="multilevel"/>
    <w:tmpl w:val="67AA3AAE"/>
    <w:lvl w:ilvl="0">
      <w:start w:val="1"/>
      <w:numFmt w:val="decimal"/>
      <w:lvlText w:val="%1."/>
      <w:lvlJc w:val="left"/>
      <w:pPr>
        <w:ind w:left="426" w:hanging="360"/>
      </w:pPr>
    </w:lvl>
    <w:lvl w:ilvl="1">
      <w:start w:val="1"/>
      <w:numFmt w:val="decimal"/>
      <w:lvlText w:val="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90" w:hanging="504"/>
      </w:pPr>
    </w:lvl>
    <w:lvl w:ilvl="3">
      <w:start w:val="1"/>
      <w:numFmt w:val="decimal"/>
      <w:lvlText w:val="%1.%2.%3.%4."/>
      <w:lvlJc w:val="left"/>
      <w:pPr>
        <w:ind w:left="1794" w:hanging="648"/>
      </w:pPr>
    </w:lvl>
    <w:lvl w:ilvl="4">
      <w:start w:val="1"/>
      <w:numFmt w:val="decimal"/>
      <w:lvlText w:val="%1.%2.%3.%4.%5."/>
      <w:lvlJc w:val="left"/>
      <w:pPr>
        <w:ind w:left="2298" w:hanging="792"/>
      </w:pPr>
    </w:lvl>
    <w:lvl w:ilvl="5">
      <w:start w:val="1"/>
      <w:numFmt w:val="decimal"/>
      <w:lvlText w:val="%1.%2.%3.%4.%5.%6."/>
      <w:lvlJc w:val="left"/>
      <w:pPr>
        <w:ind w:left="2802" w:hanging="936"/>
      </w:pPr>
    </w:lvl>
    <w:lvl w:ilvl="6">
      <w:start w:val="1"/>
      <w:numFmt w:val="decimal"/>
      <w:lvlText w:val="%1.%2.%3.%4.%5.%6.%7."/>
      <w:lvlJc w:val="left"/>
      <w:pPr>
        <w:ind w:left="3306" w:hanging="1080"/>
      </w:pPr>
    </w:lvl>
    <w:lvl w:ilvl="7">
      <w:start w:val="1"/>
      <w:numFmt w:val="decimal"/>
      <w:lvlText w:val="%1.%2.%3.%4.%5.%6.%7.%8."/>
      <w:lvlJc w:val="left"/>
      <w:pPr>
        <w:ind w:left="3810" w:hanging="1224"/>
      </w:pPr>
    </w:lvl>
    <w:lvl w:ilvl="8">
      <w:start w:val="1"/>
      <w:numFmt w:val="decimal"/>
      <w:lvlText w:val="%1.%2.%3.%4.%5.%6.%7.%8.%9."/>
      <w:lvlJc w:val="left"/>
      <w:pPr>
        <w:ind w:left="4386" w:hanging="1440"/>
      </w:pPr>
    </w:lvl>
  </w:abstractNum>
  <w:abstractNum w:abstractNumId="5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33E4"/>
    <w:multiLevelType w:val="multilevel"/>
    <w:tmpl w:val="67AA3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C32A8"/>
    <w:multiLevelType w:val="hybridMultilevel"/>
    <w:tmpl w:val="3438B0AC"/>
    <w:lvl w:ilvl="0" w:tplc="152E0A48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color w:val="44546A" w:themeColor="text2"/>
        <w:sz w:val="28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9F85097"/>
    <w:multiLevelType w:val="hybridMultilevel"/>
    <w:tmpl w:val="A6FECE86"/>
    <w:lvl w:ilvl="0" w:tplc="C99E540A">
      <w:start w:val="1"/>
      <w:numFmt w:val="upperRoman"/>
      <w:pStyle w:val="Nagwek1"/>
      <w:lvlText w:val="%1"/>
      <w:lvlJc w:val="right"/>
      <w:pPr>
        <w:tabs>
          <w:tab w:val="num" w:pos="1428"/>
        </w:tabs>
        <w:ind w:left="1428" w:hanging="720"/>
      </w:pPr>
      <w:rPr>
        <w:rFonts w:hint="default"/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708"/>
        </w:tabs>
        <w:ind w:left="708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608"/>
        </w:tabs>
        <w:ind w:left="1608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588"/>
        </w:tabs>
        <w:ind w:left="358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48"/>
        </w:tabs>
        <w:ind w:left="5748" w:hanging="180"/>
      </w:pPr>
      <w:rPr>
        <w:rFonts w:cs="Times New Roman"/>
      </w:rPr>
    </w:lvl>
  </w:abstractNum>
  <w:abstractNum w:abstractNumId="14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7" w15:restartNumberingAfterBreak="0">
    <w:nsid w:val="388B62FA"/>
    <w:multiLevelType w:val="hybridMultilevel"/>
    <w:tmpl w:val="93640F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A74886"/>
    <w:multiLevelType w:val="multilevel"/>
    <w:tmpl w:val="67AA3A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21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0044CA8"/>
    <w:multiLevelType w:val="hybridMultilevel"/>
    <w:tmpl w:val="0240A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9600EF"/>
    <w:multiLevelType w:val="hybridMultilevel"/>
    <w:tmpl w:val="099E408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26" w15:restartNumberingAfterBreak="0">
    <w:nsid w:val="65DF6068"/>
    <w:multiLevelType w:val="hybridMultilevel"/>
    <w:tmpl w:val="94EC84C2"/>
    <w:lvl w:ilvl="0" w:tplc="152E0A48">
      <w:start w:val="1"/>
      <w:numFmt w:val="decimal"/>
      <w:lvlText w:val="%1."/>
      <w:lvlJc w:val="left"/>
      <w:pPr>
        <w:ind w:left="426" w:hanging="360"/>
      </w:pPr>
      <w:rPr>
        <w:rFonts w:hint="default"/>
        <w:color w:val="44546A" w:themeColor="text2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D851CE"/>
    <w:multiLevelType w:val="hybridMultilevel"/>
    <w:tmpl w:val="2D68545E"/>
    <w:lvl w:ilvl="0" w:tplc="842AC12C">
      <w:start w:val="1"/>
      <w:numFmt w:val="decimal"/>
      <w:lvlText w:val="%1."/>
      <w:lvlJc w:val="left"/>
      <w:pPr>
        <w:ind w:left="426" w:hanging="360"/>
      </w:pPr>
      <w:rPr>
        <w:rFonts w:cs="Times New Roman" w:hint="default"/>
        <w:b w:val="0"/>
        <w:i w:val="0"/>
        <w:color w:val="44546A" w:themeColor="text2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9" w15:restartNumberingAfterBreak="0">
    <w:nsid w:val="6AAF183E"/>
    <w:multiLevelType w:val="hybridMultilevel"/>
    <w:tmpl w:val="6D1C42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C94774"/>
    <w:multiLevelType w:val="hybridMultilevel"/>
    <w:tmpl w:val="DB06088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8F664B"/>
    <w:multiLevelType w:val="multilevel"/>
    <w:tmpl w:val="61101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385801"/>
    <w:multiLevelType w:val="multilevel"/>
    <w:tmpl w:val="84A2BB9C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E21288C"/>
    <w:multiLevelType w:val="hybridMultilevel"/>
    <w:tmpl w:val="ABDED0AE"/>
    <w:lvl w:ilvl="0" w:tplc="1C74E4A2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36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836435"/>
    <w:multiLevelType w:val="multilevel"/>
    <w:tmpl w:val="CE5AE24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3"/>
  </w:num>
  <w:num w:numId="9">
    <w:abstractNumId w:val="16"/>
  </w:num>
  <w:num w:numId="10">
    <w:abstractNumId w:val="10"/>
  </w:num>
  <w:num w:numId="11">
    <w:abstractNumId w:val="36"/>
  </w:num>
  <w:num w:numId="12">
    <w:abstractNumId w:val="21"/>
  </w:num>
  <w:num w:numId="13">
    <w:abstractNumId w:val="7"/>
  </w:num>
  <w:num w:numId="14">
    <w:abstractNumId w:val="24"/>
  </w:num>
  <w:num w:numId="15">
    <w:abstractNumId w:val="18"/>
  </w:num>
  <w:num w:numId="16">
    <w:abstractNumId w:val="9"/>
  </w:num>
  <w:num w:numId="17">
    <w:abstractNumId w:val="6"/>
  </w:num>
  <w:num w:numId="18">
    <w:abstractNumId w:val="38"/>
  </w:num>
  <w:num w:numId="19">
    <w:abstractNumId w:val="23"/>
  </w:num>
  <w:num w:numId="20">
    <w:abstractNumId w:val="14"/>
  </w:num>
  <w:num w:numId="21">
    <w:abstractNumId w:val="5"/>
  </w:num>
  <w:num w:numId="22">
    <w:abstractNumId w:val="27"/>
  </w:num>
  <w:num w:numId="23">
    <w:abstractNumId w:val="11"/>
  </w:num>
  <w:num w:numId="24">
    <w:abstractNumId w:val="1"/>
  </w:num>
  <w:num w:numId="25">
    <w:abstractNumId w:val="37"/>
  </w:num>
  <w:num w:numId="26">
    <w:abstractNumId w:val="15"/>
  </w:num>
  <w:num w:numId="27">
    <w:abstractNumId w:val="30"/>
  </w:num>
  <w:num w:numId="28">
    <w:abstractNumId w:val="4"/>
  </w:num>
  <w:num w:numId="29">
    <w:abstractNumId w:val="2"/>
  </w:num>
  <w:num w:numId="30">
    <w:abstractNumId w:val="31"/>
  </w:num>
  <w:num w:numId="31">
    <w:abstractNumId w:val="25"/>
  </w:num>
  <w:num w:numId="32">
    <w:abstractNumId w:val="19"/>
  </w:num>
  <w:num w:numId="33">
    <w:abstractNumId w:val="32"/>
  </w:num>
  <w:num w:numId="34">
    <w:abstractNumId w:val="22"/>
  </w:num>
  <w:num w:numId="35">
    <w:abstractNumId w:val="39"/>
  </w:num>
  <w:num w:numId="36">
    <w:abstractNumId w:val="34"/>
  </w:num>
  <w:num w:numId="37">
    <w:abstractNumId w:val="33"/>
  </w:num>
  <w:num w:numId="38">
    <w:abstractNumId w:val="8"/>
  </w:num>
  <w:num w:numId="39">
    <w:abstractNumId w:val="3"/>
  </w:num>
  <w:num w:numId="40">
    <w:abstractNumId w:val="12"/>
  </w:num>
  <w:num w:numId="41">
    <w:abstractNumId w:val="26"/>
  </w:num>
  <w:num w:numId="42">
    <w:abstractNumId w:val="28"/>
  </w:num>
  <w:num w:numId="43">
    <w:abstractNumId w:val="29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03625"/>
    <w:rsid w:val="00004AA4"/>
    <w:rsid w:val="00012925"/>
    <w:rsid w:val="000145EB"/>
    <w:rsid w:val="000256EE"/>
    <w:rsid w:val="00034739"/>
    <w:rsid w:val="00051C70"/>
    <w:rsid w:val="000543E1"/>
    <w:rsid w:val="00062380"/>
    <w:rsid w:val="0006435A"/>
    <w:rsid w:val="00065DD9"/>
    <w:rsid w:val="000744F0"/>
    <w:rsid w:val="00084573"/>
    <w:rsid w:val="00090396"/>
    <w:rsid w:val="000947CF"/>
    <w:rsid w:val="000B6482"/>
    <w:rsid w:val="000C0E50"/>
    <w:rsid w:val="000C0F3F"/>
    <w:rsid w:val="000C11C1"/>
    <w:rsid w:val="000C2692"/>
    <w:rsid w:val="000C6E67"/>
    <w:rsid w:val="000D3D1B"/>
    <w:rsid w:val="000E260D"/>
    <w:rsid w:val="000E40D0"/>
    <w:rsid w:val="00102DC7"/>
    <w:rsid w:val="001103C9"/>
    <w:rsid w:val="00144DEE"/>
    <w:rsid w:val="0014586F"/>
    <w:rsid w:val="00161D5C"/>
    <w:rsid w:val="00173F60"/>
    <w:rsid w:val="00181831"/>
    <w:rsid w:val="0018718A"/>
    <w:rsid w:val="00190993"/>
    <w:rsid w:val="001942DB"/>
    <w:rsid w:val="001A2540"/>
    <w:rsid w:val="001A299E"/>
    <w:rsid w:val="001A3C92"/>
    <w:rsid w:val="001A6FE4"/>
    <w:rsid w:val="001D28F8"/>
    <w:rsid w:val="001E0B62"/>
    <w:rsid w:val="00200ACE"/>
    <w:rsid w:val="00215290"/>
    <w:rsid w:val="00215CFF"/>
    <w:rsid w:val="0021780F"/>
    <w:rsid w:val="002244FE"/>
    <w:rsid w:val="0024061B"/>
    <w:rsid w:val="00244752"/>
    <w:rsid w:val="00250988"/>
    <w:rsid w:val="0025432F"/>
    <w:rsid w:val="00257C21"/>
    <w:rsid w:val="00283D08"/>
    <w:rsid w:val="00284979"/>
    <w:rsid w:val="00293845"/>
    <w:rsid w:val="002A135C"/>
    <w:rsid w:val="002C4C88"/>
    <w:rsid w:val="002F396B"/>
    <w:rsid w:val="00304BE0"/>
    <w:rsid w:val="00311288"/>
    <w:rsid w:val="00312D82"/>
    <w:rsid w:val="0031795E"/>
    <w:rsid w:val="00320779"/>
    <w:rsid w:val="00322F37"/>
    <w:rsid w:val="00327BD8"/>
    <w:rsid w:val="00336094"/>
    <w:rsid w:val="00340B2D"/>
    <w:rsid w:val="003429B8"/>
    <w:rsid w:val="0034796A"/>
    <w:rsid w:val="00350C8B"/>
    <w:rsid w:val="0035192A"/>
    <w:rsid w:val="00355E93"/>
    <w:rsid w:val="00361D21"/>
    <w:rsid w:val="00365CDB"/>
    <w:rsid w:val="003664FF"/>
    <w:rsid w:val="003810ED"/>
    <w:rsid w:val="003A03FD"/>
    <w:rsid w:val="003A32C0"/>
    <w:rsid w:val="003B2322"/>
    <w:rsid w:val="003C6FBA"/>
    <w:rsid w:val="003C77C3"/>
    <w:rsid w:val="003D1CE3"/>
    <w:rsid w:val="003D2F2D"/>
    <w:rsid w:val="00403A42"/>
    <w:rsid w:val="004109EC"/>
    <w:rsid w:val="00416428"/>
    <w:rsid w:val="00420295"/>
    <w:rsid w:val="0043591A"/>
    <w:rsid w:val="00444968"/>
    <w:rsid w:val="004602AB"/>
    <w:rsid w:val="0046468B"/>
    <w:rsid w:val="00464E59"/>
    <w:rsid w:val="004722B2"/>
    <w:rsid w:val="00477F31"/>
    <w:rsid w:val="004808C2"/>
    <w:rsid w:val="0048473C"/>
    <w:rsid w:val="0048554D"/>
    <w:rsid w:val="00486677"/>
    <w:rsid w:val="0049002E"/>
    <w:rsid w:val="004A5A22"/>
    <w:rsid w:val="004B1193"/>
    <w:rsid w:val="004B60E5"/>
    <w:rsid w:val="004C5343"/>
    <w:rsid w:val="004C68E4"/>
    <w:rsid w:val="004D42EF"/>
    <w:rsid w:val="004F1941"/>
    <w:rsid w:val="0054475F"/>
    <w:rsid w:val="0055471D"/>
    <w:rsid w:val="00562CF2"/>
    <w:rsid w:val="0056339A"/>
    <w:rsid w:val="0058079F"/>
    <w:rsid w:val="00583776"/>
    <w:rsid w:val="005943F9"/>
    <w:rsid w:val="005A018B"/>
    <w:rsid w:val="005B1548"/>
    <w:rsid w:val="005C4682"/>
    <w:rsid w:val="005C73D9"/>
    <w:rsid w:val="005F4DE2"/>
    <w:rsid w:val="00600B6A"/>
    <w:rsid w:val="006253D0"/>
    <w:rsid w:val="00631BD8"/>
    <w:rsid w:val="00635236"/>
    <w:rsid w:val="00647B2A"/>
    <w:rsid w:val="00651D96"/>
    <w:rsid w:val="00653D8B"/>
    <w:rsid w:val="006735FD"/>
    <w:rsid w:val="006805E7"/>
    <w:rsid w:val="00694C96"/>
    <w:rsid w:val="00696C44"/>
    <w:rsid w:val="006A6E9B"/>
    <w:rsid w:val="006D6E01"/>
    <w:rsid w:val="006F5A2C"/>
    <w:rsid w:val="00704453"/>
    <w:rsid w:val="00717E47"/>
    <w:rsid w:val="00726EA9"/>
    <w:rsid w:val="0074490A"/>
    <w:rsid w:val="007452FD"/>
    <w:rsid w:val="00777238"/>
    <w:rsid w:val="007772C1"/>
    <w:rsid w:val="0079126A"/>
    <w:rsid w:val="0079288B"/>
    <w:rsid w:val="007955D7"/>
    <w:rsid w:val="007B4725"/>
    <w:rsid w:val="007D0E4F"/>
    <w:rsid w:val="007D2324"/>
    <w:rsid w:val="007E70A1"/>
    <w:rsid w:val="007F3D20"/>
    <w:rsid w:val="007F59CC"/>
    <w:rsid w:val="007F7AE8"/>
    <w:rsid w:val="007F7F17"/>
    <w:rsid w:val="008042B8"/>
    <w:rsid w:val="0080601E"/>
    <w:rsid w:val="0082463E"/>
    <w:rsid w:val="008325AA"/>
    <w:rsid w:val="00844E1E"/>
    <w:rsid w:val="00845CBE"/>
    <w:rsid w:val="00854084"/>
    <w:rsid w:val="00854F72"/>
    <w:rsid w:val="00856558"/>
    <w:rsid w:val="00865116"/>
    <w:rsid w:val="00865D15"/>
    <w:rsid w:val="00876516"/>
    <w:rsid w:val="0088255D"/>
    <w:rsid w:val="00887C56"/>
    <w:rsid w:val="00890233"/>
    <w:rsid w:val="00890BDE"/>
    <w:rsid w:val="008A59AC"/>
    <w:rsid w:val="008A5AF6"/>
    <w:rsid w:val="008B7409"/>
    <w:rsid w:val="008C2C16"/>
    <w:rsid w:val="008C378C"/>
    <w:rsid w:val="008E0F0C"/>
    <w:rsid w:val="008E4BE5"/>
    <w:rsid w:val="008E71A5"/>
    <w:rsid w:val="008F28F2"/>
    <w:rsid w:val="009156A0"/>
    <w:rsid w:val="00922D90"/>
    <w:rsid w:val="00930350"/>
    <w:rsid w:val="0096166C"/>
    <w:rsid w:val="00967246"/>
    <w:rsid w:val="00974CBB"/>
    <w:rsid w:val="0098794A"/>
    <w:rsid w:val="00994BF3"/>
    <w:rsid w:val="009A0FF1"/>
    <w:rsid w:val="009A4435"/>
    <w:rsid w:val="009B1D3B"/>
    <w:rsid w:val="009C5641"/>
    <w:rsid w:val="009D15DD"/>
    <w:rsid w:val="009E5BA5"/>
    <w:rsid w:val="009E6710"/>
    <w:rsid w:val="009F633D"/>
    <w:rsid w:val="00A024FC"/>
    <w:rsid w:val="00A12698"/>
    <w:rsid w:val="00A326D0"/>
    <w:rsid w:val="00A342F2"/>
    <w:rsid w:val="00A56924"/>
    <w:rsid w:val="00A64E1E"/>
    <w:rsid w:val="00A67D20"/>
    <w:rsid w:val="00A80C96"/>
    <w:rsid w:val="00A80DD0"/>
    <w:rsid w:val="00A84754"/>
    <w:rsid w:val="00AA374B"/>
    <w:rsid w:val="00AA6BE2"/>
    <w:rsid w:val="00AD5D17"/>
    <w:rsid w:val="00B12290"/>
    <w:rsid w:val="00B26EA2"/>
    <w:rsid w:val="00B438C4"/>
    <w:rsid w:val="00B43978"/>
    <w:rsid w:val="00B4483D"/>
    <w:rsid w:val="00B47F5A"/>
    <w:rsid w:val="00B62676"/>
    <w:rsid w:val="00B739D0"/>
    <w:rsid w:val="00B73EBB"/>
    <w:rsid w:val="00B92044"/>
    <w:rsid w:val="00B932D4"/>
    <w:rsid w:val="00BC3AC9"/>
    <w:rsid w:val="00BC66F9"/>
    <w:rsid w:val="00BD7D18"/>
    <w:rsid w:val="00C10CB9"/>
    <w:rsid w:val="00C110C0"/>
    <w:rsid w:val="00C20275"/>
    <w:rsid w:val="00C2237B"/>
    <w:rsid w:val="00C32631"/>
    <w:rsid w:val="00C355B8"/>
    <w:rsid w:val="00C364F2"/>
    <w:rsid w:val="00C43BB8"/>
    <w:rsid w:val="00C47F4D"/>
    <w:rsid w:val="00C512DC"/>
    <w:rsid w:val="00C55FF7"/>
    <w:rsid w:val="00C61012"/>
    <w:rsid w:val="00C64AA2"/>
    <w:rsid w:val="00C71D34"/>
    <w:rsid w:val="00C7685F"/>
    <w:rsid w:val="00C76AE6"/>
    <w:rsid w:val="00C77D87"/>
    <w:rsid w:val="00C82ADE"/>
    <w:rsid w:val="00C83749"/>
    <w:rsid w:val="00C87522"/>
    <w:rsid w:val="00C95BE3"/>
    <w:rsid w:val="00CA5948"/>
    <w:rsid w:val="00CB07F9"/>
    <w:rsid w:val="00CC0C42"/>
    <w:rsid w:val="00CC12FF"/>
    <w:rsid w:val="00CD13B2"/>
    <w:rsid w:val="00CE3EAF"/>
    <w:rsid w:val="00CF553C"/>
    <w:rsid w:val="00D03411"/>
    <w:rsid w:val="00D258DE"/>
    <w:rsid w:val="00D272FE"/>
    <w:rsid w:val="00D30705"/>
    <w:rsid w:val="00D32D19"/>
    <w:rsid w:val="00D337C5"/>
    <w:rsid w:val="00D347D0"/>
    <w:rsid w:val="00D358FE"/>
    <w:rsid w:val="00D37C42"/>
    <w:rsid w:val="00D41322"/>
    <w:rsid w:val="00D42FAF"/>
    <w:rsid w:val="00D70668"/>
    <w:rsid w:val="00D8014A"/>
    <w:rsid w:val="00D84089"/>
    <w:rsid w:val="00D939FE"/>
    <w:rsid w:val="00D94739"/>
    <w:rsid w:val="00DA6443"/>
    <w:rsid w:val="00DB7A58"/>
    <w:rsid w:val="00DD573E"/>
    <w:rsid w:val="00DD7174"/>
    <w:rsid w:val="00DE4B5D"/>
    <w:rsid w:val="00DF0C5F"/>
    <w:rsid w:val="00DF38EB"/>
    <w:rsid w:val="00E00C1B"/>
    <w:rsid w:val="00E03478"/>
    <w:rsid w:val="00E16396"/>
    <w:rsid w:val="00E17533"/>
    <w:rsid w:val="00E2746F"/>
    <w:rsid w:val="00E4677E"/>
    <w:rsid w:val="00E5424A"/>
    <w:rsid w:val="00E61F97"/>
    <w:rsid w:val="00E62FE1"/>
    <w:rsid w:val="00E74CEF"/>
    <w:rsid w:val="00E75D86"/>
    <w:rsid w:val="00E77110"/>
    <w:rsid w:val="00EA3B38"/>
    <w:rsid w:val="00EB408C"/>
    <w:rsid w:val="00EE2024"/>
    <w:rsid w:val="00EE5A4A"/>
    <w:rsid w:val="00EF3E3B"/>
    <w:rsid w:val="00F24BD4"/>
    <w:rsid w:val="00F253A3"/>
    <w:rsid w:val="00F377EB"/>
    <w:rsid w:val="00F4151E"/>
    <w:rsid w:val="00F41D26"/>
    <w:rsid w:val="00F563C7"/>
    <w:rsid w:val="00F702C1"/>
    <w:rsid w:val="00F71087"/>
    <w:rsid w:val="00F714F6"/>
    <w:rsid w:val="00F90C9D"/>
    <w:rsid w:val="00F91111"/>
    <w:rsid w:val="00FA7385"/>
    <w:rsid w:val="00FB1D1F"/>
    <w:rsid w:val="00FB72A6"/>
    <w:rsid w:val="00FC7507"/>
    <w:rsid w:val="00FD050A"/>
    <w:rsid w:val="00FD269D"/>
    <w:rsid w:val="00FE0C24"/>
    <w:rsid w:val="00F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B826C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1288"/>
    <w:pPr>
      <w:keepNext/>
      <w:numPr>
        <w:numId w:val="1"/>
      </w:numPr>
      <w:spacing w:before="240" w:after="120" w:line="276" w:lineRule="auto"/>
      <w:outlineLvl w:val="0"/>
    </w:pPr>
    <w:rPr>
      <w:rFonts w:eastAsia="Calibri"/>
      <w:b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1288"/>
    <w:rPr>
      <w:rFonts w:eastAsia="Calibri" w:cs="Times New Roman"/>
      <w:b/>
      <w:sz w:val="24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8C378C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C378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3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PIGUŁKI_listownik.dotx</Template>
  <TotalTime>1</TotalTime>
  <Pages>2</Pages>
  <Words>448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2021-08-16T13:30:00Z</cp:lastPrinted>
  <dcterms:created xsi:type="dcterms:W3CDTF">2021-08-18T12:48:00Z</dcterms:created>
  <dcterms:modified xsi:type="dcterms:W3CDTF">2021-08-18T12:48:00Z</dcterms:modified>
</cp:coreProperties>
</file>