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6DAD" w14:textId="7AF0F8C4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  <w:r w:rsidRPr="008C0B60">
        <w:rPr>
          <w:sz w:val="20"/>
          <w:szCs w:val="20"/>
        </w:rPr>
        <w:t xml:space="preserve">Szczecin, …………………………………………. </w:t>
      </w:r>
    </w:p>
    <w:p w14:paraId="098466A0" w14:textId="77777777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</w:p>
    <w:p w14:paraId="415BD46C" w14:textId="66D39C24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  <w:proofErr w:type="spellStart"/>
      <w:r w:rsidRPr="008C0B60">
        <w:rPr>
          <w:sz w:val="20"/>
          <w:szCs w:val="20"/>
        </w:rPr>
        <w:t>Dean</w:t>
      </w:r>
      <w:r w:rsidR="00282158">
        <w:rPr>
          <w:sz w:val="20"/>
          <w:szCs w:val="20"/>
        </w:rPr>
        <w:t>’s</w:t>
      </w:r>
      <w:proofErr w:type="spellEnd"/>
      <w:r w:rsidR="00282158">
        <w:rPr>
          <w:sz w:val="20"/>
          <w:szCs w:val="20"/>
        </w:rPr>
        <w:t xml:space="preserve"> Office</w:t>
      </w:r>
      <w:r w:rsidRPr="008C0B60">
        <w:rPr>
          <w:sz w:val="20"/>
          <w:szCs w:val="20"/>
        </w:rPr>
        <w:t xml:space="preserve"> of the West </w:t>
      </w:r>
      <w:proofErr w:type="spellStart"/>
      <w:r w:rsidRPr="008C0B60">
        <w:rPr>
          <w:sz w:val="20"/>
          <w:szCs w:val="20"/>
        </w:rPr>
        <w:t>Pomeranian</w:t>
      </w:r>
      <w:proofErr w:type="spellEnd"/>
      <w:r w:rsidRPr="008C0B60">
        <w:rPr>
          <w:sz w:val="20"/>
          <w:szCs w:val="20"/>
        </w:rPr>
        <w:t xml:space="preserve"> Business School</w:t>
      </w:r>
    </w:p>
    <w:p w14:paraId="3A0D51B6" w14:textId="77777777" w:rsidR="00F82D06" w:rsidRPr="008C0B60" w:rsidRDefault="00F82D06" w:rsidP="00CF5FFD">
      <w:pPr>
        <w:spacing w:line="360" w:lineRule="auto"/>
        <w:jc w:val="right"/>
        <w:rPr>
          <w:sz w:val="20"/>
          <w:szCs w:val="20"/>
        </w:rPr>
      </w:pPr>
      <w:r w:rsidRPr="008C0B60">
        <w:rPr>
          <w:sz w:val="20"/>
          <w:szCs w:val="20"/>
        </w:rPr>
        <w:t xml:space="preserve"> in Szczecin</w:t>
      </w:r>
    </w:p>
    <w:p w14:paraId="3BFC4DE5" w14:textId="32852C9D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 xml:space="preserve"> ……………………………………………. </w:t>
      </w:r>
    </w:p>
    <w:p w14:paraId="4408370A" w14:textId="17438D0B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>(</w:t>
      </w:r>
      <w:proofErr w:type="spellStart"/>
      <w:r w:rsidRPr="008C0B60">
        <w:rPr>
          <w:sz w:val="20"/>
          <w:szCs w:val="20"/>
        </w:rPr>
        <w:t>name</w:t>
      </w:r>
      <w:proofErr w:type="spellEnd"/>
      <w:r w:rsidRPr="008C0B60">
        <w:rPr>
          <w:sz w:val="20"/>
          <w:szCs w:val="20"/>
        </w:rPr>
        <w:t xml:space="preserve"> and </w:t>
      </w:r>
      <w:proofErr w:type="spellStart"/>
      <w:r w:rsidRPr="008C0B60">
        <w:rPr>
          <w:sz w:val="20"/>
          <w:szCs w:val="20"/>
        </w:rPr>
        <w:t>last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name</w:t>
      </w:r>
      <w:proofErr w:type="spellEnd"/>
      <w:r w:rsidRPr="008C0B60">
        <w:rPr>
          <w:sz w:val="20"/>
          <w:szCs w:val="20"/>
        </w:rPr>
        <w:t>)</w:t>
      </w:r>
    </w:p>
    <w:p w14:paraId="49148027" w14:textId="2C048251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 xml:space="preserve"> ……………………………………………. </w:t>
      </w:r>
    </w:p>
    <w:p w14:paraId="46E4ED45" w14:textId="77777777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>(</w:t>
      </w:r>
      <w:proofErr w:type="spellStart"/>
      <w:r w:rsidRPr="008C0B60">
        <w:rPr>
          <w:sz w:val="20"/>
          <w:szCs w:val="20"/>
        </w:rPr>
        <w:t>address</w:t>
      </w:r>
      <w:proofErr w:type="spellEnd"/>
      <w:r w:rsidRPr="008C0B60">
        <w:rPr>
          <w:sz w:val="20"/>
          <w:szCs w:val="20"/>
        </w:rPr>
        <w:t xml:space="preserve">, email, </w:t>
      </w:r>
      <w:proofErr w:type="spellStart"/>
      <w:r w:rsidRPr="008C0B60">
        <w:rPr>
          <w:sz w:val="20"/>
          <w:szCs w:val="20"/>
        </w:rPr>
        <w:t>phone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number</w:t>
      </w:r>
      <w:proofErr w:type="spellEnd"/>
      <w:r w:rsidRPr="008C0B60">
        <w:rPr>
          <w:sz w:val="20"/>
          <w:szCs w:val="20"/>
        </w:rPr>
        <w:t>) …………………………………………………………………..</w:t>
      </w:r>
    </w:p>
    <w:p w14:paraId="633F5D47" w14:textId="77777777" w:rsidR="00F82D06" w:rsidRPr="008C0B60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>…………………………………….</w:t>
      </w:r>
    </w:p>
    <w:p w14:paraId="7AADB198" w14:textId="2A53E89D" w:rsidR="00F82D06" w:rsidRDefault="00F82D06" w:rsidP="00F82D06">
      <w:pPr>
        <w:spacing w:line="360" w:lineRule="auto"/>
        <w:rPr>
          <w:sz w:val="20"/>
          <w:szCs w:val="20"/>
        </w:rPr>
      </w:pPr>
      <w:r w:rsidRPr="008C0B60">
        <w:rPr>
          <w:sz w:val="20"/>
          <w:szCs w:val="20"/>
        </w:rPr>
        <w:t xml:space="preserve"> (</w:t>
      </w:r>
      <w:r w:rsidRPr="008C0B60">
        <w:rPr>
          <w:sz w:val="20"/>
          <w:szCs w:val="20"/>
        </w:rPr>
        <w:t xml:space="preserve">Album no, </w:t>
      </w:r>
      <w:proofErr w:type="spellStart"/>
      <w:r w:rsidRPr="008C0B60">
        <w:rPr>
          <w:sz w:val="20"/>
          <w:szCs w:val="20"/>
        </w:rPr>
        <w:t>specialization</w:t>
      </w:r>
      <w:proofErr w:type="spellEnd"/>
      <w:r w:rsidRPr="008C0B60">
        <w:rPr>
          <w:sz w:val="20"/>
          <w:szCs w:val="20"/>
        </w:rPr>
        <w:t xml:space="preserve">) </w:t>
      </w:r>
    </w:p>
    <w:p w14:paraId="700F99F6" w14:textId="77777777" w:rsidR="004E3369" w:rsidRPr="008C0B60" w:rsidRDefault="004E3369" w:rsidP="00F82D06">
      <w:pPr>
        <w:spacing w:line="360" w:lineRule="auto"/>
        <w:rPr>
          <w:sz w:val="20"/>
          <w:szCs w:val="20"/>
        </w:rPr>
      </w:pPr>
    </w:p>
    <w:p w14:paraId="64236003" w14:textId="77777777" w:rsidR="00F82D06" w:rsidRPr="008C0B60" w:rsidRDefault="00F82D06" w:rsidP="00F82D06">
      <w:pPr>
        <w:spacing w:line="360" w:lineRule="auto"/>
        <w:rPr>
          <w:sz w:val="20"/>
          <w:szCs w:val="20"/>
        </w:rPr>
      </w:pPr>
    </w:p>
    <w:p w14:paraId="25590578" w14:textId="219264C9" w:rsidR="00F82D06" w:rsidRDefault="00F82D06" w:rsidP="00F82D06">
      <w:pPr>
        <w:spacing w:line="360" w:lineRule="auto"/>
        <w:jc w:val="center"/>
        <w:rPr>
          <w:sz w:val="20"/>
          <w:szCs w:val="20"/>
        </w:rPr>
      </w:pPr>
      <w:r w:rsidRPr="008C0B60">
        <w:rPr>
          <w:sz w:val="20"/>
          <w:szCs w:val="20"/>
        </w:rPr>
        <w:t>APPLICATION</w:t>
      </w:r>
    </w:p>
    <w:p w14:paraId="08313496" w14:textId="77777777" w:rsidR="004E3369" w:rsidRDefault="004E3369" w:rsidP="00F82D06">
      <w:pPr>
        <w:spacing w:line="360" w:lineRule="auto"/>
        <w:jc w:val="center"/>
        <w:rPr>
          <w:sz w:val="20"/>
          <w:szCs w:val="20"/>
        </w:rPr>
      </w:pPr>
    </w:p>
    <w:p w14:paraId="17F66DAD" w14:textId="77777777" w:rsidR="004E3369" w:rsidRPr="008C0B60" w:rsidRDefault="004E3369" w:rsidP="00F82D06">
      <w:pPr>
        <w:spacing w:line="360" w:lineRule="auto"/>
        <w:jc w:val="center"/>
        <w:rPr>
          <w:sz w:val="20"/>
          <w:szCs w:val="20"/>
        </w:rPr>
      </w:pPr>
    </w:p>
    <w:p w14:paraId="5138D717" w14:textId="77BED634" w:rsidR="00282158" w:rsidRPr="00282158" w:rsidRDefault="00282158" w:rsidP="00282158">
      <w:pPr>
        <w:spacing w:line="360" w:lineRule="auto"/>
        <w:rPr>
          <w:sz w:val="20"/>
          <w:szCs w:val="20"/>
        </w:rPr>
      </w:pPr>
      <w:r w:rsidRPr="00282158">
        <w:rPr>
          <w:sz w:val="20"/>
          <w:szCs w:val="20"/>
        </w:rPr>
        <w:t xml:space="preserve">I </w:t>
      </w:r>
      <w:proofErr w:type="spellStart"/>
      <w:r w:rsidRPr="00282158">
        <w:rPr>
          <w:sz w:val="20"/>
          <w:szCs w:val="20"/>
        </w:rPr>
        <w:t>am</w:t>
      </w:r>
      <w:proofErr w:type="spellEnd"/>
      <w:r w:rsidRPr="00282158">
        <w:rPr>
          <w:sz w:val="20"/>
          <w:szCs w:val="20"/>
        </w:rPr>
        <w:t xml:space="preserve"> </w:t>
      </w:r>
      <w:proofErr w:type="spellStart"/>
      <w:r w:rsidRPr="00282158">
        <w:rPr>
          <w:sz w:val="20"/>
          <w:szCs w:val="20"/>
        </w:rPr>
        <w:t>asking</w:t>
      </w:r>
      <w:proofErr w:type="spellEnd"/>
      <w:r w:rsidRPr="00282158">
        <w:rPr>
          <w:sz w:val="20"/>
          <w:szCs w:val="20"/>
        </w:rPr>
        <w:t xml:space="preserve"> for a </w:t>
      </w:r>
      <w:proofErr w:type="spellStart"/>
      <w:r w:rsidRPr="00282158">
        <w:rPr>
          <w:sz w:val="20"/>
          <w:szCs w:val="20"/>
        </w:rPr>
        <w:t>duplicate</w:t>
      </w:r>
      <w:proofErr w:type="spellEnd"/>
      <w:r w:rsidR="004E3369">
        <w:rPr>
          <w:sz w:val="20"/>
          <w:szCs w:val="20"/>
        </w:rPr>
        <w:t xml:space="preserve"> of the </w:t>
      </w:r>
      <w:r w:rsidRPr="00282158">
        <w:rPr>
          <w:sz w:val="20"/>
          <w:szCs w:val="20"/>
        </w:rPr>
        <w:t xml:space="preserve"> student ID in the </w:t>
      </w:r>
      <w:proofErr w:type="spellStart"/>
      <w:r w:rsidRPr="00282158">
        <w:rPr>
          <w:sz w:val="20"/>
          <w:szCs w:val="20"/>
        </w:rPr>
        <w:t>academic</w:t>
      </w:r>
      <w:proofErr w:type="spellEnd"/>
      <w:r w:rsidRPr="00282158">
        <w:rPr>
          <w:sz w:val="20"/>
          <w:szCs w:val="20"/>
        </w:rPr>
        <w:t xml:space="preserve"> </w:t>
      </w:r>
      <w:proofErr w:type="spellStart"/>
      <w:r w:rsidRPr="00282158">
        <w:rPr>
          <w:sz w:val="20"/>
          <w:szCs w:val="20"/>
        </w:rPr>
        <w:t>year</w:t>
      </w:r>
      <w:proofErr w:type="spellEnd"/>
      <w:r w:rsidRPr="00282158">
        <w:rPr>
          <w:sz w:val="20"/>
          <w:szCs w:val="20"/>
        </w:rPr>
        <w:t xml:space="preserve"> .............. / .................</w:t>
      </w:r>
    </w:p>
    <w:p w14:paraId="0CA07FC6" w14:textId="77777777" w:rsidR="00282158" w:rsidRPr="00282158" w:rsidRDefault="00282158" w:rsidP="00282158">
      <w:pPr>
        <w:spacing w:line="360" w:lineRule="auto"/>
        <w:jc w:val="right"/>
        <w:rPr>
          <w:sz w:val="20"/>
          <w:szCs w:val="20"/>
        </w:rPr>
      </w:pPr>
    </w:p>
    <w:p w14:paraId="0452906C" w14:textId="79C62D6A" w:rsidR="00282158" w:rsidRPr="00282158" w:rsidRDefault="00282158" w:rsidP="00282158">
      <w:pPr>
        <w:spacing w:line="360" w:lineRule="auto"/>
        <w:rPr>
          <w:sz w:val="20"/>
          <w:szCs w:val="20"/>
        </w:rPr>
      </w:pPr>
      <w:proofErr w:type="spellStart"/>
      <w:r w:rsidRPr="00282158">
        <w:rPr>
          <w:sz w:val="20"/>
          <w:szCs w:val="20"/>
        </w:rPr>
        <w:t>Justification</w:t>
      </w:r>
      <w:proofErr w:type="spellEnd"/>
      <w:r w:rsidRPr="00282158">
        <w:rPr>
          <w:sz w:val="20"/>
          <w:szCs w:val="20"/>
        </w:rPr>
        <w:t xml:space="preserve"> ................................................. .................................................. ......................</w:t>
      </w:r>
      <w:r>
        <w:rPr>
          <w:sz w:val="20"/>
          <w:szCs w:val="20"/>
        </w:rPr>
        <w:t>.....................................</w:t>
      </w:r>
    </w:p>
    <w:p w14:paraId="6E7B2944" w14:textId="77777777" w:rsidR="00282158" w:rsidRPr="00282158" w:rsidRDefault="00282158" w:rsidP="00282158">
      <w:pPr>
        <w:spacing w:line="360" w:lineRule="auto"/>
        <w:jc w:val="right"/>
        <w:rPr>
          <w:sz w:val="20"/>
          <w:szCs w:val="20"/>
        </w:rPr>
      </w:pPr>
    </w:p>
    <w:p w14:paraId="5B69286D" w14:textId="19CF8804" w:rsidR="00282158" w:rsidRDefault="00282158" w:rsidP="00282158">
      <w:pPr>
        <w:spacing w:line="360" w:lineRule="auto"/>
        <w:rPr>
          <w:sz w:val="20"/>
          <w:szCs w:val="20"/>
        </w:rPr>
      </w:pPr>
      <w:r w:rsidRPr="00282158">
        <w:rPr>
          <w:sz w:val="20"/>
          <w:szCs w:val="20"/>
        </w:rPr>
        <w:t>.............................................................................................</w:t>
      </w:r>
      <w:r w:rsidR="008C0B60" w:rsidRPr="008C0B60">
        <w:rPr>
          <w:sz w:val="20"/>
          <w:szCs w:val="20"/>
        </w:rPr>
        <w:t>.</w:t>
      </w:r>
      <w:r w:rsidR="008C0B60" w:rsidRPr="008C0B60">
        <w:rPr>
          <w:sz w:val="20"/>
          <w:szCs w:val="20"/>
        </w:rPr>
        <w:t>.</w:t>
      </w:r>
      <w:r w:rsidR="00F82D06" w:rsidRPr="008C0B60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…………………………………..</w:t>
      </w:r>
    </w:p>
    <w:p w14:paraId="0D286E91" w14:textId="77777777" w:rsidR="00282158" w:rsidRDefault="00282158" w:rsidP="00282158">
      <w:pPr>
        <w:spacing w:line="360" w:lineRule="auto"/>
        <w:rPr>
          <w:sz w:val="20"/>
          <w:szCs w:val="20"/>
        </w:rPr>
      </w:pPr>
    </w:p>
    <w:p w14:paraId="6C00F610" w14:textId="6BA5A6B1" w:rsidR="00771934" w:rsidRPr="008C0B60" w:rsidRDefault="00282158" w:rsidP="00282158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</w:t>
      </w:r>
      <w:r w:rsidR="00F82D06" w:rsidRPr="008C0B60">
        <w:rPr>
          <w:sz w:val="20"/>
          <w:szCs w:val="20"/>
        </w:rPr>
        <w:t>…………………………</w:t>
      </w:r>
    </w:p>
    <w:p w14:paraId="1E2ACB2D" w14:textId="6613013F" w:rsidR="008C0B60" w:rsidRDefault="008C0B60" w:rsidP="008C0B60">
      <w:pPr>
        <w:spacing w:line="360" w:lineRule="auto"/>
        <w:jc w:val="right"/>
        <w:rPr>
          <w:sz w:val="20"/>
          <w:szCs w:val="20"/>
        </w:rPr>
      </w:pPr>
      <w:proofErr w:type="spellStart"/>
      <w:r w:rsidRPr="008C0B60">
        <w:rPr>
          <w:sz w:val="20"/>
          <w:szCs w:val="20"/>
        </w:rPr>
        <w:t>Student’s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readable</w:t>
      </w:r>
      <w:proofErr w:type="spellEnd"/>
      <w:r w:rsidRPr="008C0B60">
        <w:rPr>
          <w:sz w:val="20"/>
          <w:szCs w:val="20"/>
        </w:rPr>
        <w:t xml:space="preserve"> </w:t>
      </w:r>
      <w:proofErr w:type="spellStart"/>
      <w:r w:rsidRPr="008C0B60">
        <w:rPr>
          <w:sz w:val="20"/>
          <w:szCs w:val="20"/>
        </w:rPr>
        <w:t>signature</w:t>
      </w:r>
      <w:proofErr w:type="spellEnd"/>
    </w:p>
    <w:p w14:paraId="0223C554" w14:textId="3155C929" w:rsidR="008C0B60" w:rsidRDefault="008C0B60" w:rsidP="008C0B60">
      <w:pPr>
        <w:spacing w:line="360" w:lineRule="auto"/>
        <w:jc w:val="right"/>
        <w:rPr>
          <w:sz w:val="20"/>
          <w:szCs w:val="20"/>
        </w:rPr>
      </w:pPr>
    </w:p>
    <w:p w14:paraId="4312F2BA" w14:textId="77777777" w:rsidR="008C0B60" w:rsidRPr="008C0B60" w:rsidRDefault="008C0B60" w:rsidP="008C0B60">
      <w:pPr>
        <w:spacing w:line="360" w:lineRule="auto"/>
        <w:jc w:val="right"/>
        <w:rPr>
          <w:sz w:val="20"/>
          <w:szCs w:val="20"/>
        </w:rPr>
      </w:pPr>
    </w:p>
    <w:sectPr w:rsidR="008C0B60" w:rsidRPr="008C0B60" w:rsidSect="00CF5FFD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13BD2" w14:textId="77777777" w:rsidR="008C7F20" w:rsidRDefault="008C7F20" w:rsidP="00EA10F1">
      <w:r>
        <w:separator/>
      </w:r>
    </w:p>
  </w:endnote>
  <w:endnote w:type="continuationSeparator" w:id="0">
    <w:p w14:paraId="791AF662" w14:textId="77777777" w:rsidR="008C7F20" w:rsidRDefault="008C7F20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5CE21" w14:textId="77777777" w:rsidR="008C7F20" w:rsidRDefault="008C7F20" w:rsidP="00EA10F1">
      <w:r>
        <w:separator/>
      </w:r>
    </w:p>
  </w:footnote>
  <w:footnote w:type="continuationSeparator" w:id="0">
    <w:p w14:paraId="0A0B9962" w14:textId="77777777" w:rsidR="008C7F20" w:rsidRDefault="008C7F20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4EE2A" w14:textId="77777777" w:rsidR="00CB6316" w:rsidRDefault="00CB6316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4A5579B" wp14:editId="461EAA94">
          <wp:simplePos x="0" y="0"/>
          <wp:positionH relativeFrom="page">
            <wp:posOffset>4017</wp:posOffset>
          </wp:positionH>
          <wp:positionV relativeFrom="paragraph">
            <wp:posOffset>-449580</wp:posOffset>
          </wp:positionV>
          <wp:extent cx="7552703" cy="10691737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3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F7B56"/>
    <w:multiLevelType w:val="multilevel"/>
    <w:tmpl w:val="EAE8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76177"/>
    <w:multiLevelType w:val="multilevel"/>
    <w:tmpl w:val="AA5E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1335D2"/>
    <w:multiLevelType w:val="hybridMultilevel"/>
    <w:tmpl w:val="DDE06B9E"/>
    <w:lvl w:ilvl="0" w:tplc="A22E6074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67AF0"/>
    <w:multiLevelType w:val="hybridMultilevel"/>
    <w:tmpl w:val="3D8ECC7A"/>
    <w:lvl w:ilvl="0" w:tplc="AA0C1F6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C5524"/>
    <w:multiLevelType w:val="multilevel"/>
    <w:tmpl w:val="FE0C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F32B6"/>
    <w:multiLevelType w:val="multilevel"/>
    <w:tmpl w:val="769E0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2A11A7"/>
    <w:multiLevelType w:val="multilevel"/>
    <w:tmpl w:val="BA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6C47B6"/>
    <w:multiLevelType w:val="hybridMultilevel"/>
    <w:tmpl w:val="39BAE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B62"/>
    <w:rsid w:val="00083F23"/>
    <w:rsid w:val="000B2B9F"/>
    <w:rsid w:val="000B7B62"/>
    <w:rsid w:val="00114719"/>
    <w:rsid w:val="0014707B"/>
    <w:rsid w:val="00155814"/>
    <w:rsid w:val="00167AC5"/>
    <w:rsid w:val="001D412D"/>
    <w:rsid w:val="001F7A3A"/>
    <w:rsid w:val="00256049"/>
    <w:rsid w:val="00282158"/>
    <w:rsid w:val="002A6836"/>
    <w:rsid w:val="002C4A07"/>
    <w:rsid w:val="00346677"/>
    <w:rsid w:val="003A71E3"/>
    <w:rsid w:val="003E51C4"/>
    <w:rsid w:val="00474E4F"/>
    <w:rsid w:val="004E3369"/>
    <w:rsid w:val="00533E9F"/>
    <w:rsid w:val="0056374B"/>
    <w:rsid w:val="00646F44"/>
    <w:rsid w:val="006A7872"/>
    <w:rsid w:val="00771934"/>
    <w:rsid w:val="0078148B"/>
    <w:rsid w:val="00784FBA"/>
    <w:rsid w:val="00793B08"/>
    <w:rsid w:val="007A46B6"/>
    <w:rsid w:val="007F0B5C"/>
    <w:rsid w:val="00825857"/>
    <w:rsid w:val="0083042C"/>
    <w:rsid w:val="00832DD5"/>
    <w:rsid w:val="008906C9"/>
    <w:rsid w:val="008C0B60"/>
    <w:rsid w:val="008C7F20"/>
    <w:rsid w:val="00A73DDA"/>
    <w:rsid w:val="00A9429F"/>
    <w:rsid w:val="00A966FD"/>
    <w:rsid w:val="00B0680A"/>
    <w:rsid w:val="00B50B7A"/>
    <w:rsid w:val="00BC7648"/>
    <w:rsid w:val="00C60B52"/>
    <w:rsid w:val="00CB6316"/>
    <w:rsid w:val="00CC1C46"/>
    <w:rsid w:val="00CF5FFD"/>
    <w:rsid w:val="00D01587"/>
    <w:rsid w:val="00E77D07"/>
    <w:rsid w:val="00E815DD"/>
    <w:rsid w:val="00E942D0"/>
    <w:rsid w:val="00E975C7"/>
    <w:rsid w:val="00EA10F1"/>
    <w:rsid w:val="00EB36B9"/>
    <w:rsid w:val="00EE5410"/>
    <w:rsid w:val="00F10DB5"/>
    <w:rsid w:val="00F15054"/>
    <w:rsid w:val="00F82D06"/>
    <w:rsid w:val="00FE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DE461"/>
  <w15:chartTrackingRefBased/>
  <w15:docId w15:val="{CDFA0920-4C4C-4307-A6AC-C9BBFE7F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3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83042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styleId="Hipercze">
    <w:name w:val="Hyperlink"/>
    <w:basedOn w:val="Domylnaczcionkaakapitu"/>
    <w:uiPriority w:val="99"/>
    <w:unhideWhenUsed/>
    <w:rsid w:val="0077193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71934"/>
    <w:pPr>
      <w:ind w:left="720"/>
      <w:contextualSpacing/>
    </w:pPr>
  </w:style>
  <w:style w:type="table" w:styleId="Tabela-Siatka">
    <w:name w:val="Table Grid"/>
    <w:basedOn w:val="Standardowy"/>
    <w:uiPriority w:val="39"/>
    <w:rsid w:val="00771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83042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83042C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0B2B9F"/>
    <w:rPr>
      <w:b/>
      <w:bCs/>
    </w:rPr>
  </w:style>
  <w:style w:type="character" w:styleId="Uwydatnienie">
    <w:name w:val="Emphasis"/>
    <w:basedOn w:val="Domylnaczcionkaakapitu"/>
    <w:uiPriority w:val="20"/>
    <w:qFormat/>
    <w:rsid w:val="000B2B9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4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4E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sia\IBS%20nowe\wzory%20list&#243;w%202018\listownik_IBS_WPBS%20(002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listownik_IBS_WPBS (002)</Template>
  <TotalTime>1</TotalTime>
  <Pages>1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Latuszek</dc:creator>
  <cp:keywords/>
  <dc:description/>
  <cp:lastModifiedBy>Joanna Latuszek</cp:lastModifiedBy>
  <cp:revision>2</cp:revision>
  <cp:lastPrinted>2020-03-03T13:57:00Z</cp:lastPrinted>
  <dcterms:created xsi:type="dcterms:W3CDTF">2021-09-21T09:54:00Z</dcterms:created>
  <dcterms:modified xsi:type="dcterms:W3CDTF">2021-09-21T09:54:00Z</dcterms:modified>
</cp:coreProperties>
</file>