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86DAD" w14:textId="7AF0F8C4" w:rsidR="00F82D06" w:rsidRPr="00CC49C0" w:rsidRDefault="00F82D06" w:rsidP="00CF5FFD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Szczecin, …………………………………………. </w:t>
      </w:r>
    </w:p>
    <w:p w14:paraId="098466A0" w14:textId="77777777" w:rsidR="00F82D06" w:rsidRPr="00CC49C0" w:rsidRDefault="00F82D06" w:rsidP="00CF5FFD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415BD46C" w14:textId="66D39C24" w:rsidR="00F82D06" w:rsidRPr="00CC49C0" w:rsidRDefault="00F82D06" w:rsidP="00CF5FFD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  <w:proofErr w:type="spellStart"/>
      <w:r w:rsidRPr="00CC49C0">
        <w:rPr>
          <w:rFonts w:asciiTheme="minorHAnsi" w:hAnsiTheme="minorHAnsi" w:cstheme="minorHAnsi"/>
          <w:sz w:val="20"/>
          <w:szCs w:val="20"/>
        </w:rPr>
        <w:t>Dean</w:t>
      </w:r>
      <w:r w:rsidR="00282158" w:rsidRPr="00CC49C0">
        <w:rPr>
          <w:rFonts w:asciiTheme="minorHAnsi" w:hAnsiTheme="minorHAnsi" w:cstheme="minorHAnsi"/>
          <w:sz w:val="20"/>
          <w:szCs w:val="20"/>
        </w:rPr>
        <w:t>’s</w:t>
      </w:r>
      <w:proofErr w:type="spellEnd"/>
      <w:r w:rsidR="00282158" w:rsidRPr="00CC49C0">
        <w:rPr>
          <w:rFonts w:asciiTheme="minorHAnsi" w:hAnsiTheme="minorHAnsi" w:cstheme="minorHAnsi"/>
          <w:sz w:val="20"/>
          <w:szCs w:val="20"/>
        </w:rPr>
        <w:t xml:space="preserve"> Office</w:t>
      </w:r>
      <w:r w:rsidRPr="00CC49C0">
        <w:rPr>
          <w:rFonts w:asciiTheme="minorHAnsi" w:hAnsiTheme="minorHAnsi" w:cstheme="minorHAnsi"/>
          <w:sz w:val="20"/>
          <w:szCs w:val="20"/>
        </w:rPr>
        <w:t xml:space="preserve"> of the West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Pomeranian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Business School</w:t>
      </w:r>
    </w:p>
    <w:p w14:paraId="3A0D51B6" w14:textId="77777777" w:rsidR="00F82D06" w:rsidRPr="00CC49C0" w:rsidRDefault="00F82D06" w:rsidP="00CF5FFD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 in Szczecin</w:t>
      </w:r>
    </w:p>
    <w:p w14:paraId="3BFC4DE5" w14:textId="32852C9D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 ……………………………………………. </w:t>
      </w:r>
    </w:p>
    <w:p w14:paraId="4408370A" w14:textId="17438D0B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>(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name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and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last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name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>)</w:t>
      </w:r>
    </w:p>
    <w:p w14:paraId="49148027" w14:textId="2C048251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 ……………………………………………. </w:t>
      </w:r>
    </w:p>
    <w:p w14:paraId="46E4ED45" w14:textId="77777777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>(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address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, email,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phone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number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>) …………………………………………………………………..</w:t>
      </w:r>
    </w:p>
    <w:p w14:paraId="633F5D47" w14:textId="77777777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>…………………………………….</w:t>
      </w:r>
    </w:p>
    <w:p w14:paraId="7AADB198" w14:textId="27D898EB" w:rsidR="00F82D06" w:rsidRPr="00CC49C0" w:rsidRDefault="00F82D06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 (</w:t>
      </w:r>
      <w:r w:rsidRPr="00CC49C0">
        <w:rPr>
          <w:rFonts w:asciiTheme="minorHAnsi" w:hAnsiTheme="minorHAnsi" w:cstheme="minorHAnsi"/>
          <w:sz w:val="20"/>
          <w:szCs w:val="20"/>
        </w:rPr>
        <w:t xml:space="preserve">Album no,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specialization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) </w:t>
      </w:r>
    </w:p>
    <w:p w14:paraId="3B6F246C" w14:textId="77777777" w:rsidR="000057AC" w:rsidRPr="00CC49C0" w:rsidRDefault="000057AC" w:rsidP="00F82D06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700F99F6" w14:textId="77777777" w:rsidR="004E3369" w:rsidRPr="00CC49C0" w:rsidRDefault="004E3369" w:rsidP="00F82D06">
      <w:pPr>
        <w:spacing w:line="360" w:lineRule="auto"/>
        <w:rPr>
          <w:rFonts w:asciiTheme="minorHAnsi" w:hAnsiTheme="minorHAnsi" w:cstheme="minorHAnsi"/>
          <w:b/>
          <w:bCs/>
        </w:rPr>
      </w:pPr>
    </w:p>
    <w:p w14:paraId="08313496" w14:textId="15C1F5CB" w:rsidR="004E3369" w:rsidRPr="00CC49C0" w:rsidRDefault="000057AC" w:rsidP="00F82D06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CC49C0">
        <w:rPr>
          <w:rFonts w:asciiTheme="minorHAnsi" w:hAnsiTheme="minorHAnsi" w:cstheme="minorHAnsi"/>
          <w:b/>
          <w:bCs/>
        </w:rPr>
        <w:t>RESIGNATION FROM STUDIES</w:t>
      </w:r>
    </w:p>
    <w:p w14:paraId="4CFF3B32" w14:textId="391804C7" w:rsidR="000057AC" w:rsidRPr="00CC49C0" w:rsidRDefault="000057AC" w:rsidP="00F82D06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697C25AD" w14:textId="77777777" w:rsidR="00CC49C0" w:rsidRPr="00CC49C0" w:rsidRDefault="00CC49C0" w:rsidP="00F82D06">
      <w:pPr>
        <w:spacing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698BDD43" w14:textId="6A979D55" w:rsidR="000057AC" w:rsidRPr="00CC49C0" w:rsidRDefault="000057AC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As of ……………………………… .. I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reporting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my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resignation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from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studies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at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the West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Pomeranian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Business School in Szczecin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due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to ………………………………………………………… </w:t>
      </w:r>
      <w:r w:rsidRPr="00CC49C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……………………………………………………………………………..</w:t>
      </w:r>
      <w:r w:rsidRPr="00CC49C0">
        <w:rPr>
          <w:rFonts w:asciiTheme="minorHAnsi" w:hAnsiTheme="minorHAnsi" w:cstheme="minorHAnsi"/>
          <w:sz w:val="20"/>
          <w:szCs w:val="20"/>
        </w:rPr>
        <w:t>……………………………….</w:t>
      </w:r>
    </w:p>
    <w:p w14:paraId="35B44A54" w14:textId="77777777" w:rsidR="000057AC" w:rsidRPr="00CC49C0" w:rsidRDefault="000057AC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60943D13" w14:textId="4AF31F3F" w:rsidR="000057AC" w:rsidRPr="00CC49C0" w:rsidRDefault="000057AC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At the same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time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, I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am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asking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for the </w:t>
      </w:r>
      <w:r w:rsidRPr="00CC49C0">
        <w:rPr>
          <w:rFonts w:asciiTheme="minorHAnsi" w:hAnsiTheme="minorHAnsi" w:cstheme="minorHAnsi"/>
          <w:sz w:val="20"/>
          <w:szCs w:val="20"/>
        </w:rPr>
        <w:t xml:space="preserve">return of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original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documents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submitted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when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applying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for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admission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to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studies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>.</w:t>
      </w:r>
    </w:p>
    <w:p w14:paraId="31F7E376" w14:textId="77777777" w:rsidR="000057AC" w:rsidRPr="00CC49C0" w:rsidRDefault="000057AC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0D286E91" w14:textId="5ABE4074" w:rsidR="00282158" w:rsidRPr="00CC49C0" w:rsidRDefault="000057AC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 xml:space="preserve">At the same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time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, I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undertake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to return the student ID.</w:t>
      </w:r>
    </w:p>
    <w:p w14:paraId="4FBB7D7A" w14:textId="66C99B44" w:rsidR="00CC49C0" w:rsidRPr="00CC49C0" w:rsidRDefault="00CC49C0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5F5679C2" w14:textId="138A0390" w:rsidR="00CC49C0" w:rsidRPr="00CC49C0" w:rsidRDefault="00CC49C0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30B756FF" w14:textId="04914A82" w:rsidR="00CC49C0" w:rsidRPr="00CC49C0" w:rsidRDefault="00CC49C0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54E416D8" w14:textId="77777777" w:rsidR="00CC49C0" w:rsidRPr="00CC49C0" w:rsidRDefault="00CC49C0" w:rsidP="000057AC">
      <w:pPr>
        <w:spacing w:line="360" w:lineRule="auto"/>
        <w:rPr>
          <w:rFonts w:asciiTheme="minorHAnsi" w:hAnsiTheme="minorHAnsi" w:cstheme="minorHAnsi"/>
          <w:sz w:val="20"/>
          <w:szCs w:val="20"/>
        </w:rPr>
      </w:pPr>
    </w:p>
    <w:p w14:paraId="6C00F610" w14:textId="6BA5A6B1" w:rsidR="00771934" w:rsidRPr="00CC49C0" w:rsidRDefault="00282158" w:rsidP="00282158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CC49C0">
        <w:rPr>
          <w:rFonts w:asciiTheme="minorHAnsi" w:hAnsiTheme="minorHAnsi" w:cstheme="minorHAnsi"/>
          <w:sz w:val="20"/>
          <w:szCs w:val="20"/>
        </w:rPr>
        <w:t>…………………</w:t>
      </w:r>
      <w:r w:rsidR="00F82D06" w:rsidRPr="00CC49C0">
        <w:rPr>
          <w:rFonts w:asciiTheme="minorHAnsi" w:hAnsiTheme="minorHAnsi" w:cstheme="minorHAnsi"/>
          <w:sz w:val="20"/>
          <w:szCs w:val="20"/>
        </w:rPr>
        <w:t>…………………………</w:t>
      </w:r>
    </w:p>
    <w:p w14:paraId="1E2ACB2D" w14:textId="6613013F" w:rsidR="008C0B60" w:rsidRPr="00CC49C0" w:rsidRDefault="008C0B60" w:rsidP="008C0B60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Student’s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readable</w:t>
      </w:r>
      <w:proofErr w:type="spellEnd"/>
      <w:r w:rsidRPr="00CC49C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CC49C0">
        <w:rPr>
          <w:rFonts w:asciiTheme="minorHAnsi" w:hAnsiTheme="minorHAnsi" w:cstheme="minorHAnsi"/>
          <w:sz w:val="20"/>
          <w:szCs w:val="20"/>
        </w:rPr>
        <w:t>signature</w:t>
      </w:r>
      <w:proofErr w:type="spellEnd"/>
    </w:p>
    <w:p w14:paraId="0223C554" w14:textId="3155C929" w:rsidR="008C0B60" w:rsidRPr="00CC49C0" w:rsidRDefault="008C0B60" w:rsidP="008C0B60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</w:p>
    <w:p w14:paraId="4312F2BA" w14:textId="77777777" w:rsidR="008C0B60" w:rsidRPr="00CC49C0" w:rsidRDefault="008C0B60" w:rsidP="008C0B60">
      <w:pPr>
        <w:spacing w:line="360" w:lineRule="auto"/>
        <w:jc w:val="right"/>
        <w:rPr>
          <w:rFonts w:asciiTheme="minorHAnsi" w:hAnsiTheme="minorHAnsi" w:cstheme="minorHAnsi"/>
          <w:sz w:val="20"/>
          <w:szCs w:val="20"/>
        </w:rPr>
      </w:pPr>
    </w:p>
    <w:sectPr w:rsidR="008C0B60" w:rsidRPr="00CC49C0" w:rsidSect="00CF5FFD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EA736" w14:textId="77777777" w:rsidR="002817C1" w:rsidRDefault="002817C1" w:rsidP="00EA10F1">
      <w:r>
        <w:separator/>
      </w:r>
    </w:p>
  </w:endnote>
  <w:endnote w:type="continuationSeparator" w:id="0">
    <w:p w14:paraId="67BCD36C" w14:textId="77777777" w:rsidR="002817C1" w:rsidRDefault="002817C1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8A589" w14:textId="77777777" w:rsidR="002817C1" w:rsidRDefault="002817C1" w:rsidP="00EA10F1">
      <w:r>
        <w:separator/>
      </w:r>
    </w:p>
  </w:footnote>
  <w:footnote w:type="continuationSeparator" w:id="0">
    <w:p w14:paraId="5AF38134" w14:textId="77777777" w:rsidR="002817C1" w:rsidRDefault="002817C1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4EE2A" w14:textId="77777777" w:rsidR="00CB6316" w:rsidRDefault="00CB6316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4A5579B" wp14:editId="461EAA94">
          <wp:simplePos x="0" y="0"/>
          <wp:positionH relativeFrom="page">
            <wp:posOffset>4017</wp:posOffset>
          </wp:positionH>
          <wp:positionV relativeFrom="paragraph">
            <wp:posOffset>-449580</wp:posOffset>
          </wp:positionV>
          <wp:extent cx="7552703" cy="10691737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3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F7B56"/>
    <w:multiLevelType w:val="multilevel"/>
    <w:tmpl w:val="EAE8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676177"/>
    <w:multiLevelType w:val="multilevel"/>
    <w:tmpl w:val="AA5E8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1335D2"/>
    <w:multiLevelType w:val="hybridMultilevel"/>
    <w:tmpl w:val="DDE06B9E"/>
    <w:lvl w:ilvl="0" w:tplc="A22E6074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67AF0"/>
    <w:multiLevelType w:val="hybridMultilevel"/>
    <w:tmpl w:val="3D8ECC7A"/>
    <w:lvl w:ilvl="0" w:tplc="AA0C1F6E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C5524"/>
    <w:multiLevelType w:val="multilevel"/>
    <w:tmpl w:val="FE0CC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F32B6"/>
    <w:multiLevelType w:val="multilevel"/>
    <w:tmpl w:val="769E0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2A11A7"/>
    <w:multiLevelType w:val="multilevel"/>
    <w:tmpl w:val="BA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6C47B6"/>
    <w:multiLevelType w:val="hybridMultilevel"/>
    <w:tmpl w:val="39BAE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B62"/>
    <w:rsid w:val="000057AC"/>
    <w:rsid w:val="00083F23"/>
    <w:rsid w:val="000B2B9F"/>
    <w:rsid w:val="000B7B62"/>
    <w:rsid w:val="00114719"/>
    <w:rsid w:val="0014707B"/>
    <w:rsid w:val="00155814"/>
    <w:rsid w:val="00167AC5"/>
    <w:rsid w:val="001D412D"/>
    <w:rsid w:val="001F7A3A"/>
    <w:rsid w:val="00256049"/>
    <w:rsid w:val="002817C1"/>
    <w:rsid w:val="00282158"/>
    <w:rsid w:val="002A6836"/>
    <w:rsid w:val="002C4A07"/>
    <w:rsid w:val="00346677"/>
    <w:rsid w:val="003A71E3"/>
    <w:rsid w:val="003E51C4"/>
    <w:rsid w:val="00474E4F"/>
    <w:rsid w:val="004E3369"/>
    <w:rsid w:val="00533E9F"/>
    <w:rsid w:val="0056374B"/>
    <w:rsid w:val="00646F44"/>
    <w:rsid w:val="006A7872"/>
    <w:rsid w:val="00771934"/>
    <w:rsid w:val="0078148B"/>
    <w:rsid w:val="00784FBA"/>
    <w:rsid w:val="00793B08"/>
    <w:rsid w:val="007A46B6"/>
    <w:rsid w:val="007F0B5C"/>
    <w:rsid w:val="00825857"/>
    <w:rsid w:val="0083042C"/>
    <w:rsid w:val="00832DD5"/>
    <w:rsid w:val="008906C9"/>
    <w:rsid w:val="008C0B60"/>
    <w:rsid w:val="00A73DDA"/>
    <w:rsid w:val="00A9429F"/>
    <w:rsid w:val="00A966FD"/>
    <w:rsid w:val="00B0680A"/>
    <w:rsid w:val="00B50B7A"/>
    <w:rsid w:val="00BC7648"/>
    <w:rsid w:val="00C60B52"/>
    <w:rsid w:val="00CB6316"/>
    <w:rsid w:val="00CC1C46"/>
    <w:rsid w:val="00CC49C0"/>
    <w:rsid w:val="00CF5FFD"/>
    <w:rsid w:val="00D01587"/>
    <w:rsid w:val="00E77D07"/>
    <w:rsid w:val="00E815DD"/>
    <w:rsid w:val="00E942D0"/>
    <w:rsid w:val="00E975C7"/>
    <w:rsid w:val="00EA10F1"/>
    <w:rsid w:val="00EB36B9"/>
    <w:rsid w:val="00EE5410"/>
    <w:rsid w:val="00F10DB5"/>
    <w:rsid w:val="00F15054"/>
    <w:rsid w:val="00F82D06"/>
    <w:rsid w:val="00FE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DE461"/>
  <w15:chartTrackingRefBased/>
  <w15:docId w15:val="{CDFA0920-4C4C-4307-A6AC-C9BBFE7F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3F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8304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styleId="Hipercze">
    <w:name w:val="Hyperlink"/>
    <w:basedOn w:val="Domylnaczcionkaakapitu"/>
    <w:uiPriority w:val="99"/>
    <w:unhideWhenUsed/>
    <w:rsid w:val="0077193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771934"/>
    <w:pPr>
      <w:ind w:left="720"/>
      <w:contextualSpacing/>
    </w:pPr>
  </w:style>
  <w:style w:type="table" w:styleId="Tabela-Siatka">
    <w:name w:val="Table Grid"/>
    <w:basedOn w:val="Standardowy"/>
    <w:uiPriority w:val="39"/>
    <w:rsid w:val="00771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83042C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83042C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0B2B9F"/>
    <w:rPr>
      <w:b/>
      <w:bCs/>
    </w:rPr>
  </w:style>
  <w:style w:type="character" w:styleId="Uwydatnienie">
    <w:name w:val="Emphasis"/>
    <w:basedOn w:val="Domylnaczcionkaakapitu"/>
    <w:uiPriority w:val="20"/>
    <w:qFormat/>
    <w:rsid w:val="000B2B9F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4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4E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sia\IBS%20nowe\wzory%20list&#243;w%202018\listownik_IBS_WPBS%20(00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listownik_IBS_WPBS (002)</Template>
  <TotalTime>2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Latuszek</dc:creator>
  <cp:keywords/>
  <dc:description/>
  <cp:lastModifiedBy>Joanna Latuszek</cp:lastModifiedBy>
  <cp:revision>3</cp:revision>
  <cp:lastPrinted>2020-03-03T13:57:00Z</cp:lastPrinted>
  <dcterms:created xsi:type="dcterms:W3CDTF">2021-09-21T10:01:00Z</dcterms:created>
  <dcterms:modified xsi:type="dcterms:W3CDTF">2021-09-21T10:02:00Z</dcterms:modified>
</cp:coreProperties>
</file>