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938" w:type="pct"/>
        <w:tblInd w:w="-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89"/>
        <w:gridCol w:w="295"/>
        <w:gridCol w:w="73"/>
        <w:gridCol w:w="1052"/>
        <w:gridCol w:w="1217"/>
        <w:gridCol w:w="636"/>
        <w:gridCol w:w="1284"/>
        <w:gridCol w:w="177"/>
        <w:gridCol w:w="618"/>
        <w:gridCol w:w="231"/>
        <w:gridCol w:w="412"/>
        <w:gridCol w:w="498"/>
        <w:gridCol w:w="2592"/>
      </w:tblGrid>
      <w:tr w:rsidR="00BE56BB" w:rsidRPr="00F960F8" w14:paraId="1672D61F" w14:textId="77777777" w:rsidTr="000D5436">
        <w:trPr>
          <w:trHeight w:val="1548"/>
        </w:trPr>
        <w:tc>
          <w:tcPr>
            <w:tcW w:w="2008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914767D" w14:textId="77777777" w:rsidR="00BE56BB" w:rsidRDefault="00BE56BB" w:rsidP="000D5436">
            <w:pPr>
              <w:spacing w:before="120"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AA35C2B" wp14:editId="7813C791">
                      <wp:simplePos x="0" y="0"/>
                      <wp:positionH relativeFrom="column">
                        <wp:posOffset>505460</wp:posOffset>
                      </wp:positionH>
                      <wp:positionV relativeFrom="paragraph">
                        <wp:posOffset>-67945</wp:posOffset>
                      </wp:positionV>
                      <wp:extent cx="1447800" cy="1685925"/>
                      <wp:effectExtent l="0" t="0" r="19050" b="28575"/>
                      <wp:wrapNone/>
                      <wp:docPr id="1" name="Prostokąt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7800" cy="1685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CA007F" w14:textId="77777777" w:rsidR="00BE56BB" w:rsidRDefault="00BE56BB" w:rsidP="00BE56BB">
                                  <w:pPr>
                                    <w:jc w:val="center"/>
                                  </w:pPr>
                                  <w:r>
                                    <w:t>ZDJĘCIE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A35C2B" id="Prostokąt 1" o:spid="_x0000_s1026" style="position:absolute;left:0;text-align:left;margin-left:39.8pt;margin-top:-5.35pt;width:114pt;height:13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" strokeweight="2pt">
                      <v:textbox>
                        <w:txbxContent>
                          <w:p w14:paraId="46CA007F" w14:textId="77777777" w:rsidR="00BE56BB" w:rsidRDefault="00BE56BB" w:rsidP="00BE56BB">
                            <w:pPr>
                              <w:jc w:val="center"/>
                            </w:pPr>
                            <w:r>
                              <w:t>ZDJĘCIE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112877B" w14:textId="77777777" w:rsidR="00BE56BB" w:rsidRDefault="00BE56BB" w:rsidP="000D5436">
            <w:pPr>
              <w:spacing w:before="120" w:after="0" w:line="240" w:lineRule="auto"/>
              <w:jc w:val="right"/>
              <w:rPr>
                <w:rFonts w:ascii="Arial Narrow" w:hAnsi="Arial Narrow"/>
                <w:sz w:val="20"/>
                <w:szCs w:val="20"/>
              </w:rPr>
            </w:pPr>
          </w:p>
          <w:p w14:paraId="4EE44D01" w14:textId="77777777" w:rsidR="00BE56BB" w:rsidRDefault="00BE56BB" w:rsidP="000D5436">
            <w:pPr>
              <w:spacing w:before="120" w:after="0" w:line="240" w:lineRule="auto"/>
              <w:rPr>
                <w:rFonts w:ascii="Arial Narrow" w:hAnsi="Arial Narrow"/>
                <w:sz w:val="20"/>
                <w:szCs w:val="20"/>
              </w:rPr>
            </w:pPr>
          </w:p>
          <w:p w14:paraId="276AF89B" w14:textId="77777777" w:rsidR="00BE56BB" w:rsidRDefault="00BE56BB" w:rsidP="000D5436">
            <w:pPr>
              <w:spacing w:before="120" w:after="0" w:line="240" w:lineRule="auto"/>
              <w:rPr>
                <w:rFonts w:ascii="Arial Narrow" w:hAnsi="Arial Narrow"/>
                <w:sz w:val="20"/>
                <w:szCs w:val="20"/>
              </w:rPr>
            </w:pPr>
          </w:p>
          <w:p w14:paraId="4DD01299" w14:textId="77777777" w:rsidR="00BE56BB" w:rsidRPr="00F960F8" w:rsidRDefault="00BE56BB" w:rsidP="000D5436">
            <w:pPr>
              <w:spacing w:before="120" w:after="0" w:line="24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992" w:type="pct"/>
            <w:gridSpan w:val="8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41" w:rightFromText="141" w:vertAnchor="text" w:horzAnchor="margin" w:tblpXSpec="right" w:tblpY="183"/>
              <w:tblW w:w="505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838"/>
              <w:gridCol w:w="3212"/>
            </w:tblGrid>
            <w:tr w:rsidR="00BE56BB" w:rsidRPr="00893FB1" w14:paraId="26C22FBF" w14:textId="77777777" w:rsidTr="000D5436">
              <w:tc>
                <w:tcPr>
                  <w:tcW w:w="1838" w:type="dxa"/>
                  <w:shd w:val="clear" w:color="auto" w:fill="F2F2F2"/>
                </w:tcPr>
                <w:p w14:paraId="42664B94" w14:textId="77777777" w:rsidR="00BE56BB" w:rsidRPr="00067698" w:rsidRDefault="00BE56BB" w:rsidP="000D5436">
                  <w:pPr>
                    <w:spacing w:after="0" w:line="240" w:lineRule="auto"/>
                    <w:rPr>
                      <w:rFonts w:ascii="Arial Narrow" w:hAnsi="Arial Narrow"/>
                      <w:sz w:val="24"/>
                      <w:szCs w:val="24"/>
                    </w:rPr>
                  </w:pPr>
                  <w:r w:rsidRPr="00067698">
                    <w:rPr>
                      <w:rFonts w:ascii="Arial Narrow" w:hAnsi="Arial Narrow"/>
                      <w:sz w:val="24"/>
                      <w:szCs w:val="24"/>
                    </w:rPr>
                    <w:t>Nr indeksu</w:t>
                  </w:r>
                </w:p>
                <w:p w14:paraId="696E37FE" w14:textId="77777777" w:rsidR="00BE56BB" w:rsidRPr="00893FB1" w:rsidRDefault="00BE56BB" w:rsidP="000D5436">
                  <w:pPr>
                    <w:spacing w:after="0" w:line="240" w:lineRule="auto"/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  <w:p w14:paraId="4466F333" w14:textId="77777777" w:rsidR="00BE56BB" w:rsidRPr="00893FB1" w:rsidRDefault="00BE56BB" w:rsidP="000D5436">
                  <w:pPr>
                    <w:spacing w:after="0" w:line="240" w:lineRule="auto"/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3212" w:type="dxa"/>
                  <w:shd w:val="clear" w:color="auto" w:fill="F2F2F2"/>
                </w:tcPr>
                <w:p w14:paraId="3C8CC2E5" w14:textId="77777777" w:rsidR="00BE56BB" w:rsidRPr="00067698" w:rsidRDefault="00BE56BB" w:rsidP="000D5436">
                  <w:pPr>
                    <w:spacing w:after="0" w:line="240" w:lineRule="auto"/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14:paraId="7F1D9D16" w14:textId="77777777" w:rsidR="00BE56BB" w:rsidRPr="00067698" w:rsidRDefault="00BE56BB" w:rsidP="000D5436">
                  <w:pPr>
                    <w:spacing w:after="0" w:line="360" w:lineRule="auto"/>
                    <w:rPr>
                      <w:rFonts w:ascii="Arial Narrow" w:hAnsi="Arial Narrow"/>
                      <w:sz w:val="24"/>
                      <w:szCs w:val="24"/>
                    </w:rPr>
                  </w:pPr>
                  <w:r w:rsidRPr="00067698">
                    <w:rPr>
                      <w:rFonts w:ascii="Arial Narrow" w:hAnsi="Arial Narrow"/>
                      <w:sz w:val="24"/>
                      <w:szCs w:val="24"/>
                    </w:rPr>
                    <w:t>Zniżki: ………</w:t>
                  </w:r>
                  <w:proofErr w:type="gramStart"/>
                  <w:r w:rsidRPr="00067698">
                    <w:rPr>
                      <w:rFonts w:ascii="Arial Narrow" w:hAnsi="Arial Narrow"/>
                      <w:sz w:val="24"/>
                      <w:szCs w:val="24"/>
                    </w:rPr>
                    <w:t>…….</w:t>
                  </w:r>
                  <w:proofErr w:type="gramEnd"/>
                  <w:r w:rsidRPr="00067698">
                    <w:rPr>
                      <w:rFonts w:ascii="Arial Narrow" w:hAnsi="Arial Narrow"/>
                      <w:sz w:val="24"/>
                      <w:szCs w:val="24"/>
                    </w:rPr>
                    <w:t>…………</w:t>
                  </w:r>
                </w:p>
                <w:p w14:paraId="2E20434A" w14:textId="77777777" w:rsidR="00BE56BB" w:rsidRPr="00067698" w:rsidRDefault="00BE56BB" w:rsidP="000D5436">
                  <w:pPr>
                    <w:spacing w:after="0" w:line="240" w:lineRule="auto"/>
                    <w:rPr>
                      <w:rFonts w:ascii="Arial Narrow" w:hAnsi="Arial Narrow"/>
                      <w:sz w:val="24"/>
                      <w:szCs w:val="24"/>
                    </w:rPr>
                  </w:pPr>
                  <w:r w:rsidRPr="00067698">
                    <w:rPr>
                      <w:rFonts w:ascii="Arial Narrow" w:hAnsi="Arial Narrow"/>
                      <w:sz w:val="24"/>
                      <w:szCs w:val="24"/>
                    </w:rPr>
                    <w:t>Wpisowe: ……………………</w:t>
                  </w:r>
                </w:p>
              </w:tc>
            </w:tr>
          </w:tbl>
          <w:p w14:paraId="02AE7F44" w14:textId="77777777" w:rsidR="00BE56BB" w:rsidRDefault="00BE56BB" w:rsidP="000D5436">
            <w:pPr>
              <w:spacing w:after="0"/>
              <w:jc w:val="right"/>
              <w:rPr>
                <w:rFonts w:ascii="Arial Narrow" w:hAnsi="Arial Narrow"/>
                <w:b/>
                <w:sz w:val="24"/>
                <w:szCs w:val="24"/>
              </w:rPr>
            </w:pPr>
          </w:p>
          <w:p w14:paraId="7B55151D" w14:textId="77777777" w:rsidR="00BE56BB" w:rsidRDefault="00BE56BB" w:rsidP="000D5436">
            <w:pPr>
              <w:spacing w:after="0"/>
              <w:rPr>
                <w:rFonts w:ascii="Arial Narrow" w:hAnsi="Arial Narrow"/>
                <w:b/>
                <w:sz w:val="24"/>
                <w:szCs w:val="24"/>
              </w:rPr>
            </w:pPr>
          </w:p>
          <w:p w14:paraId="0A17E956" w14:textId="77777777" w:rsidR="00BE56BB" w:rsidRDefault="00BE56BB" w:rsidP="000D5436">
            <w:pPr>
              <w:spacing w:after="0"/>
              <w:rPr>
                <w:rFonts w:ascii="Arial Narrow" w:hAnsi="Arial Narrow"/>
                <w:b/>
                <w:sz w:val="24"/>
                <w:szCs w:val="24"/>
              </w:rPr>
            </w:pPr>
          </w:p>
          <w:p w14:paraId="525F2CBB" w14:textId="77777777" w:rsidR="00BE56BB" w:rsidRDefault="00BE56BB" w:rsidP="000D5436">
            <w:pPr>
              <w:spacing w:after="0"/>
              <w:rPr>
                <w:rFonts w:ascii="Arial Narrow" w:hAnsi="Arial Narrow"/>
                <w:b/>
                <w:sz w:val="24"/>
                <w:szCs w:val="24"/>
              </w:rPr>
            </w:pPr>
          </w:p>
          <w:p w14:paraId="2843ED62" w14:textId="77777777" w:rsidR="00BE56BB" w:rsidRDefault="00BE56BB" w:rsidP="000D5436">
            <w:pPr>
              <w:spacing w:after="0"/>
              <w:jc w:val="right"/>
              <w:rPr>
                <w:rFonts w:ascii="Arial Narrow" w:hAnsi="Arial Narrow"/>
                <w:b/>
                <w:sz w:val="24"/>
                <w:szCs w:val="24"/>
              </w:rPr>
            </w:pPr>
          </w:p>
          <w:p w14:paraId="50F68E36" w14:textId="77777777" w:rsidR="00BE56BB" w:rsidRDefault="00BE56BB" w:rsidP="000D5436">
            <w:pPr>
              <w:spacing w:after="0"/>
              <w:rPr>
                <w:rFonts w:ascii="Arial Narrow" w:hAnsi="Arial Narrow"/>
                <w:b/>
                <w:sz w:val="24"/>
                <w:szCs w:val="24"/>
              </w:rPr>
            </w:pPr>
          </w:p>
          <w:p w14:paraId="1DBA7DA5" w14:textId="77777777" w:rsidR="00BE56BB" w:rsidRPr="005A79C2" w:rsidRDefault="00BE56BB" w:rsidP="000D5436">
            <w:pPr>
              <w:spacing w:after="0"/>
              <w:jc w:val="right"/>
              <w:rPr>
                <w:rFonts w:ascii="Arial Narrow" w:hAnsi="Arial Narrow"/>
                <w:b/>
                <w:sz w:val="24"/>
                <w:szCs w:val="24"/>
              </w:rPr>
            </w:pPr>
            <w:r w:rsidRPr="000D7590">
              <w:rPr>
                <w:rFonts w:ascii="Arial Narrow" w:hAnsi="Arial Narrow"/>
                <w:b/>
                <w:sz w:val="24"/>
                <w:szCs w:val="24"/>
              </w:rPr>
              <w:t>FORMULARZ ZGŁOSZENIOWY NA STUDIA PODYPLOMOWE</w:t>
            </w:r>
          </w:p>
        </w:tc>
      </w:tr>
      <w:tr w:rsidR="00BE56BB" w:rsidRPr="00F960F8" w14:paraId="4DC8157E" w14:textId="77777777" w:rsidTr="000D5436">
        <w:trPr>
          <w:trHeight w:val="2106"/>
        </w:trPr>
        <w:tc>
          <w:tcPr>
            <w:tcW w:w="5000" w:type="pct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E8D190F" w14:textId="28263BCC" w:rsidR="00BE56BB" w:rsidRPr="00067698" w:rsidRDefault="00BE56BB" w:rsidP="000D5436">
            <w:pPr>
              <w:spacing w:after="0" w:line="240" w:lineRule="auto"/>
              <w:jc w:val="righ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Rok akademicki: 20</w:t>
            </w:r>
            <w:r w:rsidR="00374A4D">
              <w:rPr>
                <w:rFonts w:ascii="Arial Narrow" w:hAnsi="Arial Narrow"/>
                <w:sz w:val="24"/>
                <w:szCs w:val="24"/>
              </w:rPr>
              <w:t>2</w:t>
            </w:r>
            <w:r w:rsidR="004C11EC">
              <w:rPr>
                <w:rFonts w:ascii="Arial Narrow" w:hAnsi="Arial Narrow"/>
                <w:sz w:val="24"/>
                <w:szCs w:val="24"/>
              </w:rPr>
              <w:t>1</w:t>
            </w:r>
            <w:r>
              <w:rPr>
                <w:rFonts w:ascii="Arial Narrow" w:hAnsi="Arial Narrow"/>
                <w:sz w:val="24"/>
                <w:szCs w:val="24"/>
              </w:rPr>
              <w:t>/202</w:t>
            </w:r>
            <w:r w:rsidR="004C11EC">
              <w:rPr>
                <w:rFonts w:ascii="Arial Narrow" w:hAnsi="Arial Narrow"/>
                <w:sz w:val="24"/>
                <w:szCs w:val="24"/>
              </w:rPr>
              <w:t>2</w:t>
            </w:r>
          </w:p>
          <w:p w14:paraId="16073E53" w14:textId="77777777" w:rsidR="00BE56BB" w:rsidRPr="00325482" w:rsidRDefault="00BE56BB" w:rsidP="000D5436">
            <w:pPr>
              <w:spacing w:after="0" w:line="240" w:lineRule="auto"/>
              <w:jc w:val="right"/>
              <w:rPr>
                <w:rFonts w:ascii="Arial Narrow" w:hAnsi="Arial Narrow"/>
                <w:b/>
                <w:sz w:val="24"/>
                <w:szCs w:val="24"/>
              </w:rPr>
            </w:pPr>
            <w:r w:rsidRPr="00067698">
              <w:rPr>
                <w:rFonts w:ascii="Arial Narrow" w:hAnsi="Arial Narrow"/>
                <w:b/>
                <w:sz w:val="24"/>
                <w:szCs w:val="24"/>
              </w:rPr>
              <w:t>JM Rektor Zachodniopomorskiej Szkoły Biznesu w Szczecinie</w:t>
            </w:r>
          </w:p>
          <w:p w14:paraId="2EEEC2E1" w14:textId="77777777" w:rsidR="00BE56BB" w:rsidRPr="005A79C2" w:rsidRDefault="00BE56BB" w:rsidP="000D5436">
            <w:pPr>
              <w:spacing w:after="120" w:line="240" w:lineRule="auto"/>
              <w:jc w:val="both"/>
              <w:rPr>
                <w:rFonts w:ascii="Arial Narrow" w:hAnsi="Arial Narrow"/>
                <w:sz w:val="16"/>
                <w:szCs w:val="16"/>
              </w:rPr>
            </w:pPr>
          </w:p>
          <w:p w14:paraId="18B70B94" w14:textId="77777777" w:rsidR="00BE56BB" w:rsidRPr="00F960F8" w:rsidRDefault="00BE56BB" w:rsidP="000D5436">
            <w:pPr>
              <w:spacing w:after="12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F960F8">
              <w:rPr>
                <w:rFonts w:ascii="Arial Narrow" w:hAnsi="Arial Narrow"/>
                <w:sz w:val="24"/>
                <w:szCs w:val="24"/>
              </w:rPr>
              <w:t>Proszę o przyjęcie na studia podyplomowe na kierunku:</w:t>
            </w:r>
            <w:r>
              <w:rPr>
                <w:rFonts w:ascii="Arial Narrow" w:hAnsi="Arial Narrow"/>
                <w:sz w:val="24"/>
                <w:szCs w:val="24"/>
              </w:rPr>
              <w:t xml:space="preserve"> …………………………………………………………………</w:t>
            </w:r>
            <w:proofErr w:type="gramStart"/>
            <w:r>
              <w:rPr>
                <w:rFonts w:ascii="Arial Narrow" w:hAnsi="Arial Narrow"/>
                <w:sz w:val="24"/>
                <w:szCs w:val="24"/>
              </w:rPr>
              <w:t>…….</w:t>
            </w:r>
            <w:proofErr w:type="gramEnd"/>
            <w:r>
              <w:rPr>
                <w:rFonts w:ascii="Arial Narrow" w:hAnsi="Arial Narrow"/>
                <w:sz w:val="24"/>
                <w:szCs w:val="24"/>
              </w:rPr>
              <w:t>.</w:t>
            </w:r>
          </w:p>
          <w:p w14:paraId="4143FE70" w14:textId="77777777" w:rsidR="00BE56BB" w:rsidRPr="00F960F8" w:rsidRDefault="00BE56BB" w:rsidP="000D5436">
            <w:pPr>
              <w:spacing w:before="120" w:after="12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F960F8">
              <w:rPr>
                <w:rFonts w:ascii="Arial Narrow" w:hAnsi="Arial Narrow"/>
                <w:sz w:val="24"/>
                <w:szCs w:val="24"/>
              </w:rPr>
              <w:t>……………………………</w:t>
            </w:r>
            <w:proofErr w:type="gramStart"/>
            <w:r w:rsidRPr="00F960F8">
              <w:rPr>
                <w:rFonts w:ascii="Arial Narrow" w:hAnsi="Arial Narrow"/>
                <w:sz w:val="24"/>
                <w:szCs w:val="24"/>
              </w:rPr>
              <w:t>……</w:t>
            </w:r>
            <w:r>
              <w:rPr>
                <w:rFonts w:ascii="Arial Narrow" w:hAnsi="Arial Narrow"/>
                <w:sz w:val="24"/>
                <w:szCs w:val="24"/>
              </w:rPr>
              <w:t>.</w:t>
            </w:r>
            <w:proofErr w:type="gramEnd"/>
            <w:r w:rsidRPr="00F960F8">
              <w:rPr>
                <w:rFonts w:ascii="Arial Narrow" w:hAnsi="Arial Narrow"/>
                <w:sz w:val="24"/>
                <w:szCs w:val="24"/>
              </w:rPr>
              <w:t>….…Do zgłoszenia załączam odpis dyplomu ukończenia studiów wyższych oraz 2 zdjęcia.</w:t>
            </w:r>
          </w:p>
          <w:p w14:paraId="6884E813" w14:textId="77777777" w:rsidR="00BE56BB" w:rsidRPr="00350083" w:rsidRDefault="00BE56BB" w:rsidP="000D5436">
            <w:pPr>
              <w:spacing w:before="240" w:after="120" w:line="240" w:lineRule="auto"/>
              <w:rPr>
                <w:rFonts w:ascii="Arial Narrow" w:hAnsi="Arial Narrow"/>
              </w:rPr>
            </w:pPr>
            <w:r w:rsidRPr="00350083">
              <w:rPr>
                <w:rFonts w:ascii="Arial Narrow" w:hAnsi="Arial Narrow"/>
              </w:rPr>
              <w:t>……………………………, dnia………………</w:t>
            </w:r>
            <w:proofErr w:type="gramStart"/>
            <w:r w:rsidRPr="00350083">
              <w:rPr>
                <w:rFonts w:ascii="Arial Narrow" w:hAnsi="Arial Narrow"/>
              </w:rPr>
              <w:t>…….</w:t>
            </w:r>
            <w:proofErr w:type="gramEnd"/>
            <w:r w:rsidRPr="00350083">
              <w:rPr>
                <w:rFonts w:ascii="Arial Narrow" w:hAnsi="Arial Narrow"/>
              </w:rPr>
              <w:t xml:space="preserve">.              </w:t>
            </w:r>
            <w:r>
              <w:rPr>
                <w:rFonts w:ascii="Arial Narrow" w:hAnsi="Arial Narrow"/>
              </w:rPr>
              <w:t xml:space="preserve">            </w:t>
            </w:r>
            <w:r w:rsidRPr="00350083">
              <w:rPr>
                <w:rFonts w:ascii="Arial Narrow" w:hAnsi="Arial Narrow"/>
              </w:rPr>
              <w:t>podpis kandydata/kandydatki</w:t>
            </w:r>
            <w:r>
              <w:rPr>
                <w:rFonts w:ascii="Arial Narrow" w:hAnsi="Arial Narrow"/>
              </w:rPr>
              <w:t xml:space="preserve"> </w:t>
            </w:r>
            <w:r w:rsidRPr="00350083">
              <w:rPr>
                <w:rFonts w:ascii="Arial Narrow" w:hAnsi="Arial Narrow"/>
              </w:rPr>
              <w:t>………</w:t>
            </w:r>
            <w:proofErr w:type="gramStart"/>
            <w:r w:rsidRPr="00350083">
              <w:rPr>
                <w:rFonts w:ascii="Arial Narrow" w:hAnsi="Arial Narrow"/>
              </w:rPr>
              <w:t>…</w:t>
            </w:r>
            <w:r>
              <w:rPr>
                <w:rFonts w:ascii="Arial Narrow" w:hAnsi="Arial Narrow"/>
              </w:rPr>
              <w:t>….</w:t>
            </w:r>
            <w:proofErr w:type="gramEnd"/>
            <w:r w:rsidRPr="00350083">
              <w:rPr>
                <w:rFonts w:ascii="Arial Narrow" w:hAnsi="Arial Narrow"/>
              </w:rPr>
              <w:t>…………………………</w:t>
            </w:r>
          </w:p>
        </w:tc>
      </w:tr>
      <w:tr w:rsidR="00BE56BB" w:rsidRPr="00893FB1" w14:paraId="1DEA5D06" w14:textId="77777777" w:rsidTr="000D5436"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D4E87" w14:textId="77777777" w:rsidR="00BE56BB" w:rsidRPr="00F960F8" w:rsidRDefault="00BE56BB" w:rsidP="000D5436">
            <w:pPr>
              <w:spacing w:before="120" w:after="120" w:line="240" w:lineRule="auto"/>
              <w:jc w:val="both"/>
              <w:rPr>
                <w:rFonts w:ascii="Arial Narrow" w:hAnsi="Arial Narrow"/>
              </w:rPr>
            </w:pPr>
            <w:r w:rsidRPr="00F960F8">
              <w:rPr>
                <w:rFonts w:ascii="Arial Narrow" w:hAnsi="Arial Narrow"/>
                <w:b/>
              </w:rPr>
              <w:t xml:space="preserve">Uwaga: </w:t>
            </w:r>
            <w:r w:rsidRPr="00F960F8">
              <w:rPr>
                <w:rFonts w:ascii="Arial Narrow" w:hAnsi="Arial Narrow"/>
              </w:rPr>
              <w:t xml:space="preserve">Czy zgadza się Pan/Pani podjąć studia na zbliżonym do wybranego kierunku, w razie nie uruchomienia wybranego przez Pana/Panią </w:t>
            </w:r>
            <w:proofErr w:type="gramStart"/>
            <w:r w:rsidRPr="00F960F8">
              <w:rPr>
                <w:rFonts w:ascii="Arial Narrow" w:hAnsi="Arial Narrow"/>
              </w:rPr>
              <w:t xml:space="preserve">kierunku:   </w:t>
            </w:r>
            <w:proofErr w:type="gramEnd"/>
            <w:r w:rsidRPr="00F960F8">
              <w:rPr>
                <w:rFonts w:ascii="Arial Narrow" w:hAnsi="Arial Narrow"/>
              </w:rPr>
              <w:t xml:space="preserve">   </w:t>
            </w:r>
            <w:r w:rsidRPr="00F960F8">
              <w:rPr>
                <w:rFonts w:ascii="Arial Narrow" w:hAnsi="Arial Narrow"/>
              </w:rPr>
              <w:sym w:font="Symbol" w:char="F08C"/>
            </w:r>
            <w:r w:rsidRPr="00F960F8">
              <w:rPr>
                <w:rFonts w:ascii="Arial Narrow" w:hAnsi="Arial Narrow"/>
              </w:rPr>
              <w:t xml:space="preserve"> TAK, kierunek:  </w:t>
            </w:r>
            <w:r w:rsidRPr="00350083">
              <w:rPr>
                <w:rFonts w:ascii="Arial Narrow" w:hAnsi="Arial Narrow"/>
                <w:sz w:val="16"/>
                <w:szCs w:val="16"/>
              </w:rPr>
              <w:t>………………………………………….....................</w:t>
            </w:r>
            <w:r>
              <w:rPr>
                <w:rFonts w:ascii="Arial Narrow" w:hAnsi="Arial Narrow"/>
                <w:sz w:val="16"/>
                <w:szCs w:val="16"/>
              </w:rPr>
              <w:t>......</w:t>
            </w:r>
            <w:r w:rsidRPr="00350083">
              <w:rPr>
                <w:rFonts w:ascii="Arial Narrow" w:hAnsi="Arial Narrow"/>
                <w:sz w:val="16"/>
                <w:szCs w:val="16"/>
              </w:rPr>
              <w:t>...............</w:t>
            </w:r>
            <w:r>
              <w:rPr>
                <w:rFonts w:ascii="Arial Narrow" w:hAnsi="Arial Narrow"/>
                <w:sz w:val="16"/>
                <w:szCs w:val="16"/>
              </w:rPr>
              <w:t>................</w:t>
            </w:r>
            <w:r w:rsidRPr="00350083">
              <w:rPr>
                <w:rFonts w:ascii="Arial Narrow" w:hAnsi="Arial Narrow"/>
                <w:sz w:val="16"/>
                <w:szCs w:val="16"/>
              </w:rPr>
              <w:t>...........</w:t>
            </w:r>
            <w:r w:rsidRPr="00F960F8">
              <w:rPr>
                <w:rFonts w:ascii="Arial Narrow" w:hAnsi="Arial Narrow"/>
              </w:rPr>
              <w:t xml:space="preserve"> </w:t>
            </w:r>
            <w:r w:rsidRPr="00F960F8">
              <w:rPr>
                <w:rFonts w:ascii="Arial Narrow" w:hAnsi="Arial Narrow"/>
              </w:rPr>
              <w:sym w:font="Symbol" w:char="F08C"/>
            </w:r>
            <w:r w:rsidRPr="00F960F8">
              <w:rPr>
                <w:rFonts w:ascii="Arial Narrow" w:hAnsi="Arial Narrow"/>
              </w:rPr>
              <w:t xml:space="preserve"> NIE</w:t>
            </w:r>
          </w:p>
        </w:tc>
      </w:tr>
      <w:tr w:rsidR="00BE56BB" w:rsidRPr="00893FB1" w14:paraId="5B86CC8C" w14:textId="77777777" w:rsidTr="000D5436">
        <w:tc>
          <w:tcPr>
            <w:tcW w:w="5000" w:type="pct"/>
            <w:gridSpan w:val="13"/>
            <w:tcBorders>
              <w:top w:val="single" w:sz="4" w:space="0" w:color="auto"/>
            </w:tcBorders>
            <w:shd w:val="clear" w:color="auto" w:fill="D9D9D9"/>
          </w:tcPr>
          <w:p w14:paraId="42FF69B3" w14:textId="77777777" w:rsidR="00BE56BB" w:rsidRPr="00893FB1" w:rsidRDefault="00BE56BB" w:rsidP="000D5436">
            <w:pPr>
              <w:pStyle w:val="Akapitzlist"/>
              <w:numPr>
                <w:ilvl w:val="0"/>
                <w:numId w:val="1"/>
              </w:numPr>
              <w:spacing w:before="120" w:after="0" w:line="240" w:lineRule="auto"/>
              <w:ind w:left="714" w:hanging="357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893FB1">
              <w:rPr>
                <w:rFonts w:ascii="Arial Narrow" w:hAnsi="Arial Narrow"/>
                <w:b/>
                <w:sz w:val="20"/>
                <w:szCs w:val="20"/>
              </w:rPr>
              <w:t>DANE OSOBOWE</w:t>
            </w:r>
          </w:p>
        </w:tc>
      </w:tr>
      <w:tr w:rsidR="00BE56BB" w:rsidRPr="00893FB1" w14:paraId="09D2B92D" w14:textId="77777777" w:rsidTr="000D5436">
        <w:tc>
          <w:tcPr>
            <w:tcW w:w="1443" w:type="pct"/>
            <w:gridSpan w:val="4"/>
            <w:shd w:val="clear" w:color="auto" w:fill="D9D9D9"/>
          </w:tcPr>
          <w:p w14:paraId="5D61EC80" w14:textId="77777777" w:rsidR="00BE56BB" w:rsidRPr="00893FB1" w:rsidRDefault="00BE56BB" w:rsidP="000D5436">
            <w:pPr>
              <w:spacing w:before="120" w:after="120" w:line="240" w:lineRule="auto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893FB1">
              <w:rPr>
                <w:rFonts w:ascii="Arial Narrow" w:hAnsi="Arial Narrow"/>
                <w:b/>
                <w:sz w:val="20"/>
                <w:szCs w:val="20"/>
              </w:rPr>
              <w:t xml:space="preserve">IMIĘ/ IMIONA </w:t>
            </w:r>
          </w:p>
        </w:tc>
        <w:tc>
          <w:tcPr>
            <w:tcW w:w="860" w:type="pct"/>
            <w:gridSpan w:val="2"/>
          </w:tcPr>
          <w:p w14:paraId="10BADBF2" w14:textId="77777777" w:rsidR="00BE56BB" w:rsidRPr="00893FB1" w:rsidRDefault="00BE56BB" w:rsidP="000D5436">
            <w:pPr>
              <w:spacing w:before="120"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65" w:type="pct"/>
            <w:gridSpan w:val="3"/>
            <w:shd w:val="clear" w:color="auto" w:fill="D9D9D9"/>
          </w:tcPr>
          <w:p w14:paraId="6B94868A" w14:textId="77777777" w:rsidR="00BE56BB" w:rsidRPr="00893FB1" w:rsidRDefault="00BE56BB" w:rsidP="000D5436">
            <w:pPr>
              <w:spacing w:before="120" w:after="0" w:line="240" w:lineRule="auto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893FB1">
              <w:rPr>
                <w:rFonts w:ascii="Arial Narrow" w:hAnsi="Arial Narrow"/>
                <w:b/>
                <w:sz w:val="20"/>
                <w:szCs w:val="20"/>
              </w:rPr>
              <w:t>NAZWISKO</w:t>
            </w:r>
          </w:p>
        </w:tc>
        <w:tc>
          <w:tcPr>
            <w:tcW w:w="1732" w:type="pct"/>
            <w:gridSpan w:val="4"/>
          </w:tcPr>
          <w:p w14:paraId="3BFA3BBE" w14:textId="77777777" w:rsidR="00BE56BB" w:rsidRPr="00893FB1" w:rsidRDefault="00BE56BB" w:rsidP="000D5436">
            <w:pPr>
              <w:spacing w:before="120"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BE56BB" w:rsidRPr="00893FB1" w14:paraId="55525578" w14:textId="77777777" w:rsidTr="000D5436">
        <w:tc>
          <w:tcPr>
            <w:tcW w:w="1443" w:type="pct"/>
            <w:gridSpan w:val="4"/>
            <w:shd w:val="clear" w:color="auto" w:fill="D9D9D9"/>
          </w:tcPr>
          <w:p w14:paraId="74169BF5" w14:textId="77777777" w:rsidR="00BE56BB" w:rsidRPr="00893FB1" w:rsidRDefault="00BE56BB" w:rsidP="000D5436">
            <w:pPr>
              <w:spacing w:before="120" w:after="120" w:line="240" w:lineRule="auto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893FB1">
              <w:rPr>
                <w:rFonts w:ascii="Arial Narrow" w:hAnsi="Arial Narrow"/>
                <w:b/>
                <w:sz w:val="20"/>
                <w:szCs w:val="20"/>
              </w:rPr>
              <w:t>NAZWISKO RODOWE</w:t>
            </w:r>
          </w:p>
        </w:tc>
        <w:tc>
          <w:tcPr>
            <w:tcW w:w="3557" w:type="pct"/>
            <w:gridSpan w:val="9"/>
          </w:tcPr>
          <w:p w14:paraId="2269F114" w14:textId="77777777" w:rsidR="00BE56BB" w:rsidRPr="00893FB1" w:rsidRDefault="00BE56BB" w:rsidP="000D5436">
            <w:pPr>
              <w:spacing w:before="120" w:after="0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BE56BB" w:rsidRPr="00893FB1" w14:paraId="564C4AD8" w14:textId="77777777" w:rsidTr="000D5436">
        <w:tc>
          <w:tcPr>
            <w:tcW w:w="1443" w:type="pct"/>
            <w:gridSpan w:val="4"/>
            <w:shd w:val="clear" w:color="auto" w:fill="D9D9D9"/>
          </w:tcPr>
          <w:p w14:paraId="52A5C831" w14:textId="77777777" w:rsidR="00BE56BB" w:rsidRPr="00893FB1" w:rsidRDefault="00BE56BB" w:rsidP="000D5436">
            <w:pPr>
              <w:spacing w:before="120" w:after="0" w:line="240" w:lineRule="auto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893FB1">
              <w:rPr>
                <w:rFonts w:ascii="Arial Narrow" w:hAnsi="Arial Narrow"/>
                <w:b/>
                <w:sz w:val="20"/>
                <w:szCs w:val="20"/>
              </w:rPr>
              <w:t>IMIĘ MATKI</w:t>
            </w:r>
          </w:p>
        </w:tc>
        <w:tc>
          <w:tcPr>
            <w:tcW w:w="860" w:type="pct"/>
            <w:gridSpan w:val="2"/>
          </w:tcPr>
          <w:p w14:paraId="3CFDD359" w14:textId="77777777" w:rsidR="00BE56BB" w:rsidRPr="00893FB1" w:rsidRDefault="00BE56BB" w:rsidP="000D5436">
            <w:pPr>
              <w:spacing w:before="120" w:after="0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65" w:type="pct"/>
            <w:gridSpan w:val="3"/>
            <w:shd w:val="clear" w:color="auto" w:fill="D9D9D9"/>
          </w:tcPr>
          <w:p w14:paraId="70A1C51C" w14:textId="77777777" w:rsidR="00BE56BB" w:rsidRPr="00893FB1" w:rsidRDefault="00BE56BB" w:rsidP="000D5436">
            <w:pPr>
              <w:spacing w:before="120" w:after="0" w:line="240" w:lineRule="auto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893FB1">
              <w:rPr>
                <w:rFonts w:ascii="Arial Narrow" w:hAnsi="Arial Narrow"/>
                <w:b/>
                <w:sz w:val="20"/>
                <w:szCs w:val="20"/>
              </w:rPr>
              <w:t>IMIĘ OJCA</w:t>
            </w:r>
          </w:p>
        </w:tc>
        <w:tc>
          <w:tcPr>
            <w:tcW w:w="1732" w:type="pct"/>
            <w:gridSpan w:val="4"/>
          </w:tcPr>
          <w:p w14:paraId="0913C3D4" w14:textId="77777777" w:rsidR="00BE56BB" w:rsidRPr="00893FB1" w:rsidRDefault="00BE56BB" w:rsidP="000D5436">
            <w:pPr>
              <w:spacing w:before="120"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BE56BB" w:rsidRPr="00893FB1" w14:paraId="4947A032" w14:textId="77777777" w:rsidTr="000D5436">
        <w:tc>
          <w:tcPr>
            <w:tcW w:w="1443" w:type="pct"/>
            <w:gridSpan w:val="4"/>
            <w:shd w:val="clear" w:color="auto" w:fill="D9D9D9"/>
          </w:tcPr>
          <w:p w14:paraId="47E02E77" w14:textId="77777777" w:rsidR="00BE56BB" w:rsidRPr="00893FB1" w:rsidRDefault="00BE56BB" w:rsidP="000D5436">
            <w:pPr>
              <w:spacing w:before="120" w:after="120" w:line="240" w:lineRule="auto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NR DOWODU OSOBISTEGO</w:t>
            </w:r>
          </w:p>
        </w:tc>
        <w:tc>
          <w:tcPr>
            <w:tcW w:w="860" w:type="pct"/>
            <w:gridSpan w:val="2"/>
          </w:tcPr>
          <w:p w14:paraId="7E635794" w14:textId="77777777" w:rsidR="00BE56BB" w:rsidRPr="00893FB1" w:rsidRDefault="00BE56BB" w:rsidP="000D5436">
            <w:pPr>
              <w:spacing w:before="120" w:after="0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65" w:type="pct"/>
            <w:gridSpan w:val="3"/>
            <w:shd w:val="clear" w:color="auto" w:fill="D9D9D9"/>
          </w:tcPr>
          <w:p w14:paraId="4423CC7D" w14:textId="77777777" w:rsidR="00BE56BB" w:rsidRPr="00893FB1" w:rsidRDefault="00BE56BB" w:rsidP="000D5436">
            <w:pPr>
              <w:spacing w:before="120" w:after="0" w:line="240" w:lineRule="auto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893FB1">
              <w:rPr>
                <w:rFonts w:ascii="Arial Narrow" w:hAnsi="Arial Narrow"/>
                <w:b/>
                <w:sz w:val="20"/>
                <w:szCs w:val="20"/>
              </w:rPr>
              <w:t>PESEL</w:t>
            </w:r>
          </w:p>
        </w:tc>
        <w:tc>
          <w:tcPr>
            <w:tcW w:w="1732" w:type="pct"/>
            <w:gridSpan w:val="4"/>
          </w:tcPr>
          <w:p w14:paraId="2C68BDD7" w14:textId="77777777" w:rsidR="00BE56BB" w:rsidRPr="00893FB1" w:rsidRDefault="00BE56BB" w:rsidP="000D5436">
            <w:pPr>
              <w:spacing w:before="120"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BE56BB" w:rsidRPr="00893FB1" w14:paraId="22AB19F1" w14:textId="77777777" w:rsidTr="000D5436">
        <w:tc>
          <w:tcPr>
            <w:tcW w:w="1443" w:type="pct"/>
            <w:gridSpan w:val="4"/>
            <w:shd w:val="clear" w:color="auto" w:fill="D9D9D9"/>
          </w:tcPr>
          <w:p w14:paraId="5BD975C1" w14:textId="77777777" w:rsidR="00BE56BB" w:rsidRPr="00893FB1" w:rsidRDefault="00BE56BB" w:rsidP="000D5436">
            <w:pPr>
              <w:spacing w:before="120" w:after="120" w:line="240" w:lineRule="auto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893FB1">
              <w:rPr>
                <w:rFonts w:ascii="Arial Narrow" w:hAnsi="Arial Narrow"/>
                <w:b/>
                <w:sz w:val="20"/>
                <w:szCs w:val="20"/>
              </w:rPr>
              <w:t>DATA I MIEJSCE URODZENIA</w:t>
            </w:r>
          </w:p>
        </w:tc>
        <w:tc>
          <w:tcPr>
            <w:tcW w:w="3557" w:type="pct"/>
            <w:gridSpan w:val="9"/>
          </w:tcPr>
          <w:p w14:paraId="408753EA" w14:textId="77777777" w:rsidR="00BE56BB" w:rsidRPr="00893FB1" w:rsidRDefault="00BE56BB" w:rsidP="000D5436">
            <w:pPr>
              <w:spacing w:before="120"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BE56BB" w:rsidRPr="00893FB1" w14:paraId="2B8906FE" w14:textId="77777777" w:rsidTr="000D5436">
        <w:trPr>
          <w:trHeight w:val="353"/>
        </w:trPr>
        <w:tc>
          <w:tcPr>
            <w:tcW w:w="1443" w:type="pct"/>
            <w:gridSpan w:val="4"/>
            <w:vMerge w:val="restart"/>
            <w:shd w:val="clear" w:color="auto" w:fill="D9D9D9"/>
          </w:tcPr>
          <w:p w14:paraId="190EF58A" w14:textId="77777777" w:rsidR="00BE56BB" w:rsidRPr="00893FB1" w:rsidRDefault="00BE56BB" w:rsidP="000D5436">
            <w:pPr>
              <w:spacing w:before="120" w:after="0" w:line="240" w:lineRule="auto"/>
              <w:rPr>
                <w:rFonts w:ascii="Arial Narrow" w:hAnsi="Arial Narrow"/>
                <w:b/>
                <w:sz w:val="20"/>
                <w:szCs w:val="20"/>
              </w:rPr>
            </w:pPr>
            <w:r w:rsidRPr="00893FB1">
              <w:rPr>
                <w:rFonts w:ascii="Arial Narrow" w:hAnsi="Arial Narrow"/>
                <w:b/>
                <w:sz w:val="20"/>
                <w:szCs w:val="20"/>
              </w:rPr>
              <w:t xml:space="preserve">ADRES DO KORESPONDENCJI </w:t>
            </w:r>
          </w:p>
        </w:tc>
        <w:tc>
          <w:tcPr>
            <w:tcW w:w="1456" w:type="pct"/>
            <w:gridSpan w:val="3"/>
          </w:tcPr>
          <w:p w14:paraId="6DEE7171" w14:textId="77777777" w:rsidR="00BE56BB" w:rsidRPr="00893FB1" w:rsidRDefault="00BE56BB" w:rsidP="000D5436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vertAlign w:val="superscript"/>
              </w:rPr>
            </w:pPr>
            <w:r w:rsidRPr="00893FB1">
              <w:rPr>
                <w:rFonts w:ascii="Arial Narrow" w:hAnsi="Arial Narrow"/>
                <w:sz w:val="20"/>
                <w:szCs w:val="20"/>
                <w:vertAlign w:val="superscript"/>
              </w:rPr>
              <w:t>miasto</w:t>
            </w:r>
          </w:p>
          <w:p w14:paraId="6F82F2BC" w14:textId="77777777" w:rsidR="00BE56BB" w:rsidRPr="00893FB1" w:rsidRDefault="00BE56BB" w:rsidP="000D5436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vertAlign w:val="superscript"/>
              </w:rPr>
            </w:pPr>
          </w:p>
        </w:tc>
        <w:tc>
          <w:tcPr>
            <w:tcW w:w="667" w:type="pct"/>
            <w:gridSpan w:val="4"/>
          </w:tcPr>
          <w:p w14:paraId="0DA70BB7" w14:textId="77777777" w:rsidR="00BE56BB" w:rsidRPr="00893FB1" w:rsidRDefault="00BE56BB" w:rsidP="000D5436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vertAlign w:val="superscript"/>
              </w:rPr>
            </w:pPr>
            <w:r w:rsidRPr="00893FB1">
              <w:rPr>
                <w:rFonts w:ascii="Arial Narrow" w:hAnsi="Arial Narrow"/>
                <w:sz w:val="20"/>
                <w:szCs w:val="20"/>
                <w:vertAlign w:val="superscript"/>
              </w:rPr>
              <w:t>kod pocztowy</w:t>
            </w:r>
          </w:p>
        </w:tc>
        <w:tc>
          <w:tcPr>
            <w:tcW w:w="1434" w:type="pct"/>
            <w:gridSpan w:val="2"/>
          </w:tcPr>
          <w:p w14:paraId="5C7910DE" w14:textId="77777777" w:rsidR="00BE56BB" w:rsidRPr="00893FB1" w:rsidRDefault="00BE56BB" w:rsidP="000D5436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vertAlign w:val="superscript"/>
              </w:rPr>
            </w:pPr>
            <w:r w:rsidRPr="00893FB1">
              <w:rPr>
                <w:rFonts w:ascii="Arial Narrow" w:hAnsi="Arial Narrow"/>
                <w:sz w:val="20"/>
                <w:szCs w:val="20"/>
                <w:vertAlign w:val="superscript"/>
              </w:rPr>
              <w:t>województwo</w:t>
            </w:r>
          </w:p>
        </w:tc>
      </w:tr>
      <w:tr w:rsidR="00BE56BB" w:rsidRPr="00893FB1" w14:paraId="686A54F6" w14:textId="77777777" w:rsidTr="000D5436">
        <w:trPr>
          <w:trHeight w:val="372"/>
        </w:trPr>
        <w:tc>
          <w:tcPr>
            <w:tcW w:w="1443" w:type="pct"/>
            <w:gridSpan w:val="4"/>
            <w:vMerge/>
            <w:shd w:val="clear" w:color="auto" w:fill="D9D9D9"/>
          </w:tcPr>
          <w:p w14:paraId="42DDF8CB" w14:textId="77777777" w:rsidR="00BE56BB" w:rsidRPr="00893FB1" w:rsidRDefault="00BE56BB" w:rsidP="000D5436">
            <w:pPr>
              <w:spacing w:before="120" w:after="120" w:line="240" w:lineRule="auto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1456" w:type="pct"/>
            <w:gridSpan w:val="3"/>
          </w:tcPr>
          <w:p w14:paraId="589E5844" w14:textId="77777777" w:rsidR="00BE56BB" w:rsidRPr="00893FB1" w:rsidRDefault="00BE56BB" w:rsidP="000D5436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vertAlign w:val="superscript"/>
              </w:rPr>
            </w:pPr>
            <w:r w:rsidRPr="00893FB1">
              <w:rPr>
                <w:rFonts w:ascii="Arial Narrow" w:hAnsi="Arial Narrow"/>
                <w:sz w:val="20"/>
                <w:szCs w:val="20"/>
                <w:vertAlign w:val="superscript"/>
              </w:rPr>
              <w:t>ulica</w:t>
            </w:r>
          </w:p>
          <w:p w14:paraId="4DACFE58" w14:textId="77777777" w:rsidR="00BE56BB" w:rsidRPr="00893FB1" w:rsidRDefault="00BE56BB" w:rsidP="000D5436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vertAlign w:val="superscript"/>
              </w:rPr>
            </w:pPr>
          </w:p>
        </w:tc>
        <w:tc>
          <w:tcPr>
            <w:tcW w:w="667" w:type="pct"/>
            <w:gridSpan w:val="4"/>
          </w:tcPr>
          <w:p w14:paraId="00A6676A" w14:textId="77777777" w:rsidR="00BE56BB" w:rsidRPr="00893FB1" w:rsidRDefault="00BE56BB" w:rsidP="000D5436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vertAlign w:val="superscript"/>
              </w:rPr>
            </w:pPr>
            <w:r w:rsidRPr="00893FB1">
              <w:rPr>
                <w:rFonts w:ascii="Arial Narrow" w:hAnsi="Arial Narrow"/>
                <w:sz w:val="20"/>
                <w:szCs w:val="20"/>
                <w:vertAlign w:val="superscript"/>
              </w:rPr>
              <w:t>nr domu</w:t>
            </w:r>
          </w:p>
        </w:tc>
        <w:tc>
          <w:tcPr>
            <w:tcW w:w="1434" w:type="pct"/>
            <w:gridSpan w:val="2"/>
          </w:tcPr>
          <w:p w14:paraId="0ADA0123" w14:textId="77777777" w:rsidR="00BE56BB" w:rsidRPr="00893FB1" w:rsidRDefault="00BE56BB" w:rsidP="000D5436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vertAlign w:val="superscript"/>
              </w:rPr>
            </w:pPr>
            <w:r w:rsidRPr="00893FB1">
              <w:rPr>
                <w:rFonts w:ascii="Arial Narrow" w:hAnsi="Arial Narrow"/>
                <w:sz w:val="20"/>
                <w:szCs w:val="20"/>
                <w:vertAlign w:val="superscript"/>
              </w:rPr>
              <w:t>nr mieszkania</w:t>
            </w:r>
          </w:p>
        </w:tc>
      </w:tr>
      <w:tr w:rsidR="00BE56BB" w:rsidRPr="00893FB1" w14:paraId="6016AC68" w14:textId="77777777" w:rsidTr="000D5436">
        <w:tc>
          <w:tcPr>
            <w:tcW w:w="784" w:type="pct"/>
            <w:shd w:val="clear" w:color="auto" w:fill="D9D9D9"/>
          </w:tcPr>
          <w:p w14:paraId="524A3E04" w14:textId="77777777" w:rsidR="00BE56BB" w:rsidRPr="00893FB1" w:rsidRDefault="00BE56BB" w:rsidP="000D5436">
            <w:pPr>
              <w:spacing w:before="120"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93FB1">
              <w:rPr>
                <w:rFonts w:ascii="Arial Narrow" w:hAnsi="Arial Narrow"/>
                <w:b/>
                <w:sz w:val="20"/>
                <w:szCs w:val="20"/>
              </w:rPr>
              <w:t>E-MAIL</w:t>
            </w:r>
          </w:p>
        </w:tc>
        <w:tc>
          <w:tcPr>
            <w:tcW w:w="2115" w:type="pct"/>
            <w:gridSpan w:val="6"/>
          </w:tcPr>
          <w:p w14:paraId="0539FD1E" w14:textId="77777777" w:rsidR="00BE56BB" w:rsidRPr="00893FB1" w:rsidRDefault="00BE56BB" w:rsidP="000D5436">
            <w:pPr>
              <w:spacing w:before="120" w:after="0" w:line="36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667" w:type="pct"/>
            <w:gridSpan w:val="4"/>
            <w:shd w:val="clear" w:color="auto" w:fill="D9D9D9"/>
          </w:tcPr>
          <w:p w14:paraId="1CB01D53" w14:textId="77777777" w:rsidR="00BE56BB" w:rsidRPr="00893FB1" w:rsidRDefault="00BE56BB" w:rsidP="000D5436">
            <w:pPr>
              <w:spacing w:before="120"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93FB1">
              <w:rPr>
                <w:rFonts w:ascii="Arial Narrow" w:hAnsi="Arial Narrow"/>
                <w:b/>
                <w:sz w:val="20"/>
                <w:szCs w:val="20"/>
              </w:rPr>
              <w:t>TELEFON</w:t>
            </w:r>
          </w:p>
        </w:tc>
        <w:tc>
          <w:tcPr>
            <w:tcW w:w="1434" w:type="pct"/>
            <w:gridSpan w:val="2"/>
          </w:tcPr>
          <w:p w14:paraId="2B61C030" w14:textId="77777777" w:rsidR="00BE56BB" w:rsidRPr="00893FB1" w:rsidRDefault="00BE56BB" w:rsidP="000D5436">
            <w:pPr>
              <w:spacing w:before="120"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BE56BB" w:rsidRPr="00893FB1" w14:paraId="2F7427AB" w14:textId="77777777" w:rsidTr="000D5436">
        <w:tc>
          <w:tcPr>
            <w:tcW w:w="5000" w:type="pct"/>
            <w:gridSpan w:val="13"/>
            <w:shd w:val="clear" w:color="auto" w:fill="D9D9D9"/>
          </w:tcPr>
          <w:p w14:paraId="60E0E9BF" w14:textId="77777777" w:rsidR="00BE56BB" w:rsidRPr="00893FB1" w:rsidRDefault="00BE56BB" w:rsidP="000D5436">
            <w:pPr>
              <w:pStyle w:val="Akapitzlist"/>
              <w:numPr>
                <w:ilvl w:val="0"/>
                <w:numId w:val="1"/>
              </w:numPr>
              <w:spacing w:before="120" w:after="0" w:line="240" w:lineRule="auto"/>
              <w:ind w:left="714" w:hanging="357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893FB1">
              <w:rPr>
                <w:rFonts w:ascii="Arial Narrow" w:hAnsi="Arial Narrow"/>
                <w:b/>
                <w:sz w:val="20"/>
                <w:szCs w:val="20"/>
              </w:rPr>
              <w:t>WYKSZTAŁCENIE WYŻSZE</w:t>
            </w:r>
          </w:p>
        </w:tc>
      </w:tr>
      <w:tr w:rsidR="00BE56BB" w:rsidRPr="00893FB1" w14:paraId="3C6C9C48" w14:textId="77777777" w:rsidTr="000D5436">
        <w:tc>
          <w:tcPr>
            <w:tcW w:w="1443" w:type="pct"/>
            <w:gridSpan w:val="4"/>
            <w:shd w:val="clear" w:color="auto" w:fill="D9D9D9"/>
          </w:tcPr>
          <w:p w14:paraId="16229873" w14:textId="77777777" w:rsidR="00BE56BB" w:rsidRPr="00893FB1" w:rsidRDefault="00BE56BB" w:rsidP="000D5436">
            <w:pPr>
              <w:spacing w:before="120" w:after="0" w:line="240" w:lineRule="auto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893FB1">
              <w:rPr>
                <w:rFonts w:ascii="Arial Narrow" w:hAnsi="Arial Narrow"/>
                <w:b/>
                <w:sz w:val="20"/>
                <w:szCs w:val="20"/>
              </w:rPr>
              <w:t>UCZELNIA</w:t>
            </w:r>
          </w:p>
        </w:tc>
        <w:tc>
          <w:tcPr>
            <w:tcW w:w="3557" w:type="pct"/>
            <w:gridSpan w:val="9"/>
          </w:tcPr>
          <w:p w14:paraId="483F38A3" w14:textId="77777777" w:rsidR="00BE56BB" w:rsidRPr="00893FB1" w:rsidRDefault="00BE56BB" w:rsidP="000D5436">
            <w:pPr>
              <w:spacing w:before="120"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BE56BB" w:rsidRPr="00893FB1" w14:paraId="2711AF60" w14:textId="77777777" w:rsidTr="000D5436">
        <w:tc>
          <w:tcPr>
            <w:tcW w:w="1443" w:type="pct"/>
            <w:gridSpan w:val="4"/>
            <w:shd w:val="clear" w:color="auto" w:fill="D9D9D9"/>
          </w:tcPr>
          <w:p w14:paraId="2DB4528B" w14:textId="77777777" w:rsidR="00BE56BB" w:rsidRPr="00893FB1" w:rsidRDefault="00BE56BB" w:rsidP="000D5436">
            <w:pPr>
              <w:spacing w:before="120" w:after="0" w:line="240" w:lineRule="auto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893FB1">
              <w:rPr>
                <w:rFonts w:ascii="Arial Narrow" w:hAnsi="Arial Narrow"/>
                <w:b/>
                <w:sz w:val="20"/>
                <w:szCs w:val="20"/>
              </w:rPr>
              <w:t>KIERUNEK</w:t>
            </w:r>
          </w:p>
        </w:tc>
        <w:tc>
          <w:tcPr>
            <w:tcW w:w="3557" w:type="pct"/>
            <w:gridSpan w:val="9"/>
          </w:tcPr>
          <w:p w14:paraId="79CF76E9" w14:textId="77777777" w:rsidR="00BE56BB" w:rsidRPr="00893FB1" w:rsidRDefault="00BE56BB" w:rsidP="000D5436">
            <w:pPr>
              <w:spacing w:before="120"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BE56BB" w:rsidRPr="00893FB1" w14:paraId="702D10DB" w14:textId="77777777" w:rsidTr="000D5436">
        <w:tc>
          <w:tcPr>
            <w:tcW w:w="1443" w:type="pct"/>
            <w:gridSpan w:val="4"/>
            <w:shd w:val="clear" w:color="auto" w:fill="D9D9D9"/>
          </w:tcPr>
          <w:p w14:paraId="6C81AA8C" w14:textId="77777777" w:rsidR="00BE56BB" w:rsidRPr="00893FB1" w:rsidRDefault="00BE56BB" w:rsidP="000D5436">
            <w:pPr>
              <w:spacing w:before="120"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93FB1">
              <w:rPr>
                <w:rFonts w:ascii="Arial Narrow" w:hAnsi="Arial Narrow"/>
                <w:b/>
                <w:sz w:val="20"/>
                <w:szCs w:val="20"/>
              </w:rPr>
              <w:t>DATA UKOŃCZENIA STUDIÓW</w:t>
            </w:r>
          </w:p>
        </w:tc>
        <w:tc>
          <w:tcPr>
            <w:tcW w:w="1456" w:type="pct"/>
            <w:gridSpan w:val="3"/>
          </w:tcPr>
          <w:p w14:paraId="4578B14C" w14:textId="77777777" w:rsidR="00BE56BB" w:rsidRPr="00893FB1" w:rsidRDefault="00BE56BB" w:rsidP="000D5436">
            <w:pPr>
              <w:spacing w:before="120"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76" w:type="pct"/>
            <w:gridSpan w:val="3"/>
            <w:shd w:val="clear" w:color="auto" w:fill="D9D9D9"/>
          </w:tcPr>
          <w:p w14:paraId="423694F0" w14:textId="77777777" w:rsidR="00BE56BB" w:rsidRPr="00893FB1" w:rsidRDefault="00BE56BB" w:rsidP="000D5436">
            <w:pPr>
              <w:spacing w:before="120" w:after="0" w:line="240" w:lineRule="auto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893FB1">
              <w:rPr>
                <w:rFonts w:ascii="Arial Narrow" w:hAnsi="Arial Narrow"/>
                <w:b/>
                <w:sz w:val="20"/>
                <w:szCs w:val="20"/>
              </w:rPr>
              <w:t>TYTUŁ</w:t>
            </w:r>
          </w:p>
        </w:tc>
        <w:tc>
          <w:tcPr>
            <w:tcW w:w="1625" w:type="pct"/>
            <w:gridSpan w:val="3"/>
          </w:tcPr>
          <w:p w14:paraId="42FC9D58" w14:textId="77777777" w:rsidR="00BE56BB" w:rsidRPr="00893FB1" w:rsidRDefault="00BE56BB" w:rsidP="000D5436">
            <w:pPr>
              <w:spacing w:before="120"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BE56BB" w:rsidRPr="00893FB1" w14:paraId="1065633F" w14:textId="77777777" w:rsidTr="000D5436">
        <w:tc>
          <w:tcPr>
            <w:tcW w:w="5000" w:type="pct"/>
            <w:gridSpan w:val="13"/>
            <w:shd w:val="clear" w:color="auto" w:fill="D9D9D9"/>
          </w:tcPr>
          <w:p w14:paraId="0BECA43D" w14:textId="77777777" w:rsidR="00BE56BB" w:rsidRPr="00893FB1" w:rsidRDefault="00BE56BB" w:rsidP="000D5436">
            <w:pPr>
              <w:pStyle w:val="Akapitzlist"/>
              <w:numPr>
                <w:ilvl w:val="0"/>
                <w:numId w:val="1"/>
              </w:numPr>
              <w:spacing w:before="120" w:after="0" w:line="240" w:lineRule="auto"/>
              <w:ind w:left="714" w:hanging="357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893FB1">
              <w:rPr>
                <w:rFonts w:ascii="Arial Narrow" w:hAnsi="Arial Narrow"/>
                <w:b/>
                <w:sz w:val="20"/>
                <w:szCs w:val="20"/>
              </w:rPr>
              <w:t xml:space="preserve">PRZEBIEG KARIERY ZAWODOWEJ – w ciągu 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co najmniej </w:t>
            </w:r>
            <w:r w:rsidRPr="00893FB1">
              <w:rPr>
                <w:rFonts w:ascii="Arial Narrow" w:hAnsi="Arial Narrow"/>
                <w:b/>
                <w:sz w:val="20"/>
                <w:szCs w:val="20"/>
              </w:rPr>
              <w:t>ostatnich 3 lat</w:t>
            </w:r>
          </w:p>
        </w:tc>
      </w:tr>
      <w:tr w:rsidR="00BE56BB" w:rsidRPr="00893FB1" w14:paraId="78F18A71" w14:textId="77777777" w:rsidTr="000D5436">
        <w:trPr>
          <w:trHeight w:val="181"/>
        </w:trPr>
        <w:tc>
          <w:tcPr>
            <w:tcW w:w="1443" w:type="pct"/>
            <w:gridSpan w:val="4"/>
            <w:shd w:val="clear" w:color="auto" w:fill="D9D9D9"/>
          </w:tcPr>
          <w:p w14:paraId="1C9D2C60" w14:textId="77777777" w:rsidR="00BE56BB" w:rsidRPr="00893FB1" w:rsidRDefault="00BE56BB" w:rsidP="000D5436">
            <w:pPr>
              <w:spacing w:before="120" w:after="120" w:line="240" w:lineRule="auto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893FB1">
              <w:rPr>
                <w:rFonts w:ascii="Arial Narrow" w:hAnsi="Arial Narrow"/>
                <w:b/>
                <w:sz w:val="20"/>
                <w:szCs w:val="20"/>
              </w:rPr>
              <w:t>Okres od - do</w:t>
            </w:r>
          </w:p>
        </w:tc>
        <w:tc>
          <w:tcPr>
            <w:tcW w:w="1932" w:type="pct"/>
            <w:gridSpan w:val="6"/>
            <w:shd w:val="clear" w:color="auto" w:fill="D9D9D9"/>
          </w:tcPr>
          <w:p w14:paraId="54BC1319" w14:textId="77777777" w:rsidR="00BE56BB" w:rsidRPr="00893FB1" w:rsidRDefault="00BE56BB" w:rsidP="000D5436">
            <w:pPr>
              <w:spacing w:before="120" w:after="120" w:line="240" w:lineRule="auto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893FB1">
              <w:rPr>
                <w:rFonts w:ascii="Arial Narrow" w:hAnsi="Arial Narrow"/>
                <w:b/>
                <w:sz w:val="20"/>
                <w:szCs w:val="20"/>
              </w:rPr>
              <w:t>Miejsce pracy</w:t>
            </w:r>
          </w:p>
        </w:tc>
        <w:tc>
          <w:tcPr>
            <w:tcW w:w="1625" w:type="pct"/>
            <w:gridSpan w:val="3"/>
            <w:shd w:val="clear" w:color="auto" w:fill="D9D9D9"/>
          </w:tcPr>
          <w:p w14:paraId="4E359713" w14:textId="77777777" w:rsidR="00BE56BB" w:rsidRPr="00893FB1" w:rsidRDefault="00BE56BB" w:rsidP="000D5436">
            <w:pPr>
              <w:spacing w:before="120" w:after="120" w:line="240" w:lineRule="auto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893FB1">
              <w:rPr>
                <w:rFonts w:ascii="Arial Narrow" w:hAnsi="Arial Narrow"/>
                <w:b/>
                <w:sz w:val="20"/>
                <w:szCs w:val="20"/>
              </w:rPr>
              <w:t xml:space="preserve">Stanowisko </w:t>
            </w:r>
          </w:p>
        </w:tc>
      </w:tr>
      <w:tr w:rsidR="00BE56BB" w:rsidRPr="00893FB1" w14:paraId="2D38485D" w14:textId="77777777" w:rsidTr="000D5436">
        <w:trPr>
          <w:trHeight w:val="477"/>
        </w:trPr>
        <w:tc>
          <w:tcPr>
            <w:tcW w:w="1443" w:type="pct"/>
            <w:gridSpan w:val="4"/>
          </w:tcPr>
          <w:p w14:paraId="65590962" w14:textId="77777777" w:rsidR="00BE56BB" w:rsidRPr="00893FB1" w:rsidRDefault="00BE56BB" w:rsidP="000D5436">
            <w:pPr>
              <w:spacing w:before="120"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932" w:type="pct"/>
            <w:gridSpan w:val="6"/>
          </w:tcPr>
          <w:p w14:paraId="23C9EA04" w14:textId="77777777" w:rsidR="00BE56BB" w:rsidRPr="00893FB1" w:rsidRDefault="00BE56BB" w:rsidP="000D5436">
            <w:pPr>
              <w:spacing w:before="120"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625" w:type="pct"/>
            <w:gridSpan w:val="3"/>
          </w:tcPr>
          <w:p w14:paraId="14236722" w14:textId="77777777" w:rsidR="00BE56BB" w:rsidRPr="00893FB1" w:rsidRDefault="00BE56BB" w:rsidP="000D5436">
            <w:pPr>
              <w:spacing w:before="120"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BE56BB" w:rsidRPr="00893FB1" w14:paraId="5CCD3A1F" w14:textId="77777777" w:rsidTr="000D5436">
        <w:trPr>
          <w:trHeight w:val="351"/>
        </w:trPr>
        <w:tc>
          <w:tcPr>
            <w:tcW w:w="1443" w:type="pct"/>
            <w:gridSpan w:val="4"/>
          </w:tcPr>
          <w:p w14:paraId="633CD66C" w14:textId="77777777" w:rsidR="00BE56BB" w:rsidRPr="00893FB1" w:rsidRDefault="00BE56BB" w:rsidP="000D5436">
            <w:pPr>
              <w:spacing w:before="120"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932" w:type="pct"/>
            <w:gridSpan w:val="6"/>
          </w:tcPr>
          <w:p w14:paraId="2FFAE7BE" w14:textId="77777777" w:rsidR="00BE56BB" w:rsidRPr="00893FB1" w:rsidRDefault="00BE56BB" w:rsidP="000D5436">
            <w:pPr>
              <w:spacing w:before="120"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625" w:type="pct"/>
            <w:gridSpan w:val="3"/>
          </w:tcPr>
          <w:p w14:paraId="47993D30" w14:textId="77777777" w:rsidR="00BE56BB" w:rsidRPr="00893FB1" w:rsidRDefault="00BE56BB" w:rsidP="000D5436">
            <w:pPr>
              <w:spacing w:before="120"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BE56BB" w:rsidRPr="00893FB1" w14:paraId="4D462C72" w14:textId="77777777" w:rsidTr="000D5436">
        <w:trPr>
          <w:trHeight w:val="477"/>
        </w:trPr>
        <w:tc>
          <w:tcPr>
            <w:tcW w:w="1443" w:type="pct"/>
            <w:gridSpan w:val="4"/>
            <w:tcBorders>
              <w:bottom w:val="single" w:sz="4" w:space="0" w:color="auto"/>
            </w:tcBorders>
          </w:tcPr>
          <w:p w14:paraId="483B8F61" w14:textId="77777777" w:rsidR="00BE56BB" w:rsidRPr="00893FB1" w:rsidRDefault="00BE56BB" w:rsidP="000D5436">
            <w:pPr>
              <w:spacing w:before="120"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932" w:type="pct"/>
            <w:gridSpan w:val="6"/>
            <w:tcBorders>
              <w:bottom w:val="single" w:sz="4" w:space="0" w:color="auto"/>
            </w:tcBorders>
          </w:tcPr>
          <w:p w14:paraId="2FF84718" w14:textId="77777777" w:rsidR="00BE56BB" w:rsidRPr="00893FB1" w:rsidRDefault="00BE56BB" w:rsidP="000D5436">
            <w:pPr>
              <w:spacing w:before="120"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625" w:type="pct"/>
            <w:gridSpan w:val="3"/>
            <w:tcBorders>
              <w:bottom w:val="single" w:sz="4" w:space="0" w:color="auto"/>
            </w:tcBorders>
          </w:tcPr>
          <w:p w14:paraId="62CC28CD" w14:textId="77777777" w:rsidR="00BE56BB" w:rsidRPr="00893FB1" w:rsidRDefault="00BE56BB" w:rsidP="000D5436">
            <w:pPr>
              <w:spacing w:before="120"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BE56BB" w:rsidRPr="00893FB1" w14:paraId="2B2E103C" w14:textId="77777777" w:rsidTr="000D5436">
        <w:trPr>
          <w:trHeight w:val="280"/>
        </w:trPr>
        <w:tc>
          <w:tcPr>
            <w:tcW w:w="1443" w:type="pct"/>
            <w:gridSpan w:val="4"/>
            <w:tcBorders>
              <w:bottom w:val="single" w:sz="4" w:space="0" w:color="auto"/>
            </w:tcBorders>
            <w:shd w:val="clear" w:color="auto" w:fill="D9D9D9"/>
          </w:tcPr>
          <w:p w14:paraId="1823E171" w14:textId="77777777" w:rsidR="00BE56BB" w:rsidRPr="00893FB1" w:rsidRDefault="00BE56BB" w:rsidP="000D5436">
            <w:pPr>
              <w:spacing w:before="120" w:after="0" w:line="240" w:lineRule="auto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893FB1">
              <w:rPr>
                <w:rFonts w:ascii="Arial Narrow" w:hAnsi="Arial Narrow"/>
                <w:b/>
                <w:sz w:val="20"/>
                <w:szCs w:val="20"/>
              </w:rPr>
              <w:t>ŁĄCZNY STAŻ PRACY</w:t>
            </w:r>
          </w:p>
        </w:tc>
        <w:tc>
          <w:tcPr>
            <w:tcW w:w="3557" w:type="pct"/>
            <w:gridSpan w:val="9"/>
            <w:tcBorders>
              <w:bottom w:val="single" w:sz="4" w:space="0" w:color="auto"/>
            </w:tcBorders>
          </w:tcPr>
          <w:p w14:paraId="338C5F3A" w14:textId="77777777" w:rsidR="00BE56BB" w:rsidRPr="00893FB1" w:rsidRDefault="00BE56BB" w:rsidP="000D5436">
            <w:pPr>
              <w:spacing w:before="120" w:after="0" w:line="36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BE56BB" w:rsidRPr="00893FB1" w14:paraId="05A0506E" w14:textId="77777777" w:rsidTr="000D5436">
        <w:trPr>
          <w:trHeight w:val="278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131914F" w14:textId="77777777" w:rsidR="00BE56BB" w:rsidRPr="00893FB1" w:rsidRDefault="00BE56BB" w:rsidP="000D5436">
            <w:pPr>
              <w:pStyle w:val="Akapitzlist"/>
              <w:numPr>
                <w:ilvl w:val="0"/>
                <w:numId w:val="1"/>
              </w:numPr>
              <w:spacing w:before="120" w:after="0" w:line="240" w:lineRule="auto"/>
              <w:ind w:left="714" w:hanging="357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893FB1">
              <w:rPr>
                <w:rFonts w:ascii="Arial Narrow" w:hAnsi="Arial Narrow"/>
                <w:b/>
                <w:sz w:val="20"/>
                <w:szCs w:val="20"/>
              </w:rPr>
              <w:lastRenderedPageBreak/>
              <w:t>INFORMACJE DODATKOWE</w:t>
            </w:r>
          </w:p>
        </w:tc>
      </w:tr>
      <w:tr w:rsidR="00BE56BB" w:rsidRPr="00893FB1" w14:paraId="3FA07D5C" w14:textId="77777777" w:rsidTr="000D5436">
        <w:trPr>
          <w:trHeight w:val="477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A3F6F" w14:textId="77777777" w:rsidR="00BE56BB" w:rsidRPr="00893FB1" w:rsidRDefault="00BE56BB" w:rsidP="000D5436">
            <w:pPr>
              <w:spacing w:before="120"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93FB1">
              <w:rPr>
                <w:rFonts w:ascii="Arial Narrow" w:hAnsi="Arial Narrow"/>
                <w:sz w:val="20"/>
                <w:szCs w:val="20"/>
              </w:rPr>
              <w:t>Skąd Pan/Pani dowiedział/a się o naszych studiach podyplomowych (można zaznaczyć więcej niż jedną odpowiedź):</w:t>
            </w:r>
          </w:p>
        </w:tc>
      </w:tr>
      <w:tr w:rsidR="00BE56BB" w:rsidRPr="00893FB1" w14:paraId="697FE8EB" w14:textId="77777777" w:rsidTr="000D5436">
        <w:trPr>
          <w:trHeight w:val="268"/>
        </w:trPr>
        <w:tc>
          <w:tcPr>
            <w:tcW w:w="9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60BF7" w14:textId="77777777" w:rsidR="00BE56BB" w:rsidRPr="00893FB1" w:rsidRDefault="00BE56BB" w:rsidP="000D5436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93FB1">
              <w:rPr>
                <w:rFonts w:ascii="Arial Narrow" w:hAnsi="Arial Narrow"/>
                <w:sz w:val="20"/>
                <w:szCs w:val="20"/>
              </w:rPr>
              <w:sym w:font="Symbol" w:char="F08C"/>
            </w:r>
            <w:r w:rsidRPr="00893FB1">
              <w:rPr>
                <w:rFonts w:ascii="Arial Narrow" w:hAnsi="Arial Narrow"/>
                <w:sz w:val="20"/>
                <w:szCs w:val="20"/>
              </w:rPr>
              <w:t xml:space="preserve"> strona www uczelni</w:t>
            </w:r>
          </w:p>
        </w:tc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5B888" w14:textId="77777777" w:rsidR="00BE56BB" w:rsidRPr="00893FB1" w:rsidRDefault="00BE56BB" w:rsidP="000D5436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93FB1">
              <w:rPr>
                <w:rFonts w:ascii="Arial Narrow" w:hAnsi="Arial Narrow"/>
                <w:sz w:val="20"/>
                <w:szCs w:val="20"/>
              </w:rPr>
              <w:sym w:font="Symbol" w:char="F08C"/>
            </w:r>
            <w:r w:rsidRPr="00893FB1">
              <w:rPr>
                <w:rFonts w:ascii="Arial Narrow" w:hAnsi="Arial Narrow"/>
                <w:sz w:val="20"/>
                <w:szCs w:val="20"/>
              </w:rPr>
              <w:t xml:space="preserve"> reklama w Internecie</w:t>
            </w:r>
          </w:p>
        </w:tc>
        <w:tc>
          <w:tcPr>
            <w:tcW w:w="149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4FCEA" w14:textId="77777777" w:rsidR="00BE56BB" w:rsidRPr="00893FB1" w:rsidRDefault="00BE56BB" w:rsidP="000D5436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93FB1">
              <w:rPr>
                <w:rFonts w:ascii="Arial Narrow" w:hAnsi="Arial Narrow"/>
                <w:sz w:val="20"/>
                <w:szCs w:val="20"/>
              </w:rPr>
              <w:sym w:font="Symbol" w:char="F08C"/>
            </w:r>
            <w:r w:rsidRPr="00893FB1">
              <w:rPr>
                <w:rFonts w:ascii="Arial Narrow" w:hAnsi="Arial Narrow"/>
                <w:sz w:val="20"/>
                <w:szCs w:val="20"/>
              </w:rPr>
              <w:t xml:space="preserve"> reklama w mediach</w:t>
            </w:r>
            <w:r>
              <w:rPr>
                <w:rFonts w:ascii="Arial Narrow" w:hAnsi="Arial Narrow"/>
                <w:sz w:val="20"/>
                <w:szCs w:val="20"/>
              </w:rPr>
              <w:t xml:space="preserve"> (tv, radio, prasa)</w:t>
            </w:r>
          </w:p>
        </w:tc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79018" w14:textId="77777777" w:rsidR="00BE56BB" w:rsidRPr="00893FB1" w:rsidRDefault="00BE56BB" w:rsidP="000D5436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93FB1">
              <w:rPr>
                <w:rFonts w:ascii="Arial Narrow" w:hAnsi="Arial Narrow"/>
                <w:sz w:val="20"/>
                <w:szCs w:val="20"/>
              </w:rPr>
              <w:sym w:font="Symbol" w:char="F08C"/>
            </w:r>
            <w:r w:rsidRPr="00893FB1">
              <w:rPr>
                <w:rFonts w:ascii="Arial Narrow" w:hAnsi="Arial Narrow"/>
                <w:sz w:val="20"/>
                <w:szCs w:val="20"/>
              </w:rPr>
              <w:t xml:space="preserve"> folder informacyjny</w:t>
            </w:r>
          </w:p>
        </w:tc>
      </w:tr>
      <w:tr w:rsidR="00BE56BB" w:rsidRPr="00893FB1" w14:paraId="176C7283" w14:textId="77777777" w:rsidTr="000D5436">
        <w:trPr>
          <w:trHeight w:val="326"/>
        </w:trPr>
        <w:tc>
          <w:tcPr>
            <w:tcW w:w="9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7777B" w14:textId="77777777" w:rsidR="00BE56BB" w:rsidRPr="00893FB1" w:rsidRDefault="00BE56BB" w:rsidP="000D5436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93FB1">
              <w:rPr>
                <w:rFonts w:ascii="Arial Narrow" w:hAnsi="Arial Narrow"/>
                <w:sz w:val="20"/>
                <w:szCs w:val="20"/>
              </w:rPr>
              <w:sym w:font="Symbol" w:char="F08C"/>
            </w:r>
            <w:r w:rsidRPr="00893FB1">
              <w:rPr>
                <w:rFonts w:ascii="Arial Narrow" w:hAnsi="Arial Narrow"/>
                <w:sz w:val="20"/>
                <w:szCs w:val="20"/>
              </w:rPr>
              <w:t xml:space="preserve"> znajomi/rodzina</w:t>
            </w:r>
          </w:p>
        </w:tc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F8A0A" w14:textId="77777777" w:rsidR="00BE56BB" w:rsidRPr="00893FB1" w:rsidRDefault="00BE56BB" w:rsidP="000D5436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93FB1">
              <w:rPr>
                <w:rFonts w:ascii="Arial Narrow" w:hAnsi="Arial Narrow"/>
                <w:sz w:val="20"/>
                <w:szCs w:val="20"/>
              </w:rPr>
              <w:sym w:font="Symbol" w:char="F08C"/>
            </w:r>
            <w:r w:rsidRPr="00893FB1">
              <w:rPr>
                <w:rFonts w:ascii="Arial Narrow" w:hAnsi="Arial Narrow"/>
                <w:sz w:val="20"/>
                <w:szCs w:val="20"/>
              </w:rPr>
              <w:t xml:space="preserve"> reklama zewnętrzna</w:t>
            </w:r>
          </w:p>
        </w:tc>
        <w:tc>
          <w:tcPr>
            <w:tcW w:w="149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F9240" w14:textId="77777777" w:rsidR="00BE56BB" w:rsidRPr="00893FB1" w:rsidRDefault="00BE56BB" w:rsidP="000D5436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93FB1">
              <w:rPr>
                <w:rFonts w:ascii="Arial Narrow" w:hAnsi="Arial Narrow"/>
                <w:sz w:val="20"/>
                <w:szCs w:val="20"/>
              </w:rPr>
              <w:sym w:font="Symbol" w:char="F08C"/>
            </w:r>
            <w:r w:rsidRPr="00893FB1">
              <w:rPr>
                <w:rFonts w:ascii="Arial Narrow" w:hAnsi="Arial Narrow"/>
                <w:sz w:val="20"/>
                <w:szCs w:val="20"/>
              </w:rPr>
              <w:t xml:space="preserve"> targi</w:t>
            </w:r>
          </w:p>
        </w:tc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A7B63" w14:textId="77777777" w:rsidR="00BE56BB" w:rsidRPr="00893FB1" w:rsidRDefault="00BE56BB" w:rsidP="000D5436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93FB1">
              <w:rPr>
                <w:rFonts w:ascii="Arial Narrow" w:hAnsi="Arial Narrow"/>
                <w:sz w:val="20"/>
                <w:szCs w:val="20"/>
              </w:rPr>
              <w:sym w:font="Symbol" w:char="F08C"/>
            </w:r>
            <w:r w:rsidRPr="00893FB1">
              <w:rPr>
                <w:rFonts w:ascii="Arial Narrow" w:hAnsi="Arial Narrow"/>
                <w:sz w:val="20"/>
                <w:szCs w:val="20"/>
              </w:rPr>
              <w:t xml:space="preserve"> inne ………………</w:t>
            </w:r>
            <w:proofErr w:type="gramStart"/>
            <w:r w:rsidRPr="00893FB1">
              <w:rPr>
                <w:rFonts w:ascii="Arial Narrow" w:hAnsi="Arial Narrow"/>
                <w:sz w:val="20"/>
                <w:szCs w:val="20"/>
              </w:rPr>
              <w:t>…….</w:t>
            </w:r>
            <w:proofErr w:type="gramEnd"/>
          </w:p>
        </w:tc>
      </w:tr>
      <w:tr w:rsidR="00BE56BB" w:rsidRPr="00893FB1" w14:paraId="47F79B9A" w14:textId="77777777" w:rsidTr="000D5436">
        <w:trPr>
          <w:trHeight w:val="477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1D4A5" w14:textId="77777777" w:rsidR="00BE56BB" w:rsidRPr="00893FB1" w:rsidRDefault="00BE56BB" w:rsidP="000D5436">
            <w:pPr>
              <w:spacing w:before="120"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93FB1">
              <w:rPr>
                <w:rFonts w:ascii="Arial Narrow" w:hAnsi="Arial Narrow"/>
                <w:sz w:val="20"/>
                <w:szCs w:val="20"/>
              </w:rPr>
              <w:t>Co wpłynęło na Pana/Pani decyzję o podjęciu studiów w Zachodniopomorskiej Szkole Biznesu (można zaznaczyć więcej niż jedną odpowiedź):</w:t>
            </w:r>
          </w:p>
        </w:tc>
      </w:tr>
      <w:tr w:rsidR="00BE56BB" w:rsidRPr="00893FB1" w14:paraId="3111799B" w14:textId="77777777" w:rsidTr="000D5436">
        <w:trPr>
          <w:trHeight w:val="268"/>
        </w:trPr>
        <w:tc>
          <w:tcPr>
            <w:tcW w:w="9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93EBD" w14:textId="77777777" w:rsidR="00BE56BB" w:rsidRPr="00893FB1" w:rsidRDefault="00BE56BB" w:rsidP="000D5436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93FB1">
              <w:rPr>
                <w:rFonts w:ascii="Arial Narrow" w:hAnsi="Arial Narrow"/>
                <w:sz w:val="20"/>
                <w:szCs w:val="20"/>
              </w:rPr>
              <w:sym w:font="Symbol" w:char="F08C"/>
            </w:r>
            <w:r w:rsidRPr="00893FB1">
              <w:rPr>
                <w:rFonts w:ascii="Arial Narrow" w:hAnsi="Arial Narrow"/>
                <w:sz w:val="20"/>
                <w:szCs w:val="20"/>
              </w:rPr>
              <w:t xml:space="preserve"> marka Uczelni</w:t>
            </w:r>
          </w:p>
        </w:tc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87954" w14:textId="77777777" w:rsidR="00BE56BB" w:rsidRPr="00893FB1" w:rsidRDefault="00BE56BB" w:rsidP="000D5436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93FB1">
              <w:rPr>
                <w:rFonts w:ascii="Arial Narrow" w:hAnsi="Arial Narrow"/>
                <w:sz w:val="20"/>
                <w:szCs w:val="20"/>
              </w:rPr>
              <w:sym w:font="Symbol" w:char="F08C"/>
            </w:r>
            <w:r w:rsidRPr="00893FB1">
              <w:rPr>
                <w:rFonts w:ascii="Arial Narrow" w:hAnsi="Arial Narrow"/>
                <w:sz w:val="20"/>
                <w:szCs w:val="20"/>
              </w:rPr>
              <w:t xml:space="preserve"> cena</w:t>
            </w:r>
          </w:p>
        </w:tc>
        <w:tc>
          <w:tcPr>
            <w:tcW w:w="149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36CD9" w14:textId="77777777" w:rsidR="00BE56BB" w:rsidRPr="00893FB1" w:rsidRDefault="00BE56BB" w:rsidP="000D5436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93FB1">
              <w:rPr>
                <w:rFonts w:ascii="Arial Narrow" w:hAnsi="Arial Narrow"/>
                <w:sz w:val="20"/>
                <w:szCs w:val="20"/>
              </w:rPr>
              <w:sym w:font="Symbol" w:char="F08C"/>
            </w:r>
            <w:r w:rsidRPr="00893FB1">
              <w:rPr>
                <w:rFonts w:ascii="Arial Narrow" w:hAnsi="Arial Narrow"/>
                <w:sz w:val="20"/>
                <w:szCs w:val="20"/>
              </w:rPr>
              <w:t xml:space="preserve"> program studiów</w:t>
            </w:r>
          </w:p>
        </w:tc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3A442" w14:textId="77777777" w:rsidR="00BE56BB" w:rsidRPr="00893FB1" w:rsidRDefault="00BE56BB" w:rsidP="000D5436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93FB1">
              <w:rPr>
                <w:rFonts w:ascii="Arial Narrow" w:hAnsi="Arial Narrow"/>
                <w:sz w:val="20"/>
                <w:szCs w:val="20"/>
              </w:rPr>
              <w:sym w:font="Symbol" w:char="F08C"/>
            </w:r>
            <w:r w:rsidRPr="00893FB1">
              <w:rPr>
                <w:rFonts w:ascii="Arial Narrow" w:hAnsi="Arial Narrow"/>
                <w:sz w:val="20"/>
                <w:szCs w:val="20"/>
              </w:rPr>
              <w:t xml:space="preserve"> wykładowcy/kadra</w:t>
            </w:r>
          </w:p>
        </w:tc>
      </w:tr>
      <w:tr w:rsidR="00BE56BB" w:rsidRPr="00893FB1" w14:paraId="68E6BC8D" w14:textId="77777777" w:rsidTr="000D5436">
        <w:trPr>
          <w:trHeight w:val="326"/>
        </w:trPr>
        <w:tc>
          <w:tcPr>
            <w:tcW w:w="9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2EC14" w14:textId="77777777" w:rsidR="00BE56BB" w:rsidRPr="00893FB1" w:rsidRDefault="00BE56BB" w:rsidP="000D5436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93FB1">
              <w:rPr>
                <w:rFonts w:ascii="Arial Narrow" w:hAnsi="Arial Narrow"/>
                <w:sz w:val="20"/>
                <w:szCs w:val="20"/>
              </w:rPr>
              <w:sym w:font="Symbol" w:char="F08C"/>
            </w:r>
            <w:r w:rsidRPr="00893FB1">
              <w:rPr>
                <w:rFonts w:ascii="Arial Narrow" w:hAnsi="Arial Narrow"/>
                <w:sz w:val="20"/>
                <w:szCs w:val="20"/>
              </w:rPr>
              <w:t xml:space="preserve"> obsługa</w:t>
            </w:r>
          </w:p>
        </w:tc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77AA9" w14:textId="77777777" w:rsidR="00BE56BB" w:rsidRPr="00893FB1" w:rsidRDefault="00BE56BB" w:rsidP="000D5436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893FB1">
              <w:rPr>
                <w:rFonts w:ascii="Arial Narrow" w:hAnsi="Arial Narrow"/>
                <w:sz w:val="20"/>
                <w:szCs w:val="20"/>
              </w:rPr>
              <w:sym w:font="Symbol" w:char="F08C"/>
            </w:r>
            <w:r w:rsidRPr="00893FB1">
              <w:rPr>
                <w:rFonts w:ascii="Arial Narrow" w:hAnsi="Arial Narrow"/>
                <w:sz w:val="20"/>
                <w:szCs w:val="20"/>
              </w:rPr>
              <w:t xml:space="preserve"> rekomendacja znajomych/rodziny</w:t>
            </w:r>
          </w:p>
        </w:tc>
        <w:tc>
          <w:tcPr>
            <w:tcW w:w="149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94C22" w14:textId="77777777" w:rsidR="00BE56BB" w:rsidRPr="00893FB1" w:rsidRDefault="00BE56BB" w:rsidP="000D5436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93FB1">
              <w:rPr>
                <w:rFonts w:ascii="Arial Narrow" w:hAnsi="Arial Narrow"/>
                <w:sz w:val="20"/>
                <w:szCs w:val="20"/>
              </w:rPr>
              <w:sym w:font="Symbol" w:char="F08C"/>
            </w:r>
            <w:r w:rsidRPr="00893FB1">
              <w:rPr>
                <w:rFonts w:ascii="Arial Narrow" w:hAnsi="Arial Narrow"/>
                <w:sz w:val="20"/>
                <w:szCs w:val="20"/>
              </w:rPr>
              <w:t xml:space="preserve"> sposób organizacji studiów</w:t>
            </w:r>
          </w:p>
        </w:tc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A8AAC" w14:textId="77777777" w:rsidR="00BE56BB" w:rsidRPr="00893FB1" w:rsidRDefault="00BE56BB" w:rsidP="000D5436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93FB1">
              <w:rPr>
                <w:rFonts w:ascii="Arial Narrow" w:hAnsi="Arial Narrow"/>
                <w:sz w:val="20"/>
                <w:szCs w:val="20"/>
              </w:rPr>
              <w:sym w:font="Symbol" w:char="F08C"/>
            </w:r>
            <w:r w:rsidRPr="00893FB1">
              <w:rPr>
                <w:rFonts w:ascii="Arial Narrow" w:hAnsi="Arial Narrow"/>
                <w:sz w:val="20"/>
                <w:szCs w:val="20"/>
              </w:rPr>
              <w:t xml:space="preserve"> inne………………</w:t>
            </w:r>
            <w:proofErr w:type="gramStart"/>
            <w:r w:rsidRPr="00893FB1">
              <w:rPr>
                <w:rFonts w:ascii="Arial Narrow" w:hAnsi="Arial Narrow"/>
                <w:sz w:val="20"/>
                <w:szCs w:val="20"/>
              </w:rPr>
              <w:t>…….</w:t>
            </w:r>
            <w:proofErr w:type="gramEnd"/>
          </w:p>
        </w:tc>
      </w:tr>
      <w:tr w:rsidR="00BE56BB" w:rsidRPr="00893FB1" w14:paraId="00398D77" w14:textId="77777777" w:rsidTr="000D5436">
        <w:trPr>
          <w:trHeight w:val="314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6DC65C7" w14:textId="77777777" w:rsidR="00BE56BB" w:rsidRPr="00893FB1" w:rsidRDefault="00BE56BB" w:rsidP="000D5436">
            <w:pPr>
              <w:pStyle w:val="Akapitzlist"/>
              <w:numPr>
                <w:ilvl w:val="0"/>
                <w:numId w:val="1"/>
              </w:numPr>
              <w:spacing w:before="120" w:after="0" w:line="240" w:lineRule="auto"/>
              <w:ind w:left="714" w:hanging="357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893FB1">
              <w:rPr>
                <w:rFonts w:ascii="Arial Narrow" w:hAnsi="Arial Narrow"/>
                <w:b/>
                <w:sz w:val="20"/>
                <w:szCs w:val="20"/>
              </w:rPr>
              <w:t>SKIEROWANIE (dotyczy osób kierowanych na studia przez pracodawcę lub inną organizację)</w:t>
            </w:r>
          </w:p>
        </w:tc>
      </w:tr>
      <w:tr w:rsidR="00BE56BB" w:rsidRPr="00893FB1" w14:paraId="7E488DA0" w14:textId="77777777" w:rsidTr="000D5436">
        <w:trPr>
          <w:trHeight w:val="480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AF4BF9C" w14:textId="77777777" w:rsidR="00BE56BB" w:rsidRPr="00893FB1" w:rsidRDefault="00BE56BB" w:rsidP="000D5436">
            <w:pPr>
              <w:spacing w:before="360" w:after="12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93FB1">
              <w:rPr>
                <w:rFonts w:ascii="Arial Narrow" w:hAnsi="Arial Narrow"/>
                <w:sz w:val="20"/>
                <w:szCs w:val="20"/>
              </w:rPr>
              <w:t>………………………………………………………</w:t>
            </w:r>
            <w:r>
              <w:rPr>
                <w:rFonts w:ascii="Arial Narrow" w:hAnsi="Arial Narrow"/>
                <w:sz w:val="20"/>
                <w:szCs w:val="20"/>
              </w:rPr>
              <w:t>…………………………</w:t>
            </w:r>
            <w:r w:rsidRPr="00893FB1">
              <w:rPr>
                <w:rFonts w:ascii="Arial Narrow" w:hAnsi="Arial Narrow"/>
                <w:sz w:val="20"/>
                <w:szCs w:val="20"/>
              </w:rPr>
              <w:t>………. kieruję Pana/Panią …………………</w:t>
            </w:r>
            <w:proofErr w:type="gramStart"/>
            <w:r>
              <w:rPr>
                <w:rFonts w:ascii="Arial Narrow" w:hAnsi="Arial Narrow"/>
                <w:sz w:val="20"/>
                <w:szCs w:val="20"/>
              </w:rPr>
              <w:t>…….</w:t>
            </w:r>
            <w:proofErr w:type="gramEnd"/>
            <w:r>
              <w:rPr>
                <w:rFonts w:ascii="Arial Narrow" w:hAnsi="Arial Narrow"/>
                <w:sz w:val="20"/>
                <w:szCs w:val="20"/>
              </w:rPr>
              <w:t>.</w:t>
            </w:r>
            <w:r w:rsidRPr="00893FB1">
              <w:rPr>
                <w:rFonts w:ascii="Arial Narrow" w:hAnsi="Arial Narrow"/>
                <w:sz w:val="20"/>
                <w:szCs w:val="20"/>
              </w:rPr>
              <w:t xml:space="preserve">……………………….. </w:t>
            </w:r>
          </w:p>
          <w:p w14:paraId="5A67920C" w14:textId="77777777" w:rsidR="00BE56BB" w:rsidRPr="00893FB1" w:rsidRDefault="00BE56BB" w:rsidP="000D5436">
            <w:pPr>
              <w:spacing w:before="120" w:after="0" w:line="240" w:lineRule="auto"/>
              <w:jc w:val="both"/>
              <w:rPr>
                <w:rFonts w:ascii="Arial Narrow" w:hAnsi="Arial Narrow"/>
                <w:sz w:val="20"/>
                <w:szCs w:val="20"/>
                <w:vertAlign w:val="superscript"/>
              </w:rPr>
            </w:pPr>
            <w:r w:rsidRPr="00893FB1">
              <w:rPr>
                <w:rFonts w:ascii="Arial Narrow" w:hAnsi="Arial Narrow"/>
                <w:sz w:val="20"/>
                <w:szCs w:val="20"/>
                <w:vertAlign w:val="superscript"/>
              </w:rPr>
              <w:t xml:space="preserve">                                           nazwa firmy/organizacji</w:t>
            </w:r>
          </w:p>
          <w:p w14:paraId="525ABE6F" w14:textId="77777777" w:rsidR="00BE56BB" w:rsidRPr="00893FB1" w:rsidRDefault="00BE56BB" w:rsidP="000D5436">
            <w:pPr>
              <w:spacing w:after="12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93FB1">
              <w:rPr>
                <w:rFonts w:ascii="Arial Narrow" w:hAnsi="Arial Narrow"/>
                <w:sz w:val="20"/>
                <w:szCs w:val="20"/>
              </w:rPr>
              <w:t>na studia podyplomowe na kierunku …………………………………………………………</w:t>
            </w:r>
            <w:r>
              <w:rPr>
                <w:rFonts w:ascii="Arial Narrow" w:hAnsi="Arial Narrow"/>
                <w:sz w:val="20"/>
                <w:szCs w:val="20"/>
              </w:rPr>
              <w:t>……………………………………</w:t>
            </w:r>
            <w:r w:rsidRPr="00893FB1">
              <w:rPr>
                <w:rFonts w:ascii="Arial Narrow" w:hAnsi="Arial Narrow"/>
                <w:sz w:val="18"/>
                <w:szCs w:val="20"/>
              </w:rPr>
              <w:t>……………………………</w:t>
            </w:r>
          </w:p>
        </w:tc>
      </w:tr>
      <w:tr w:rsidR="00BE56BB" w:rsidRPr="00893FB1" w14:paraId="2C856551" w14:textId="77777777" w:rsidTr="000D5436">
        <w:trPr>
          <w:trHeight w:val="173"/>
        </w:trPr>
        <w:tc>
          <w:tcPr>
            <w:tcW w:w="5000" w:type="pct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E2325" w14:textId="77777777" w:rsidR="00BE56BB" w:rsidRPr="00893FB1" w:rsidRDefault="00BE56BB" w:rsidP="000D5436">
            <w:pPr>
              <w:spacing w:before="120" w:after="0" w:line="240" w:lineRule="auto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93FB1">
              <w:rPr>
                <w:rFonts w:ascii="Arial Narrow" w:hAnsi="Arial Narrow"/>
                <w:sz w:val="20"/>
                <w:szCs w:val="20"/>
              </w:rPr>
              <w:t>…………………………………………………….</w:t>
            </w:r>
          </w:p>
          <w:p w14:paraId="5C470B32" w14:textId="77777777" w:rsidR="00BE56BB" w:rsidRPr="00893FB1" w:rsidRDefault="00BE56BB" w:rsidP="000D5436">
            <w:pPr>
              <w:spacing w:after="120" w:line="240" w:lineRule="auto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93FB1">
              <w:rPr>
                <w:rFonts w:ascii="Arial Narrow" w:hAnsi="Arial Narrow"/>
                <w:sz w:val="16"/>
                <w:szCs w:val="16"/>
              </w:rPr>
              <w:t xml:space="preserve">Pieczątka </w:t>
            </w:r>
            <w:proofErr w:type="gramStart"/>
            <w:r w:rsidRPr="00893FB1">
              <w:rPr>
                <w:rFonts w:ascii="Arial Narrow" w:hAnsi="Arial Narrow"/>
                <w:sz w:val="16"/>
                <w:szCs w:val="16"/>
              </w:rPr>
              <w:t>i  podpis</w:t>
            </w:r>
            <w:proofErr w:type="gramEnd"/>
            <w:r w:rsidRPr="00893FB1">
              <w:rPr>
                <w:rFonts w:ascii="Arial Narrow" w:hAnsi="Arial Narrow"/>
                <w:sz w:val="16"/>
                <w:szCs w:val="16"/>
              </w:rPr>
              <w:t xml:space="preserve"> osoby upoważnionej</w:t>
            </w:r>
          </w:p>
        </w:tc>
      </w:tr>
      <w:tr w:rsidR="00BE56BB" w:rsidRPr="00893FB1" w14:paraId="18838D5A" w14:textId="77777777" w:rsidTr="000D5436">
        <w:trPr>
          <w:trHeight w:val="173"/>
        </w:trPr>
        <w:tc>
          <w:tcPr>
            <w:tcW w:w="5000" w:type="pct"/>
            <w:gridSpan w:val="1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48C9A56" w14:textId="77777777" w:rsidR="00BE56BB" w:rsidRDefault="00BE56BB" w:rsidP="000D5436">
            <w:pPr>
              <w:spacing w:before="120" w:after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62308">
              <w:rPr>
                <w:rFonts w:ascii="Arial Narrow" w:hAnsi="Arial Narrow"/>
                <w:b/>
                <w:sz w:val="20"/>
                <w:szCs w:val="20"/>
              </w:rPr>
              <w:t>FAKTURA</w:t>
            </w:r>
          </w:p>
          <w:p w14:paraId="71099AC6" w14:textId="77777777" w:rsidR="00BE56BB" w:rsidRPr="008B5446" w:rsidRDefault="00BE56BB" w:rsidP="000D5436">
            <w:pPr>
              <w:spacing w:after="0"/>
              <w:jc w:val="center"/>
              <w:rPr>
                <w:rFonts w:ascii="Arial Narrow" w:hAnsi="Arial Narrow"/>
                <w:b/>
                <w:sz w:val="6"/>
                <w:szCs w:val="6"/>
              </w:rPr>
            </w:pPr>
          </w:p>
        </w:tc>
      </w:tr>
      <w:tr w:rsidR="00BE56BB" w:rsidRPr="00893FB1" w14:paraId="68AF07EE" w14:textId="77777777" w:rsidTr="000D5436">
        <w:trPr>
          <w:trHeight w:val="173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</w:tcPr>
          <w:p w14:paraId="09D26D12" w14:textId="77777777" w:rsidR="00BE56BB" w:rsidRPr="00893FB1" w:rsidRDefault="00BE56BB" w:rsidP="000D5436">
            <w:pPr>
              <w:spacing w:after="120"/>
              <w:jc w:val="both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Proszę o wystawienie faktury VAT po dokonaniu wpłaty          </w:t>
            </w:r>
            <w:r>
              <w:rPr>
                <w:rFonts w:ascii="Arial Narrow" w:hAnsi="Arial Narrow"/>
                <w:sz w:val="20"/>
                <w:szCs w:val="20"/>
              </w:rPr>
              <w:sym w:font="Symbol" w:char="F08C"/>
            </w:r>
            <w:r>
              <w:rPr>
                <w:rFonts w:ascii="Arial Narrow" w:hAnsi="Arial Narrow"/>
                <w:sz w:val="20"/>
                <w:szCs w:val="20"/>
              </w:rPr>
              <w:t xml:space="preserve"> TAK         </w:t>
            </w:r>
            <w:r>
              <w:rPr>
                <w:rFonts w:ascii="Arial Narrow" w:hAnsi="Arial Narrow"/>
                <w:sz w:val="20"/>
                <w:szCs w:val="20"/>
              </w:rPr>
              <w:sym w:font="Symbol" w:char="F08C"/>
            </w:r>
            <w:r>
              <w:rPr>
                <w:rFonts w:ascii="Arial Narrow" w:hAnsi="Arial Narrow"/>
                <w:sz w:val="20"/>
                <w:szCs w:val="20"/>
              </w:rPr>
              <w:t xml:space="preserve"> NIE</w:t>
            </w:r>
          </w:p>
        </w:tc>
      </w:tr>
      <w:tr w:rsidR="00BE56BB" w:rsidRPr="00893FB1" w14:paraId="77D68D7A" w14:textId="77777777" w:rsidTr="000D5436">
        <w:trPr>
          <w:trHeight w:val="435"/>
        </w:trPr>
        <w:tc>
          <w:tcPr>
            <w:tcW w:w="955" w:type="pct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DD01EBD" w14:textId="77777777" w:rsidR="00BE56BB" w:rsidRPr="00893FB1" w:rsidRDefault="00BE56BB" w:rsidP="000D5436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93FB1">
              <w:rPr>
                <w:rFonts w:ascii="Arial Narrow" w:hAnsi="Arial Narrow"/>
                <w:sz w:val="20"/>
                <w:szCs w:val="20"/>
              </w:rPr>
              <w:t>Dane do faktury:</w:t>
            </w:r>
          </w:p>
        </w:tc>
        <w:tc>
          <w:tcPr>
            <w:tcW w:w="2026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437F401" w14:textId="77777777" w:rsidR="00BE56BB" w:rsidRPr="00893FB1" w:rsidRDefault="00BE56BB" w:rsidP="000D5436">
            <w:pPr>
              <w:spacing w:after="12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93FB1">
              <w:rPr>
                <w:rFonts w:ascii="Arial Narrow" w:hAnsi="Arial Narrow"/>
                <w:sz w:val="20"/>
                <w:szCs w:val="20"/>
              </w:rPr>
              <w:t>Nabywca: ………………………………………………………………</w:t>
            </w:r>
          </w:p>
          <w:p w14:paraId="01989ED0" w14:textId="77777777" w:rsidR="00BE56BB" w:rsidRPr="00893FB1" w:rsidRDefault="00BE56BB" w:rsidP="000D5436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93FB1">
              <w:rPr>
                <w:rFonts w:ascii="Arial Narrow" w:hAnsi="Arial Narrow"/>
                <w:sz w:val="20"/>
                <w:szCs w:val="20"/>
              </w:rPr>
              <w:t>……………………………………………………………..…</w:t>
            </w:r>
          </w:p>
        </w:tc>
        <w:tc>
          <w:tcPr>
            <w:tcW w:w="2019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71139DF" w14:textId="77777777" w:rsidR="00BE56BB" w:rsidRPr="00893FB1" w:rsidRDefault="00BE56BB" w:rsidP="000D5436">
            <w:pPr>
              <w:spacing w:after="12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93FB1">
              <w:rPr>
                <w:rFonts w:ascii="Arial Narrow" w:hAnsi="Arial Narrow"/>
                <w:sz w:val="20"/>
                <w:szCs w:val="20"/>
              </w:rPr>
              <w:t>NIP:</w:t>
            </w:r>
          </w:p>
          <w:p w14:paraId="4AE61593" w14:textId="77777777" w:rsidR="00BE56BB" w:rsidRPr="00893FB1" w:rsidRDefault="00BE56BB" w:rsidP="000D5436">
            <w:pPr>
              <w:spacing w:after="12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93FB1">
              <w:rPr>
                <w:rFonts w:ascii="Arial Narrow" w:hAnsi="Arial Narrow"/>
                <w:sz w:val="20"/>
                <w:szCs w:val="20"/>
              </w:rPr>
              <w:t>……………………………………</w:t>
            </w:r>
            <w:r>
              <w:rPr>
                <w:rFonts w:ascii="Arial Narrow" w:hAnsi="Arial Narrow"/>
                <w:sz w:val="20"/>
                <w:szCs w:val="20"/>
              </w:rPr>
              <w:t>……</w:t>
            </w:r>
            <w:r w:rsidRPr="00893FB1">
              <w:rPr>
                <w:rFonts w:ascii="Arial Narrow" w:hAnsi="Arial Narrow"/>
                <w:sz w:val="20"/>
                <w:szCs w:val="20"/>
              </w:rPr>
              <w:t>……………………</w:t>
            </w:r>
          </w:p>
        </w:tc>
      </w:tr>
      <w:tr w:rsidR="00BE56BB" w:rsidRPr="00893FB1" w14:paraId="5DDCA689" w14:textId="77777777" w:rsidTr="000D5436">
        <w:trPr>
          <w:trHeight w:val="435"/>
        </w:trPr>
        <w:tc>
          <w:tcPr>
            <w:tcW w:w="955" w:type="pct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7CFE82CB" w14:textId="77777777" w:rsidR="00BE56BB" w:rsidRPr="00893FB1" w:rsidRDefault="00BE56BB" w:rsidP="000D5436">
            <w:pPr>
              <w:spacing w:before="200" w:after="0" w:line="240" w:lineRule="auto"/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045" w:type="pct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AECA127" w14:textId="77777777" w:rsidR="00BE56BB" w:rsidRPr="00893FB1" w:rsidRDefault="00BE56BB" w:rsidP="000D5436">
            <w:pPr>
              <w:pBdr>
                <w:right w:val="single" w:sz="4" w:space="4" w:color="auto"/>
              </w:pBdr>
              <w:spacing w:after="12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93FB1">
              <w:rPr>
                <w:rFonts w:ascii="Arial Narrow" w:hAnsi="Arial Narrow"/>
                <w:sz w:val="20"/>
                <w:szCs w:val="20"/>
              </w:rPr>
              <w:t>Adres:</w:t>
            </w:r>
          </w:p>
          <w:p w14:paraId="72EF354C" w14:textId="77777777" w:rsidR="00BE56BB" w:rsidRPr="00893FB1" w:rsidRDefault="00BE56BB" w:rsidP="000D5436">
            <w:pPr>
              <w:pBdr>
                <w:right w:val="single" w:sz="4" w:space="4" w:color="auto"/>
              </w:pBdr>
              <w:spacing w:before="200" w:after="0" w:line="240" w:lineRule="auto"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……</w:t>
            </w:r>
            <w:r w:rsidRPr="00893FB1">
              <w:rPr>
                <w:rFonts w:ascii="Arial Narrow" w:hAnsi="Arial Narrow"/>
                <w:sz w:val="20"/>
                <w:szCs w:val="20"/>
              </w:rPr>
              <w:t>………………………………………………………………………………………………….……………………..……..…</w:t>
            </w:r>
          </w:p>
        </w:tc>
      </w:tr>
      <w:tr w:rsidR="00BE56BB" w:rsidRPr="00893FB1" w14:paraId="28D84625" w14:textId="77777777" w:rsidTr="000D5436">
        <w:trPr>
          <w:trHeight w:val="173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</w:tcPr>
          <w:p w14:paraId="74EDAE68" w14:textId="77777777" w:rsidR="00BE56BB" w:rsidRDefault="00BE56BB" w:rsidP="000D5436">
            <w:pPr>
              <w:spacing w:before="120" w:after="0"/>
              <w:jc w:val="both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Upoważniam/Upoważniamy Zachodniopomorską Szkołę Biznesu do wystawienia faktury VAT bez podpisu odbiorcy oraz deklaruję odbiór faktury w Wydziale Przedsiębiorczości w Stargardzie.</w:t>
            </w:r>
          </w:p>
          <w:p w14:paraId="5D48C769" w14:textId="77777777" w:rsidR="00BE56BB" w:rsidRDefault="00BE56BB" w:rsidP="000D5436">
            <w:pPr>
              <w:spacing w:before="120" w:after="0"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……………………………………………………………………………………………………….</w:t>
            </w:r>
          </w:p>
          <w:p w14:paraId="4C16FC42" w14:textId="77777777" w:rsidR="00BE56BB" w:rsidRPr="000E732D" w:rsidRDefault="00BE56BB" w:rsidP="000D5436">
            <w:pPr>
              <w:spacing w:after="120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C62308">
              <w:rPr>
                <w:rFonts w:ascii="Arial Narrow" w:hAnsi="Arial Narrow"/>
                <w:sz w:val="16"/>
                <w:szCs w:val="16"/>
              </w:rPr>
              <w:t>Czytelny podpis odbiorcy/Pieczątka i podpis osoby upoważnionej z organizacji kierującej uczestnika na studia</w:t>
            </w:r>
          </w:p>
        </w:tc>
      </w:tr>
      <w:tr w:rsidR="00BE56BB" w:rsidRPr="00893FB1" w14:paraId="229A8A55" w14:textId="77777777" w:rsidTr="000D5436">
        <w:trPr>
          <w:trHeight w:val="173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</w:tcPr>
          <w:p w14:paraId="0C07CEF0" w14:textId="77777777" w:rsidR="00BE56BB" w:rsidRPr="0014443C" w:rsidRDefault="00BE56BB" w:rsidP="000D5436">
            <w:pPr>
              <w:spacing w:before="120" w:after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6A4CA7">
              <w:rPr>
                <w:rFonts w:ascii="Arial Narrow" w:hAnsi="Arial Narrow"/>
                <w:b/>
                <w:sz w:val="20"/>
                <w:szCs w:val="20"/>
              </w:rPr>
              <w:t>OŚWIADCZENIA</w:t>
            </w:r>
          </w:p>
        </w:tc>
      </w:tr>
      <w:tr w:rsidR="00BE56BB" w:rsidRPr="00893FB1" w14:paraId="3B88462A" w14:textId="77777777" w:rsidTr="000D5436">
        <w:trPr>
          <w:trHeight w:val="173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</w:tcPr>
          <w:p w14:paraId="1DB99AC0" w14:textId="77777777" w:rsidR="00BE56BB" w:rsidRDefault="00BE56BB" w:rsidP="000D5436">
            <w:pPr>
              <w:spacing w:after="120"/>
              <w:jc w:val="both"/>
              <w:rPr>
                <w:rFonts w:ascii="Arial Narrow" w:hAnsi="Arial Narrow"/>
                <w:sz w:val="16"/>
                <w:szCs w:val="16"/>
              </w:rPr>
            </w:pPr>
            <w:r w:rsidRPr="00663E20">
              <w:rPr>
                <w:rFonts w:ascii="Arial Narrow" w:hAnsi="Arial Narrow"/>
                <w:sz w:val="16"/>
                <w:szCs w:val="16"/>
              </w:rPr>
              <w:t>Oświadczam, iż zostałem/</w:t>
            </w:r>
            <w:proofErr w:type="spellStart"/>
            <w:r w:rsidRPr="00663E20">
              <w:rPr>
                <w:rFonts w:ascii="Arial Narrow" w:hAnsi="Arial Narrow"/>
                <w:sz w:val="16"/>
                <w:szCs w:val="16"/>
              </w:rPr>
              <w:t>am</w:t>
            </w:r>
            <w:proofErr w:type="spellEnd"/>
            <w:r w:rsidRPr="00663E20">
              <w:rPr>
                <w:rFonts w:ascii="Arial Narrow" w:hAnsi="Arial Narrow"/>
                <w:sz w:val="16"/>
                <w:szCs w:val="16"/>
              </w:rPr>
              <w:t xml:space="preserve"> poinformowany o tym, że zgodnie </w:t>
            </w:r>
            <w:r w:rsidRPr="00D71E83">
              <w:rPr>
                <w:rFonts w:ascii="Arial Narrow" w:hAnsi="Arial Narrow"/>
                <w:sz w:val="16"/>
                <w:szCs w:val="16"/>
              </w:rPr>
              <w:t xml:space="preserve">ustawą z dnia 29 sierpnia 1997 r. o ochronie danych osobowych Dz.U. 2014 poz.1182 z </w:t>
            </w:r>
            <w:proofErr w:type="spellStart"/>
            <w:r w:rsidRPr="00D71E83">
              <w:rPr>
                <w:rFonts w:ascii="Arial Narrow" w:hAnsi="Arial Narrow"/>
                <w:sz w:val="16"/>
                <w:szCs w:val="16"/>
              </w:rPr>
              <w:t>późn</w:t>
            </w:r>
            <w:proofErr w:type="spellEnd"/>
            <w:r w:rsidRPr="00D71E83">
              <w:rPr>
                <w:rFonts w:ascii="Arial Narrow" w:hAnsi="Arial Narrow"/>
                <w:sz w:val="16"/>
                <w:szCs w:val="16"/>
              </w:rPr>
              <w:t>. zm. Zachodniopomorska Szkoła Biznesu w Szczecinie, ul. Żołnierska 53, 71-210 Szczecin</w:t>
            </w:r>
            <w:r>
              <w:rPr>
                <w:rFonts w:ascii="Arial Narrow" w:hAnsi="Arial Narrow"/>
                <w:sz w:val="16"/>
                <w:szCs w:val="16"/>
              </w:rPr>
              <w:t xml:space="preserve"> jest administratorem danych osobowych i</w:t>
            </w:r>
            <w:r w:rsidRPr="00663E20">
              <w:rPr>
                <w:rFonts w:ascii="Arial Narrow" w:hAnsi="Arial Narrow"/>
                <w:sz w:val="16"/>
                <w:szCs w:val="16"/>
              </w:rPr>
              <w:t xml:space="preserve"> będzie przetwarzać powyższe dane osobowe w zakresie niezbędnym do realizacji procesu rekrutacji, przebiegu studiów, działań związanych z monitorowaniem i egzekucją opłat,</w:t>
            </w:r>
            <w:r>
              <w:rPr>
                <w:rFonts w:ascii="Arial Narrow" w:hAnsi="Arial Narrow"/>
                <w:sz w:val="16"/>
                <w:szCs w:val="16"/>
              </w:rPr>
              <w:t xml:space="preserve"> monitorowaniem</w:t>
            </w:r>
            <w:r w:rsidRPr="00663E20">
              <w:rPr>
                <w:rFonts w:ascii="Arial Narrow" w:hAnsi="Arial Narrow"/>
                <w:sz w:val="16"/>
                <w:szCs w:val="16"/>
              </w:rPr>
              <w:t xml:space="preserve"> losów absolwentów, jak też w celach archiwalnych. Oświadczam, że powyższe dane podałem/</w:t>
            </w:r>
            <w:proofErr w:type="spellStart"/>
            <w:r w:rsidRPr="00663E20">
              <w:rPr>
                <w:rFonts w:ascii="Arial Narrow" w:hAnsi="Arial Narrow"/>
                <w:sz w:val="16"/>
                <w:szCs w:val="16"/>
              </w:rPr>
              <w:t>am</w:t>
            </w:r>
            <w:proofErr w:type="spellEnd"/>
            <w:r w:rsidRPr="00663E20">
              <w:rPr>
                <w:rFonts w:ascii="Arial Narrow" w:hAnsi="Arial Narrow"/>
                <w:sz w:val="16"/>
                <w:szCs w:val="16"/>
              </w:rPr>
              <w:t xml:space="preserve"> zgodnie ze stanem faktycznym. Osobie, której dane dotyczą przysługuje prawo wglądu w dane oraz prawo do ich poprawienia. Zobowiązuje się do pisemnego powiadamiania o każdoraz</w:t>
            </w:r>
            <w:r>
              <w:rPr>
                <w:rFonts w:ascii="Arial Narrow" w:hAnsi="Arial Narrow"/>
                <w:sz w:val="16"/>
                <w:szCs w:val="16"/>
              </w:rPr>
              <w:t xml:space="preserve">owej zmianie danych </w:t>
            </w:r>
            <w:r w:rsidRPr="00663E20">
              <w:rPr>
                <w:rFonts w:ascii="Arial Narrow" w:hAnsi="Arial Narrow"/>
                <w:sz w:val="16"/>
                <w:szCs w:val="16"/>
              </w:rPr>
              <w:t xml:space="preserve">adresowych. Przyjmuję do wiadomości, że w przypadku </w:t>
            </w:r>
            <w:proofErr w:type="gramStart"/>
            <w:r w:rsidRPr="00663E20">
              <w:rPr>
                <w:rFonts w:ascii="Arial Narrow" w:hAnsi="Arial Narrow"/>
                <w:sz w:val="16"/>
                <w:szCs w:val="16"/>
              </w:rPr>
              <w:t>nie poinformowania</w:t>
            </w:r>
            <w:proofErr w:type="gramEnd"/>
            <w:r w:rsidRPr="00663E20">
              <w:rPr>
                <w:rFonts w:ascii="Arial Narrow" w:hAnsi="Arial Narrow"/>
                <w:sz w:val="16"/>
                <w:szCs w:val="16"/>
              </w:rPr>
              <w:t xml:space="preserve"> o </w:t>
            </w:r>
            <w:r>
              <w:rPr>
                <w:rFonts w:ascii="Arial Narrow" w:hAnsi="Arial Narrow"/>
                <w:sz w:val="16"/>
                <w:szCs w:val="16"/>
              </w:rPr>
              <w:t>ich zmianie</w:t>
            </w:r>
            <w:r w:rsidRPr="00663E20">
              <w:rPr>
                <w:rFonts w:ascii="Arial Narrow" w:hAnsi="Arial Narrow"/>
                <w:sz w:val="16"/>
                <w:szCs w:val="16"/>
              </w:rPr>
              <w:t>, w tym adresu poczty elektronicznej, korespondencję wysłaną na podane uprzednio dane uważa się za skutecznie doręczoną.</w:t>
            </w:r>
          </w:p>
          <w:p w14:paraId="7472703E" w14:textId="77777777" w:rsidR="00BE56BB" w:rsidRPr="00663E20" w:rsidRDefault="00BE56BB" w:rsidP="000D5436">
            <w:pPr>
              <w:spacing w:before="120" w:after="120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663E20">
              <w:rPr>
                <w:rFonts w:ascii="Arial Narrow" w:hAnsi="Arial Narrow"/>
                <w:sz w:val="16"/>
                <w:szCs w:val="16"/>
              </w:rPr>
              <w:t>…………………………………………………….</w:t>
            </w:r>
          </w:p>
          <w:p w14:paraId="6548F913" w14:textId="77777777" w:rsidR="00BE56BB" w:rsidRPr="00052E31" w:rsidRDefault="00BE56BB" w:rsidP="000D5436">
            <w:pPr>
              <w:spacing w:after="120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663E20">
              <w:rPr>
                <w:rFonts w:ascii="Arial Narrow" w:hAnsi="Arial Narrow"/>
                <w:sz w:val="16"/>
                <w:szCs w:val="16"/>
              </w:rPr>
              <w:t>Czytelny podpis kandydata/kandydatki</w:t>
            </w:r>
          </w:p>
        </w:tc>
      </w:tr>
      <w:tr w:rsidR="00BE56BB" w:rsidRPr="00893FB1" w14:paraId="2C52A280" w14:textId="77777777" w:rsidTr="000D5436">
        <w:trPr>
          <w:trHeight w:val="173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</w:tcPr>
          <w:p w14:paraId="75F88130" w14:textId="77777777" w:rsidR="00BE56BB" w:rsidRDefault="00BE56BB" w:rsidP="000D5436">
            <w:pPr>
              <w:spacing w:after="120"/>
              <w:jc w:val="both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Oświadczam, </w:t>
            </w:r>
            <w:proofErr w:type="gramStart"/>
            <w:r>
              <w:rPr>
                <w:rFonts w:ascii="Arial Narrow" w:hAnsi="Arial Narrow"/>
                <w:sz w:val="16"/>
                <w:szCs w:val="16"/>
              </w:rPr>
              <w:t>ze</w:t>
            </w:r>
            <w:proofErr w:type="gramEnd"/>
            <w:r>
              <w:rPr>
                <w:rFonts w:ascii="Arial Narrow" w:hAnsi="Arial Narrow"/>
                <w:sz w:val="16"/>
                <w:szCs w:val="16"/>
              </w:rPr>
              <w:t xml:space="preserve"> zapoznałam/em się z umową oświadczenie usług edukacyjnych dla słuchaczy studiów podyplomowych, Regulaminem Studiów Podyplomowych oraz Tabelą opłat.</w:t>
            </w:r>
          </w:p>
          <w:p w14:paraId="5980F6A9" w14:textId="77777777" w:rsidR="00BE56BB" w:rsidRPr="00663E20" w:rsidRDefault="00BE56BB" w:rsidP="000D5436">
            <w:pPr>
              <w:spacing w:before="360" w:after="0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663E20">
              <w:rPr>
                <w:rFonts w:ascii="Arial Narrow" w:hAnsi="Arial Narrow"/>
                <w:sz w:val="16"/>
                <w:szCs w:val="16"/>
              </w:rPr>
              <w:t>…………………………………………………….</w:t>
            </w:r>
          </w:p>
          <w:p w14:paraId="4383A4B6" w14:textId="77777777" w:rsidR="00BE56BB" w:rsidRPr="00052E31" w:rsidRDefault="00BE56BB" w:rsidP="000D5436">
            <w:pPr>
              <w:spacing w:after="120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663E20">
              <w:rPr>
                <w:rFonts w:ascii="Arial Narrow" w:hAnsi="Arial Narrow"/>
                <w:sz w:val="16"/>
                <w:szCs w:val="16"/>
              </w:rPr>
              <w:t>Czytelny podpis kandydata/kandydatki</w:t>
            </w:r>
          </w:p>
        </w:tc>
      </w:tr>
      <w:tr w:rsidR="00BE56BB" w:rsidRPr="00893FB1" w14:paraId="7EFCC7BD" w14:textId="77777777" w:rsidTr="000D5436">
        <w:trPr>
          <w:trHeight w:val="173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</w:tcPr>
          <w:p w14:paraId="7930CDCE" w14:textId="77777777" w:rsidR="00BE56BB" w:rsidRPr="00663E20" w:rsidRDefault="00BE56BB" w:rsidP="000D5436">
            <w:pPr>
              <w:spacing w:after="120"/>
              <w:jc w:val="both"/>
              <w:rPr>
                <w:rFonts w:ascii="Arial Narrow" w:hAnsi="Arial Narrow"/>
                <w:sz w:val="16"/>
                <w:szCs w:val="16"/>
              </w:rPr>
            </w:pPr>
            <w:r w:rsidRPr="00663E20">
              <w:rPr>
                <w:rFonts w:ascii="Arial Narrow" w:hAnsi="Arial Narrow"/>
                <w:sz w:val="16"/>
                <w:szCs w:val="16"/>
              </w:rPr>
              <w:t xml:space="preserve">Wyrażam zgodę na otrzymywanie informacji handlowej, w tym materiałów promocyjnych drogą elektroniczną od Zachodniopomorskiej Szkoły Biznesu na powyżej wskazany adres elektroniczny (zgodnie z ustawą z dnia 18 lipca 2002 r. o świadczeniu usług drogą elektroniczną, Dz.U. </w:t>
            </w:r>
            <w:r>
              <w:rPr>
                <w:rFonts w:ascii="Arial Narrow" w:hAnsi="Arial Narrow"/>
                <w:sz w:val="16"/>
                <w:szCs w:val="16"/>
              </w:rPr>
              <w:t>2013 poz. 1422</w:t>
            </w:r>
            <w:r w:rsidRPr="00663E20">
              <w:rPr>
                <w:rFonts w:ascii="Arial Narrow" w:hAnsi="Arial Narrow"/>
                <w:sz w:val="16"/>
                <w:szCs w:val="16"/>
              </w:rPr>
              <w:t xml:space="preserve"> z </w:t>
            </w:r>
            <w:proofErr w:type="spellStart"/>
            <w:r w:rsidRPr="00663E20">
              <w:rPr>
                <w:rFonts w:ascii="Arial Narrow" w:hAnsi="Arial Narrow"/>
                <w:sz w:val="16"/>
                <w:szCs w:val="16"/>
              </w:rPr>
              <w:t>późn</w:t>
            </w:r>
            <w:proofErr w:type="spellEnd"/>
            <w:r w:rsidRPr="00663E20">
              <w:rPr>
                <w:rFonts w:ascii="Arial Narrow" w:hAnsi="Arial Narrow"/>
                <w:sz w:val="16"/>
                <w:szCs w:val="16"/>
              </w:rPr>
              <w:t xml:space="preserve">. zm., zgodnie z ustawą z dnia 29 sierpnia 1997 r. o ochronie danych osobowych Dz.U. </w:t>
            </w:r>
            <w:r>
              <w:rPr>
                <w:rFonts w:ascii="Arial Narrow" w:hAnsi="Arial Narrow"/>
                <w:sz w:val="16"/>
                <w:szCs w:val="16"/>
              </w:rPr>
              <w:t>2014</w:t>
            </w:r>
            <w:r w:rsidRPr="00663E20">
              <w:rPr>
                <w:rFonts w:ascii="Arial Narrow" w:hAnsi="Arial Narrow"/>
                <w:sz w:val="16"/>
                <w:szCs w:val="16"/>
              </w:rPr>
              <w:t xml:space="preserve"> poz. </w:t>
            </w:r>
            <w:r>
              <w:rPr>
                <w:rFonts w:ascii="Arial Narrow" w:hAnsi="Arial Narrow"/>
                <w:sz w:val="16"/>
                <w:szCs w:val="16"/>
              </w:rPr>
              <w:t>1182</w:t>
            </w:r>
            <w:r w:rsidRPr="00663E20">
              <w:rPr>
                <w:rFonts w:ascii="Arial Narrow" w:hAnsi="Arial Narrow"/>
                <w:sz w:val="16"/>
                <w:szCs w:val="16"/>
              </w:rPr>
              <w:t xml:space="preserve"> z </w:t>
            </w:r>
            <w:proofErr w:type="spellStart"/>
            <w:r w:rsidRPr="00663E20">
              <w:rPr>
                <w:rFonts w:ascii="Arial Narrow" w:hAnsi="Arial Narrow"/>
                <w:sz w:val="16"/>
                <w:szCs w:val="16"/>
              </w:rPr>
              <w:t>późn</w:t>
            </w:r>
            <w:proofErr w:type="spellEnd"/>
            <w:r w:rsidRPr="00663E20">
              <w:rPr>
                <w:rFonts w:ascii="Arial Narrow" w:hAnsi="Arial Narrow"/>
                <w:sz w:val="16"/>
                <w:szCs w:val="16"/>
              </w:rPr>
              <w:t>. zm.). Oświadczam, że wiem o dobrowolności podania danych i prawie do ich poprawienia, zmiany lub usunięcia.</w:t>
            </w:r>
          </w:p>
          <w:p w14:paraId="605458B6" w14:textId="77777777" w:rsidR="00BE56BB" w:rsidRPr="00663E20" w:rsidRDefault="00BE56BB" w:rsidP="000D5436">
            <w:pPr>
              <w:spacing w:before="120" w:after="0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663E20">
              <w:rPr>
                <w:rFonts w:ascii="Arial Narrow" w:hAnsi="Arial Narrow"/>
                <w:sz w:val="16"/>
                <w:szCs w:val="16"/>
              </w:rPr>
              <w:t>…………………………………………………….</w:t>
            </w:r>
          </w:p>
          <w:p w14:paraId="1EDC2825" w14:textId="77777777" w:rsidR="00BE56BB" w:rsidRPr="00052E31" w:rsidRDefault="00BE56BB" w:rsidP="000D5436">
            <w:pPr>
              <w:spacing w:after="0"/>
              <w:jc w:val="right"/>
            </w:pPr>
            <w:r w:rsidRPr="00663E20">
              <w:rPr>
                <w:rFonts w:ascii="Arial Narrow" w:hAnsi="Arial Narrow"/>
                <w:sz w:val="16"/>
                <w:szCs w:val="16"/>
              </w:rPr>
              <w:t>Czytelny podpis kandydata/kandydatki</w:t>
            </w:r>
          </w:p>
        </w:tc>
      </w:tr>
    </w:tbl>
    <w:p w14:paraId="4287959F" w14:textId="77777777" w:rsidR="00BE56BB" w:rsidRDefault="00BE56BB" w:rsidP="00BE56BB">
      <w:pPr>
        <w:rPr>
          <w:b/>
        </w:rPr>
      </w:pPr>
      <w:bookmarkStart w:id="0" w:name="_Hlk515291811"/>
      <w:r>
        <w:rPr>
          <w:b/>
        </w:rPr>
        <w:lastRenderedPageBreak/>
        <w:t>KLAUZULA INFORMACYJNA</w:t>
      </w:r>
    </w:p>
    <w:p w14:paraId="6683C741" w14:textId="77777777" w:rsidR="00BE56BB" w:rsidRDefault="00BE56BB" w:rsidP="00BE56BB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</w:rPr>
      </w:pPr>
      <w:r>
        <w:t>Administratorem danych osobowych jest Zachodniopomorska Szkoła Biznesu w Szczecinie (ZPSB), 71-210 Szczecin, ul. Żołnierska 53</w:t>
      </w:r>
    </w:p>
    <w:p w14:paraId="6880084A" w14:textId="77777777" w:rsidR="00BE56BB" w:rsidRDefault="00BE56BB" w:rsidP="00BE56BB">
      <w:pPr>
        <w:numPr>
          <w:ilvl w:val="0"/>
          <w:numId w:val="2"/>
        </w:numPr>
        <w:spacing w:before="100" w:beforeAutospacing="1" w:after="100" w:afterAutospacing="1" w:line="240" w:lineRule="auto"/>
        <w:jc w:val="both"/>
      </w:pPr>
      <w:r>
        <w:t xml:space="preserve">Dodatkowe informacje o przetwarzaniu Pana/Pani danych osobowych może Pan/Pani uzyskać pod adresem: </w:t>
      </w:r>
      <w:hyperlink r:id="rId10" w:history="1">
        <w:r>
          <w:rPr>
            <w:rStyle w:val="Hipercze"/>
          </w:rPr>
          <w:t>iod@zpsb.pl</w:t>
        </w:r>
      </w:hyperlink>
    </w:p>
    <w:p w14:paraId="12CAEC82" w14:textId="77777777" w:rsidR="00BE56BB" w:rsidRDefault="00BE56BB" w:rsidP="00BE56BB">
      <w:pPr>
        <w:numPr>
          <w:ilvl w:val="0"/>
          <w:numId w:val="2"/>
        </w:numPr>
        <w:spacing w:before="100" w:beforeAutospacing="1" w:after="100" w:afterAutospacing="1" w:line="240" w:lineRule="auto"/>
        <w:jc w:val="both"/>
      </w:pPr>
      <w:r>
        <w:t>Dane pozyskaliśmy od Pana/Pani w czasie rezerwacji miejsca w procesie rekrutacji na studia w ZPSB. Pana/Pani zgoda obejmuje przetwarzanie danych osobowych w celu rekrutacji na studia.</w:t>
      </w:r>
    </w:p>
    <w:p w14:paraId="0DDFE0BD" w14:textId="77777777" w:rsidR="00BE56BB" w:rsidRDefault="00BE56BB" w:rsidP="00BE56BB">
      <w:pPr>
        <w:numPr>
          <w:ilvl w:val="0"/>
          <w:numId w:val="2"/>
        </w:numPr>
        <w:spacing w:before="100" w:beforeAutospacing="1" w:after="100" w:afterAutospacing="1" w:line="240" w:lineRule="auto"/>
        <w:jc w:val="both"/>
      </w:pPr>
      <w:r>
        <w:t>Dane udostępnione przez Panią/Pana nie będą podlegały udostępnieniu podmiotom trzecim. Odbiorcami danych mogą być tylko instytucje upoważnione z mocy prawa.</w:t>
      </w:r>
    </w:p>
    <w:p w14:paraId="60BD7E43" w14:textId="77777777" w:rsidR="00BE56BB" w:rsidRDefault="00BE56BB" w:rsidP="00BE56BB">
      <w:pPr>
        <w:numPr>
          <w:ilvl w:val="0"/>
          <w:numId w:val="2"/>
        </w:numPr>
        <w:spacing w:before="100" w:beforeAutospacing="1" w:after="100" w:afterAutospacing="1" w:line="240" w:lineRule="auto"/>
        <w:jc w:val="both"/>
      </w:pPr>
      <w:r>
        <w:t>Administrator danych nie ma zamiaru przekazywać danych osobowych do państwa trzeciego lub organizacji międzynarodowej.</w:t>
      </w:r>
    </w:p>
    <w:p w14:paraId="60A1B4BE" w14:textId="77777777" w:rsidR="00BE56BB" w:rsidRDefault="00BE56BB" w:rsidP="00BE56BB">
      <w:pPr>
        <w:numPr>
          <w:ilvl w:val="0"/>
          <w:numId w:val="2"/>
        </w:numPr>
        <w:spacing w:before="100" w:beforeAutospacing="1" w:after="100" w:afterAutospacing="1" w:line="240" w:lineRule="auto"/>
        <w:jc w:val="both"/>
      </w:pPr>
      <w:r>
        <w:t>Dane osobowe będą przechowywane przez okres 5 lat, licząc od początku roku następującego po roku, w którym została wyrażona zgoda na przetwarzanie danych osobowych.</w:t>
      </w:r>
    </w:p>
    <w:p w14:paraId="369FC626" w14:textId="77777777" w:rsidR="00BE56BB" w:rsidRDefault="00BE56BB" w:rsidP="00BE56BB">
      <w:pPr>
        <w:numPr>
          <w:ilvl w:val="0"/>
          <w:numId w:val="2"/>
        </w:numPr>
        <w:spacing w:before="100" w:beforeAutospacing="1" w:after="100" w:afterAutospacing="1" w:line="240" w:lineRule="auto"/>
        <w:jc w:val="both"/>
      </w:pPr>
      <w:r>
        <w:t>Przysługuje Pani/Panu prawo dostępu do treści danych oraz ich sprostowania, usunięcia lub ograniczenia przetwarzania, a także prawo sprzeciwu, zażądania zaprzestania przetwarzania i przenoszenia danych, jak również prawo do cofnięcia zgody w dowolnym momencie oraz prawo do wniesienia skargi do organu nadzorczego.</w:t>
      </w:r>
    </w:p>
    <w:p w14:paraId="2A817393" w14:textId="77777777" w:rsidR="00BE56BB" w:rsidRDefault="00BE56BB" w:rsidP="00BE56BB">
      <w:pPr>
        <w:numPr>
          <w:ilvl w:val="0"/>
          <w:numId w:val="2"/>
        </w:numPr>
        <w:spacing w:before="100" w:beforeAutospacing="1" w:after="100" w:afterAutospacing="1" w:line="240" w:lineRule="auto"/>
        <w:jc w:val="both"/>
      </w:pPr>
      <w:r>
        <w:t xml:space="preserve">Dane osobowe zostały przez Pana/Panią podane dobrowolnie, a ich podanie jest warunkiem skorzystania z promocji przysługujących z tytułu rezerwacji w odpowiednim terminie miejsca na studia w ZPSB. </w:t>
      </w:r>
      <w:proofErr w:type="gramStart"/>
      <w:r>
        <w:t>Nie podanie</w:t>
      </w:r>
      <w:proofErr w:type="gramEnd"/>
      <w:r>
        <w:t xml:space="preserve"> przez Pana/Panią danych uniemożliwia Panu/Pani skorzystanie z promocji.</w:t>
      </w:r>
    </w:p>
    <w:p w14:paraId="433BAB17" w14:textId="77777777" w:rsidR="00BE56BB" w:rsidRDefault="00BE56BB" w:rsidP="00BE56BB">
      <w:pPr>
        <w:numPr>
          <w:ilvl w:val="0"/>
          <w:numId w:val="2"/>
        </w:numPr>
        <w:spacing w:before="100" w:beforeAutospacing="1" w:after="100" w:afterAutospacing="1" w:line="240" w:lineRule="auto"/>
        <w:jc w:val="both"/>
      </w:pPr>
      <w:r>
        <w:t>Dane udostępnione przez Panią/Pana będą podlegały profilowaniu (również w sposób zautomatyzowany) w celu oceny niektórych informacji o Panu/Pani, w szczególności do analizy osobistych preferencji i zainteresowań. Profilowanie Pana/Pani danych nie będzie wywoływać wobec Pana/Pani żadnych skutków prawnych lub w podobny sposób istotnie wpływać na Pana/Pani sytuację.</w:t>
      </w:r>
    </w:p>
    <w:p w14:paraId="631F5F47" w14:textId="77777777" w:rsidR="00BE56BB" w:rsidRDefault="00BE56BB" w:rsidP="00BE56BB"/>
    <w:p w14:paraId="45972366" w14:textId="77777777" w:rsidR="00BE56BB" w:rsidRDefault="00BE56BB" w:rsidP="00BE56BB"/>
    <w:p w14:paraId="5235DC84" w14:textId="77777777" w:rsidR="00BE56BB" w:rsidRDefault="00BE56BB" w:rsidP="00BE56BB">
      <w:pPr>
        <w:spacing w:before="120" w:after="80"/>
        <w:jc w:val="right"/>
        <w:rPr>
          <w:rFonts w:ascii="Arial Narrow" w:hAnsi="Arial Narrow"/>
          <w:sz w:val="16"/>
          <w:szCs w:val="16"/>
        </w:rPr>
      </w:pPr>
      <w:r>
        <w:rPr>
          <w:rFonts w:ascii="Arial Narrow" w:hAnsi="Arial Narrow"/>
          <w:sz w:val="16"/>
          <w:szCs w:val="16"/>
        </w:rPr>
        <w:t>…………………………………………………….</w:t>
      </w:r>
    </w:p>
    <w:p w14:paraId="77599355" w14:textId="77777777" w:rsidR="00BE56BB" w:rsidRDefault="00BE56BB" w:rsidP="00BE56BB">
      <w:pPr>
        <w:ind w:left="6372"/>
        <w:rPr>
          <w:b/>
        </w:rPr>
      </w:pPr>
      <w:r>
        <w:rPr>
          <w:rFonts w:ascii="Arial Narrow" w:hAnsi="Arial Narrow"/>
          <w:sz w:val="16"/>
          <w:szCs w:val="16"/>
        </w:rPr>
        <w:t>Czytelny podpis kandydata/kandydatki</w:t>
      </w:r>
      <w:bookmarkEnd w:id="0"/>
    </w:p>
    <w:p w14:paraId="42762CD9" w14:textId="77777777" w:rsidR="00BE56BB" w:rsidRDefault="00BE56BB" w:rsidP="00BE56BB"/>
    <w:p w14:paraId="01F6EE2D" w14:textId="77777777" w:rsidR="00B0680A" w:rsidRDefault="00B0680A"/>
    <w:sectPr w:rsidR="00B0680A" w:rsidSect="001B2E4E">
      <w:headerReference w:type="default" r:id="rId11"/>
      <w:pgSz w:w="11906" w:h="16838"/>
      <w:pgMar w:top="2552" w:right="1417" w:bottom="93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F83E82" w14:textId="77777777" w:rsidR="009A415B" w:rsidRDefault="009A415B" w:rsidP="00EA10F1">
      <w:pPr>
        <w:spacing w:after="0" w:line="240" w:lineRule="auto"/>
      </w:pPr>
      <w:r>
        <w:separator/>
      </w:r>
    </w:p>
  </w:endnote>
  <w:endnote w:type="continuationSeparator" w:id="0">
    <w:p w14:paraId="3D2A25C0" w14:textId="77777777" w:rsidR="009A415B" w:rsidRDefault="009A415B" w:rsidP="00EA10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altName w:val="Arial Narrow"/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1BE1FA" w14:textId="77777777" w:rsidR="009A415B" w:rsidRDefault="009A415B" w:rsidP="00EA10F1">
      <w:pPr>
        <w:spacing w:after="0" w:line="240" w:lineRule="auto"/>
      </w:pPr>
      <w:r>
        <w:separator/>
      </w:r>
    </w:p>
  </w:footnote>
  <w:footnote w:type="continuationSeparator" w:id="0">
    <w:p w14:paraId="02DD2C27" w14:textId="77777777" w:rsidR="009A415B" w:rsidRDefault="009A415B" w:rsidP="00EA10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B9F1B7" w14:textId="77777777" w:rsidR="00EA10F1" w:rsidRDefault="00EA10F1" w:rsidP="002C4A07">
    <w:pPr>
      <w:pStyle w:val="Nagwek"/>
      <w:tabs>
        <w:tab w:val="clear" w:pos="4536"/>
      </w:tabs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09C2F8F3" wp14:editId="17D52EA3">
          <wp:simplePos x="0" y="0"/>
          <wp:positionH relativeFrom="page">
            <wp:posOffset>0</wp:posOffset>
          </wp:positionH>
          <wp:positionV relativeFrom="paragraph">
            <wp:posOffset>-449580</wp:posOffset>
          </wp:positionV>
          <wp:extent cx="7560737" cy="10691997"/>
          <wp:effectExtent l="0" t="0" r="2540" b="0"/>
          <wp:wrapNone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istownik_Rekt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737" cy="10691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4A07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BC112E"/>
    <w:multiLevelType w:val="hybridMultilevel"/>
    <w:tmpl w:val="04FEE1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DF3628"/>
    <w:multiLevelType w:val="multilevel"/>
    <w:tmpl w:val="D292CD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4"/>
  <w:displayBackgroundShape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415B"/>
    <w:rsid w:val="000E5F11"/>
    <w:rsid w:val="001B0847"/>
    <w:rsid w:val="001B2E4E"/>
    <w:rsid w:val="002C4A07"/>
    <w:rsid w:val="00374A4D"/>
    <w:rsid w:val="003A71E3"/>
    <w:rsid w:val="00456F6C"/>
    <w:rsid w:val="004C11EC"/>
    <w:rsid w:val="0056374B"/>
    <w:rsid w:val="005E12B1"/>
    <w:rsid w:val="00777D21"/>
    <w:rsid w:val="007F0B5C"/>
    <w:rsid w:val="00951DC3"/>
    <w:rsid w:val="009A415B"/>
    <w:rsid w:val="00A9429F"/>
    <w:rsid w:val="00B0680A"/>
    <w:rsid w:val="00B36DEC"/>
    <w:rsid w:val="00BA4A5B"/>
    <w:rsid w:val="00BE56BB"/>
    <w:rsid w:val="00E942D0"/>
    <w:rsid w:val="00EA10F1"/>
    <w:rsid w:val="00F15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8C8F2CB"/>
  <w15:chartTrackingRefBased/>
  <w15:docId w15:val="{DF60ECA4-2E4A-3E46-9349-27FB50041D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E56BB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A10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A10F1"/>
  </w:style>
  <w:style w:type="paragraph" w:styleId="Stopka">
    <w:name w:val="footer"/>
    <w:basedOn w:val="Normalny"/>
    <w:link w:val="StopkaZnak"/>
    <w:uiPriority w:val="99"/>
    <w:unhideWhenUsed/>
    <w:rsid w:val="00EA10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A10F1"/>
  </w:style>
  <w:style w:type="paragraph" w:styleId="Akapitzlist">
    <w:name w:val="List Paragraph"/>
    <w:basedOn w:val="Normalny"/>
    <w:uiPriority w:val="34"/>
    <w:qFormat/>
    <w:rsid w:val="00BE56B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E56B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iod@zpsb.p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zpsbszczecin.sharepoint.com/sites/Rekrutacja/Shared%20Documents/Rekrutacja%202020/Listowniki/listownik_Stargard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7052477FA36CF42959C6AF66D67837E" ma:contentTypeVersion="9" ma:contentTypeDescription="Utwórz nowy dokument." ma:contentTypeScope="" ma:versionID="b1034891bdb7dc73e3f27d7d5068ee7e">
  <xsd:schema xmlns:xsd="http://www.w3.org/2001/XMLSchema" xmlns:xs="http://www.w3.org/2001/XMLSchema" xmlns:p="http://schemas.microsoft.com/office/2006/metadata/properties" xmlns:ns2="c6cf198a-897f-43ba-aa00-02f6250cefc9" targetNamespace="http://schemas.microsoft.com/office/2006/metadata/properties" ma:root="true" ma:fieldsID="5ced4ee6f430309f91a5cd216bd6a0fb" ns2:_="">
    <xsd:import namespace="c6cf198a-897f-43ba-aa00-02f6250cefc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cf198a-897f-43ba-aa00-02f6250cef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F05A124-7D7C-4350-A3E3-B2CC6649161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5641D6B-8CD7-4B2C-9E2E-7F1133A72FB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9CEA099-31EC-4EAB-9378-29C0FD6D9E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cf198a-897f-43ba-aa00-02f6250cef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listownik_Stargard.dotx</Template>
  <TotalTime>1</TotalTime>
  <Pages>3</Pages>
  <Words>931</Words>
  <Characters>5590</Characters>
  <Application>Microsoft Office Word</Application>
  <DocSecurity>0</DocSecurity>
  <Lines>46</Lines>
  <Paragraphs>13</Paragraphs>
  <ScaleCrop>false</ScaleCrop>
  <Company>HP</Company>
  <LinksUpToDate>false</LinksUpToDate>
  <CharactersWithSpaces>6508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Osuch</dc:creator>
  <cp:keywords/>
  <dc:description/>
  <cp:lastModifiedBy>Justyna Osuch</cp:lastModifiedBy>
  <cp:revision>5</cp:revision>
  <dcterms:created xsi:type="dcterms:W3CDTF">2020-03-23T19:01:00Z</dcterms:created>
  <dcterms:modified xsi:type="dcterms:W3CDTF">2021-03-12T13:39:00Z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0x01010047052477FA36CF42959C6AF66D67837E</vt:lpwstr>
  </property>
</Properties>
</file>