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5EF6" w:rsidRDefault="00BB5EF6" w:rsidP="00BB5EF6">
      <w:pPr>
        <w:jc w:val="right"/>
      </w:pPr>
      <w:r>
        <w:t>.......................................................</w:t>
      </w:r>
    </w:p>
    <w:p w:rsidR="00BB5EF6" w:rsidRDefault="00BB5EF6" w:rsidP="00BB5EF6">
      <w:pPr>
        <w:jc w:val="center"/>
      </w:pPr>
      <w:r>
        <w:t xml:space="preserve">                                                                                                                       miejscowość, data</w:t>
      </w:r>
    </w:p>
    <w:p w:rsidR="00BB5EF6" w:rsidRDefault="00BB5EF6" w:rsidP="00BB5EF6">
      <w:r>
        <w:t>…………………………………………………………..</w:t>
      </w:r>
    </w:p>
    <w:p w:rsidR="00BB5EF6" w:rsidRDefault="00BB5EF6" w:rsidP="00BB5EF6">
      <w:r>
        <w:t xml:space="preserve">                     imię i nazwisko</w:t>
      </w:r>
    </w:p>
    <w:p w:rsidR="00BB5EF6" w:rsidRDefault="00BB5EF6" w:rsidP="00BB5EF6">
      <w:r>
        <w:t>…………………………………………………………..</w:t>
      </w:r>
    </w:p>
    <w:p w:rsidR="00BB5EF6" w:rsidRDefault="00BB5EF6" w:rsidP="00BB5EF6">
      <w:r>
        <w:t xml:space="preserve">                     numer albumu</w:t>
      </w:r>
    </w:p>
    <w:p w:rsidR="00BB5EF6" w:rsidRDefault="00BB5EF6" w:rsidP="00BB5EF6"/>
    <w:p w:rsidR="00BB5EF6" w:rsidRPr="000B3AAF" w:rsidRDefault="00BB5EF6" w:rsidP="00BB5EF6">
      <w:pPr>
        <w:rPr>
          <w:sz w:val="28"/>
          <w:szCs w:val="28"/>
        </w:rPr>
      </w:pPr>
    </w:p>
    <w:p w:rsidR="00BB5EF6" w:rsidRPr="000B3AAF" w:rsidRDefault="00BB5EF6" w:rsidP="00BB5EF6">
      <w:pPr>
        <w:jc w:val="center"/>
        <w:rPr>
          <w:sz w:val="28"/>
          <w:szCs w:val="28"/>
        </w:rPr>
      </w:pPr>
      <w:r w:rsidRPr="000B3AAF">
        <w:rPr>
          <w:sz w:val="28"/>
          <w:szCs w:val="28"/>
        </w:rPr>
        <w:t>OŚWIADCZENIE</w:t>
      </w:r>
    </w:p>
    <w:p w:rsidR="00BB5EF6" w:rsidRDefault="00BB5EF6" w:rsidP="00BB5EF6">
      <w:pPr>
        <w:ind w:firstLine="708"/>
        <w:jc w:val="both"/>
        <w:rPr>
          <w:rFonts w:ascii="Calibri" w:hAnsi="Calibri"/>
          <w:sz w:val="28"/>
          <w:szCs w:val="28"/>
        </w:rPr>
      </w:pPr>
      <w:r>
        <w:rPr>
          <w:sz w:val="28"/>
          <w:szCs w:val="28"/>
        </w:rPr>
        <w:t xml:space="preserve">Oświadczam, że zapoznałem/łam się z treścią Zarządzenia Rektora nr 3 z dnia 30 marca 2020 r. w </w:t>
      </w:r>
      <w:r w:rsidRPr="000B3AAF">
        <w:rPr>
          <w:sz w:val="28"/>
          <w:szCs w:val="28"/>
        </w:rPr>
        <w:t xml:space="preserve">sprawie </w:t>
      </w:r>
      <w:r w:rsidRPr="000B3AAF">
        <w:rPr>
          <w:rFonts w:ascii="Calibri" w:hAnsi="Calibri" w:cs="Calibri"/>
          <w:color w:val="000000"/>
          <w:sz w:val="28"/>
          <w:szCs w:val="28"/>
        </w:rPr>
        <w:t xml:space="preserve">procesu dyplomowania przeprowadzanego z wykorzystaniem metod i technik kształcenia na odległość </w:t>
      </w:r>
      <w:r w:rsidRPr="000B3AAF">
        <w:rPr>
          <w:rFonts w:ascii="Calibri" w:hAnsi="Calibri"/>
          <w:sz w:val="28"/>
          <w:szCs w:val="28"/>
        </w:rPr>
        <w:t>w Zachodniopomorskiej Szkole Biznesu w Szczecinie</w:t>
      </w:r>
      <w:r>
        <w:rPr>
          <w:rFonts w:ascii="Calibri" w:hAnsi="Calibri"/>
          <w:sz w:val="28"/>
          <w:szCs w:val="28"/>
        </w:rPr>
        <w:t xml:space="preserve"> oraz, że spełniam wszystkie warunki określone w tym Zarządzeniu i jestem gotów przystąpić do egzaminu dyplomowego.</w:t>
      </w:r>
    </w:p>
    <w:p w:rsidR="00BB5EF6" w:rsidRDefault="00BB5EF6" w:rsidP="00BB5EF6">
      <w:pPr>
        <w:ind w:firstLine="708"/>
        <w:jc w:val="both"/>
        <w:rPr>
          <w:rFonts w:ascii="Calibri" w:hAnsi="Calibri"/>
          <w:sz w:val="28"/>
          <w:szCs w:val="28"/>
        </w:rPr>
      </w:pPr>
    </w:p>
    <w:p w:rsidR="00BB5EF6" w:rsidRDefault="00BB5EF6" w:rsidP="00BB5EF6">
      <w:pPr>
        <w:ind w:firstLine="708"/>
        <w:jc w:val="both"/>
        <w:rPr>
          <w:rFonts w:ascii="Calibri" w:hAnsi="Calibri"/>
          <w:sz w:val="28"/>
          <w:szCs w:val="28"/>
        </w:rPr>
      </w:pPr>
    </w:p>
    <w:p w:rsidR="00BB5EF6" w:rsidRDefault="00BB5EF6" w:rsidP="00BB5EF6">
      <w:pPr>
        <w:ind w:firstLine="708"/>
        <w:jc w:val="both"/>
        <w:rPr>
          <w:rFonts w:ascii="Calibri" w:hAnsi="Calibri"/>
          <w:sz w:val="28"/>
          <w:szCs w:val="28"/>
        </w:rPr>
      </w:pPr>
    </w:p>
    <w:p w:rsidR="00BB5EF6" w:rsidRDefault="00BB5EF6" w:rsidP="00BB5EF6">
      <w:pPr>
        <w:ind w:firstLine="708"/>
        <w:jc w:val="both"/>
        <w:rPr>
          <w:rFonts w:ascii="Calibri" w:hAnsi="Calibri"/>
          <w:sz w:val="28"/>
          <w:szCs w:val="28"/>
        </w:rPr>
      </w:pPr>
    </w:p>
    <w:p w:rsidR="00BB5EF6" w:rsidRDefault="00BB5EF6" w:rsidP="00BB5EF6">
      <w:pPr>
        <w:ind w:firstLine="708"/>
        <w:jc w:val="right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………………………………………………..</w:t>
      </w:r>
    </w:p>
    <w:p w:rsidR="00BB5EF6" w:rsidRPr="000B3AAF" w:rsidRDefault="00BB5EF6" w:rsidP="00BB5EF6">
      <w:pPr>
        <w:ind w:firstLine="708"/>
        <w:jc w:val="center"/>
        <w:rPr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                                                                                      podpis</w:t>
      </w:r>
    </w:p>
    <w:p w:rsidR="00B0680A" w:rsidRDefault="00B0680A">
      <w:bookmarkStart w:id="0" w:name="_GoBack"/>
      <w:bookmarkEnd w:id="0"/>
    </w:p>
    <w:sectPr w:rsidR="00B0680A" w:rsidSect="00EA10F1">
      <w:headerReference w:type="default" r:id="rId6"/>
      <w:pgSz w:w="11906" w:h="16838"/>
      <w:pgMar w:top="2552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16DAC" w:rsidRDefault="00E16DAC" w:rsidP="00EA10F1">
      <w:pPr>
        <w:spacing w:after="0" w:line="240" w:lineRule="auto"/>
      </w:pPr>
      <w:r>
        <w:separator/>
      </w:r>
    </w:p>
  </w:endnote>
  <w:endnote w:type="continuationSeparator" w:id="0">
    <w:p w:rsidR="00E16DAC" w:rsidRDefault="00E16DAC" w:rsidP="00EA10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16DAC" w:rsidRDefault="00E16DAC" w:rsidP="00EA10F1">
      <w:pPr>
        <w:spacing w:after="0" w:line="240" w:lineRule="auto"/>
      </w:pPr>
      <w:r>
        <w:separator/>
      </w:r>
    </w:p>
  </w:footnote>
  <w:footnote w:type="continuationSeparator" w:id="0">
    <w:p w:rsidR="00E16DAC" w:rsidRDefault="00E16DAC" w:rsidP="00EA10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10F1" w:rsidRDefault="00EA10F1" w:rsidP="002C4A07">
    <w:pPr>
      <w:pStyle w:val="Nagwek"/>
      <w:tabs>
        <w:tab w:val="clear" w:pos="4536"/>
      </w:tabs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0</wp:posOffset>
          </wp:positionH>
          <wp:positionV relativeFrom="paragraph">
            <wp:posOffset>-449579</wp:posOffset>
          </wp:positionV>
          <wp:extent cx="7560738" cy="10691998"/>
          <wp:effectExtent l="0" t="0" r="2540" b="0"/>
          <wp:wrapNone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istownik_Rekt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738" cy="106919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C4A07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5EF6"/>
    <w:rsid w:val="000B5CA4"/>
    <w:rsid w:val="002C4A07"/>
    <w:rsid w:val="003A71E3"/>
    <w:rsid w:val="0056374B"/>
    <w:rsid w:val="007F0B5C"/>
    <w:rsid w:val="00951DC3"/>
    <w:rsid w:val="00A076DB"/>
    <w:rsid w:val="00A9429F"/>
    <w:rsid w:val="00B0680A"/>
    <w:rsid w:val="00BB5EF6"/>
    <w:rsid w:val="00D61D23"/>
    <w:rsid w:val="00DD1AE9"/>
    <w:rsid w:val="00E16DAC"/>
    <w:rsid w:val="00E942D0"/>
    <w:rsid w:val="00EA10F1"/>
    <w:rsid w:val="00F150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FF4574DB-4751-4276-A99F-AE35749F19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B5EF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A10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A10F1"/>
  </w:style>
  <w:style w:type="paragraph" w:styleId="Stopka">
    <w:name w:val="footer"/>
    <w:basedOn w:val="Normalny"/>
    <w:link w:val="StopkaZnak"/>
    <w:uiPriority w:val="99"/>
    <w:unhideWhenUsed/>
    <w:rsid w:val="00EA10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A10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raca\Desktop\listownik_Gryfice%202020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listownik_Gryfice 2020</Template>
  <TotalTime>0</TotalTime>
  <Pages>1</Pages>
  <Words>116</Words>
  <Characters>696</Characters>
  <Application>Microsoft Office Word</Application>
  <DocSecurity>0</DocSecurity>
  <Lines>5</Lines>
  <Paragraphs>1</Paragraphs>
  <ScaleCrop>false</ScaleCrop>
  <Company>HP</Company>
  <LinksUpToDate>false</LinksUpToDate>
  <CharactersWithSpaces>811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praca</dc:creator>
  <cp:keywords/>
  <dc:description/>
  <cp:lastModifiedBy>praca</cp:lastModifiedBy>
  <cp:revision>1</cp:revision>
  <dcterms:created xsi:type="dcterms:W3CDTF">2020-04-21T06:18:00Z</dcterms:created>
  <dcterms:modified xsi:type="dcterms:W3CDTF">2020-04-21T06:18:00Z</dcterms:modified>
</cp:coreProperties>
</file>