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51DF" w:rsidRDefault="000251DF" w:rsidP="00D56393">
      <w:pPr>
        <w:pStyle w:val="NormalnyWeb"/>
        <w:spacing w:before="0" w:beforeAutospacing="0" w:after="0" w:afterAutospacing="0" w:line="360" w:lineRule="auto"/>
        <w:jc w:val="both"/>
        <w:textAlignment w:val="baseline"/>
        <w:rPr>
          <w:b/>
          <w:bCs/>
        </w:rPr>
      </w:pPr>
    </w:p>
    <w:p w:rsidR="00D56393" w:rsidRPr="00D3705D" w:rsidRDefault="00D56393" w:rsidP="00D56393">
      <w:pPr>
        <w:pStyle w:val="NormalnyWeb"/>
        <w:spacing w:before="0" w:beforeAutospacing="0" w:after="0" w:afterAutospacing="0" w:line="360" w:lineRule="auto"/>
        <w:jc w:val="both"/>
        <w:textAlignment w:val="baseline"/>
        <w:rPr>
          <w:b/>
          <w:bCs/>
        </w:rPr>
      </w:pPr>
      <w:bookmarkStart w:id="0" w:name="_GoBack"/>
      <w:bookmarkEnd w:id="0"/>
      <w:r w:rsidRPr="00D3705D">
        <w:rPr>
          <w:b/>
          <w:bCs/>
        </w:rPr>
        <w:t>Szanowni Państwo,</w:t>
      </w:r>
      <w:r>
        <w:rPr>
          <w:b/>
          <w:bCs/>
        </w:rPr>
        <w:t xml:space="preserve"> Studenci i Absolwenci Zachodniopomorskiej Szkoły Biznesu,</w:t>
      </w:r>
    </w:p>
    <w:p w:rsidR="00D56393" w:rsidRPr="00D3705D" w:rsidRDefault="00D56393" w:rsidP="00D56393">
      <w:pPr>
        <w:pStyle w:val="NormalnyWeb"/>
        <w:spacing w:before="0" w:beforeAutospacing="0" w:after="0" w:afterAutospacing="0" w:line="360" w:lineRule="auto"/>
        <w:jc w:val="center"/>
        <w:textAlignment w:val="baseline"/>
        <w:rPr>
          <w:b/>
          <w:bCs/>
        </w:rPr>
      </w:pPr>
    </w:p>
    <w:p w:rsidR="00D56393" w:rsidRPr="002059F6" w:rsidRDefault="00D56393" w:rsidP="00D56393">
      <w:pPr>
        <w:pStyle w:val="NormalnyWeb"/>
        <w:spacing w:before="0" w:beforeAutospacing="0" w:after="0" w:afterAutospacing="0" w:line="360" w:lineRule="auto"/>
        <w:jc w:val="both"/>
        <w:textAlignment w:val="baseline"/>
      </w:pPr>
      <w:r w:rsidRPr="002059F6">
        <w:t xml:space="preserve">zapraszam do wspólnego redagowania pisma studenckiego „Wprawka” </w:t>
      </w:r>
      <w:r>
        <w:t>(dla studentów wszystkich</w:t>
      </w:r>
      <w:r>
        <w:t xml:space="preserve"> </w:t>
      </w:r>
      <w:r w:rsidRPr="002059F6">
        <w:t>kierunk</w:t>
      </w:r>
      <w:r>
        <w:t>ów</w:t>
      </w:r>
      <w:r w:rsidRPr="002059F6">
        <w:t xml:space="preserve"> studiów Zachodniopomorskiej Szkoły Biznesu</w:t>
      </w:r>
      <w:r>
        <w:t xml:space="preserve"> w Szczecinie). </w:t>
      </w:r>
      <w:r w:rsidRPr="002059F6">
        <w:t xml:space="preserve"> </w:t>
      </w:r>
      <w:r>
        <w:t xml:space="preserve">Zamysłem kolejnego </w:t>
      </w:r>
      <w:r w:rsidRPr="002059F6">
        <w:t>numeru będą</w:t>
      </w:r>
      <w:r>
        <w:t>:</w:t>
      </w:r>
      <w:r w:rsidRPr="002059F6">
        <w:t xml:space="preserve"> </w:t>
      </w:r>
    </w:p>
    <w:p w:rsidR="00D56393" w:rsidRPr="002059F6" w:rsidRDefault="00D56393" w:rsidP="00D56393">
      <w:pPr>
        <w:pStyle w:val="NormalnyWeb"/>
        <w:spacing w:before="0" w:beforeAutospacing="0" w:after="0" w:afterAutospacing="0" w:line="360" w:lineRule="auto"/>
        <w:jc w:val="center"/>
        <w:textAlignment w:val="baseline"/>
        <w:rPr>
          <w:b/>
          <w:bCs/>
        </w:rPr>
      </w:pPr>
      <w:r w:rsidRPr="002059F6">
        <w:rPr>
          <w:b/>
          <w:bCs/>
        </w:rPr>
        <w:t>„Refleksje na temat zdalnego nauczania w polskiej szkole”.</w:t>
      </w:r>
    </w:p>
    <w:p w:rsidR="00D56393" w:rsidRPr="00CC4A65" w:rsidRDefault="00D56393" w:rsidP="00D56393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C4A65">
        <w:rPr>
          <w:rFonts w:ascii="Times New Roman" w:hAnsi="Times New Roman" w:cs="Times New Roman"/>
          <w:sz w:val="24"/>
          <w:szCs w:val="24"/>
        </w:rPr>
        <w:t>Potocznie wydaje się, że Internet stał się idealnym medium dla zdalnego nauczania w wszechobecnej pandemii. Od</w:t>
      </w:r>
      <w:r w:rsidRPr="00172B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wielu lat w naukach społecznych funkcjonuje termin „Cyfrowych Tubylców” (ang. </w:t>
      </w:r>
      <w:proofErr w:type="spellStart"/>
      <w:r w:rsidRPr="00172B8E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digital</w:t>
      </w:r>
      <w:proofErr w:type="spellEnd"/>
      <w:r w:rsidRPr="00172B8E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172B8E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natives</w:t>
      </w:r>
      <w:proofErr w:type="spellEnd"/>
      <w:r w:rsidRPr="00172B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), określających pokolenia osób wychowanych w otoczeniu mediów elektronicznych: </w:t>
      </w:r>
      <w:r w:rsidRPr="00CC4A65">
        <w:rPr>
          <w:rFonts w:ascii="Times New Roman" w:eastAsia="Times New Roman" w:hAnsi="Times New Roman" w:cs="Times New Roman"/>
          <w:sz w:val="24"/>
          <w:szCs w:val="24"/>
          <w:lang w:eastAsia="pl-PL"/>
        </w:rPr>
        <w:t>Internetu</w:t>
      </w:r>
      <w:r w:rsidRPr="00172B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smartfonów, gier wideo. </w:t>
      </w:r>
    </w:p>
    <w:p w:rsidR="00D56393" w:rsidRDefault="00D56393" w:rsidP="00D56393">
      <w:pPr>
        <w:pStyle w:val="NormalnyWeb"/>
        <w:spacing w:before="0" w:beforeAutospacing="0" w:after="0" w:afterAutospacing="0" w:line="360" w:lineRule="auto"/>
        <w:ind w:firstLine="360"/>
        <w:jc w:val="both"/>
        <w:textAlignment w:val="baseline"/>
      </w:pPr>
      <w:r w:rsidRPr="00172B8E">
        <w:t>Tymczasem nauczyciele</w:t>
      </w:r>
      <w:r w:rsidRPr="00CC4A65">
        <w:t>/wykładowcy realizując programy w formie zdalnego nauczania</w:t>
      </w:r>
      <w:r w:rsidRPr="00172B8E">
        <w:t>, korzystali oczywiście z dobrodziejstw serwisów społecznościowych,</w:t>
      </w:r>
      <w:r w:rsidRPr="00CC4A65">
        <w:t xml:space="preserve"> różnych platform</w:t>
      </w:r>
      <w:r w:rsidRPr="00172B8E">
        <w:t xml:space="preserve"> </w:t>
      </w:r>
      <w:r w:rsidRPr="00CC4A65">
        <w:t>starając się przekazywać wiedzę i umiejętności swoim dzieciom, uczniom, studentom począwszy od przedszkola po wyższe poziomy edukacji. W praktyce k</w:t>
      </w:r>
      <w:r w:rsidRPr="00172B8E">
        <w:t xml:space="preserve">omunikacja z użyciem elementów społecznościowych była poza zasięgiem bardzo wielu </w:t>
      </w:r>
      <w:r w:rsidRPr="00CC4A65">
        <w:t>osób.</w:t>
      </w:r>
      <w:r w:rsidRPr="00172B8E">
        <w:t xml:space="preserve"> Nie byli </w:t>
      </w:r>
      <w:r w:rsidRPr="00CC4A65">
        <w:t xml:space="preserve">oni </w:t>
      </w:r>
      <w:r w:rsidRPr="00172B8E">
        <w:t xml:space="preserve">w stanie sprawnie </w:t>
      </w:r>
      <w:r>
        <w:t>„komunikować się”</w:t>
      </w:r>
      <w:r w:rsidRPr="00172B8E">
        <w:t xml:space="preserve">, do czego era </w:t>
      </w:r>
      <w:r w:rsidRPr="00CC4A65">
        <w:t>Internetu</w:t>
      </w:r>
      <w:r w:rsidRPr="00172B8E">
        <w:t xml:space="preserve"> miała </w:t>
      </w:r>
      <w:r w:rsidRPr="00CC4A65">
        <w:t>wszystkich</w:t>
      </w:r>
      <w:r w:rsidRPr="00172B8E">
        <w:t xml:space="preserve"> przecież </w:t>
      </w:r>
      <w:r w:rsidRPr="00CC4A65">
        <w:t>gruntownie przygotować</w:t>
      </w:r>
      <w:r w:rsidRPr="00172B8E">
        <w:t xml:space="preserve">. </w:t>
      </w:r>
      <w:r w:rsidRPr="00CC4A65">
        <w:t>W obecnych czasach s</w:t>
      </w:r>
      <w:r w:rsidRPr="00CC4A65">
        <w:rPr>
          <w:rStyle w:val="Pogrubienie"/>
          <w:bdr w:val="none" w:sz="0" w:space="0" w:color="auto" w:frame="1"/>
        </w:rPr>
        <w:t>zkoła-uczelnia-dom staj</w:t>
      </w:r>
      <w:r>
        <w:rPr>
          <w:rStyle w:val="Pogrubienie"/>
          <w:bdr w:val="none" w:sz="0" w:space="0" w:color="auto" w:frame="1"/>
        </w:rPr>
        <w:t>ą</w:t>
      </w:r>
      <w:r w:rsidRPr="00CC4A65">
        <w:rPr>
          <w:rStyle w:val="Pogrubienie"/>
          <w:bdr w:val="none" w:sz="0" w:space="0" w:color="auto" w:frame="1"/>
        </w:rPr>
        <w:t xml:space="preserve"> się kluczowymi instytucjami - </w:t>
      </w:r>
      <w:r w:rsidRPr="00CF6105">
        <w:rPr>
          <w:rStyle w:val="Pogrubienie"/>
          <w:bdr w:val="none" w:sz="0" w:space="0" w:color="auto" w:frame="1"/>
        </w:rPr>
        <w:t>miejscami</w:t>
      </w:r>
      <w:r w:rsidRPr="00CF6105">
        <w:t xml:space="preserve">, które powinny kształtować i wspierać uczniowskie/studenckie doświadczenia z nowymi technologiami. </w:t>
      </w:r>
      <w:r w:rsidRPr="00CF6105">
        <w:rPr>
          <w:shd w:val="clear" w:color="auto" w:fill="FFFFFF"/>
        </w:rPr>
        <w:t>Zamieszcz</w:t>
      </w:r>
      <w:r>
        <w:rPr>
          <w:shd w:val="clear" w:color="auto" w:fill="FFFFFF"/>
        </w:rPr>
        <w:t>o</w:t>
      </w:r>
      <w:r w:rsidRPr="00CF6105">
        <w:rPr>
          <w:shd w:val="clear" w:color="auto" w:fill="FFFFFF"/>
        </w:rPr>
        <w:t xml:space="preserve">ne artykuły powinny stanowić próbę  możliwie szerokiego spojrzenia na sprawy związane ze zdalnym nauczaniem. Z związku z tym niezbędna jest Państwa refleksja nad problematyką obecnie jeszcze nową, wymagającą </w:t>
      </w:r>
      <w:r>
        <w:rPr>
          <w:shd w:val="clear" w:color="auto" w:fill="FFFFFF"/>
        </w:rPr>
        <w:t xml:space="preserve">w praktyce </w:t>
      </w:r>
      <w:r w:rsidRPr="00CF6105">
        <w:rPr>
          <w:shd w:val="clear" w:color="auto" w:fill="FFFFFF"/>
        </w:rPr>
        <w:t xml:space="preserve">wielu szczegółowych rozwiązań. </w:t>
      </w:r>
      <w:r>
        <w:t>Zachęcając Państwa do redagowania swoich przemyśleń, powinnam nadmienić, że głos Państwa wtapia się w szeroko zakrojoną dyskusję nad jakością polskiej oświaty.</w:t>
      </w:r>
    </w:p>
    <w:p w:rsidR="00D56393" w:rsidRPr="00CF6105" w:rsidRDefault="00D56393" w:rsidP="00D56393">
      <w:pPr>
        <w:pStyle w:val="NormalnyWeb"/>
        <w:spacing w:before="0" w:beforeAutospacing="0" w:after="0" w:afterAutospacing="0" w:line="360" w:lineRule="auto"/>
        <w:ind w:firstLine="708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 xml:space="preserve">Państwa przemyślenia mogą być między innymi odpowiedzią na najczęściej nasuwające pytania: </w:t>
      </w:r>
    </w:p>
    <w:p w:rsidR="00D56393" w:rsidRDefault="00D56393" w:rsidP="00D56393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jc w:val="both"/>
        <w:textAlignment w:val="baseline"/>
      </w:pPr>
      <w:r>
        <w:t>C</w:t>
      </w:r>
      <w:r w:rsidRPr="002059F6">
        <w:t>zy zdalne nauczanie w obecnych nadzwyczajnych okolicznościach staje się wymarzonym pośrednikiem między nauczycielem</w:t>
      </w:r>
      <w:r>
        <w:t>/wykładowcą</w:t>
      </w:r>
      <w:r w:rsidRPr="002059F6">
        <w:t xml:space="preserve"> a dzieckiem</w:t>
      </w:r>
      <w:r>
        <w:t>/uczniem?</w:t>
      </w:r>
    </w:p>
    <w:p w:rsidR="00D56393" w:rsidRDefault="00D56393" w:rsidP="00D56393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textAlignment w:val="baseline"/>
      </w:pPr>
      <w:r>
        <w:lastRenderedPageBreak/>
        <w:t>Czy zdalne nauczanie staje się (wymarzonym – wymuszonym) środkiem dydaktycznym, dzięki któremu realizuje nauczyciel poszczególne treści zgodne z podstawą programową i innymi wytycznymi?</w:t>
      </w:r>
    </w:p>
    <w:p w:rsidR="00D56393" w:rsidRDefault="00D56393" w:rsidP="00D56393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textAlignment w:val="baseline"/>
      </w:pPr>
      <w:r>
        <w:t>Na jakie trudności napotykają nauczyciele rzuceni na pierwszy ogień dydaktyczno-wychowawczej pracy?</w:t>
      </w:r>
    </w:p>
    <w:p w:rsidR="00D56393" w:rsidRDefault="00D56393" w:rsidP="00D56393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textAlignment w:val="baseline"/>
      </w:pPr>
      <w:r>
        <w:t>Na jakie trudności w zdalnym nauczaniu napotykali rodzice i ich dzieci?</w:t>
      </w:r>
    </w:p>
    <w:p w:rsidR="00D56393" w:rsidRDefault="00D56393" w:rsidP="00D56393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textAlignment w:val="baseline"/>
      </w:pPr>
      <w:r>
        <w:t xml:space="preserve">Jakie mają Państwo przemyślenia związane ze swoją zdalną praktyką? </w:t>
      </w:r>
    </w:p>
    <w:p w:rsidR="00D56393" w:rsidRDefault="00D56393" w:rsidP="00D56393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jc w:val="both"/>
        <w:textAlignment w:val="baseline"/>
      </w:pPr>
      <w:r>
        <w:t>Czy w zdalnym nauczaniu uczniów, nauczyciele i rodzice dostrzegają pozytywne elementy?</w:t>
      </w:r>
    </w:p>
    <w:p w:rsidR="00D56393" w:rsidRDefault="00D56393" w:rsidP="00D56393">
      <w:pPr>
        <w:pStyle w:val="NormalnyWeb"/>
        <w:spacing w:before="0" w:beforeAutospacing="0" w:after="0" w:afterAutospacing="0" w:line="360" w:lineRule="auto"/>
        <w:ind w:firstLine="360"/>
        <w:jc w:val="both"/>
        <w:textAlignment w:val="baseline"/>
      </w:pPr>
      <w:r>
        <w:t>Te i inne pytania dotyczące zdalnego nauczania powinny stać się przyczynkiem - refleksją różnych punktu widzenia: studenta, nauczyciela, rodzica a nawet (i to niezwykle ciekawe) praktykanta odbywającego praktykę studencką w tych trudnych okolicznościach.</w:t>
      </w:r>
    </w:p>
    <w:p w:rsidR="00D56393" w:rsidRDefault="00D56393" w:rsidP="00D56393">
      <w:pPr>
        <w:pStyle w:val="NormalnyWeb"/>
        <w:spacing w:before="0" w:beforeAutospacing="0" w:after="0" w:afterAutospacing="0" w:line="360" w:lineRule="auto"/>
        <w:ind w:firstLine="360"/>
        <w:jc w:val="both"/>
        <w:textAlignment w:val="baseline"/>
        <w:rPr>
          <w:color w:val="000000"/>
        </w:rPr>
      </w:pPr>
      <w:r w:rsidRPr="00362F18">
        <w:t xml:space="preserve">Zapraszam do składania artykułów w języku polskim, które można przesłać do </w:t>
      </w:r>
      <w:r>
        <w:rPr>
          <w:color w:val="000000"/>
        </w:rPr>
        <w:t>30</w:t>
      </w:r>
      <w:r w:rsidRPr="00BB6426">
        <w:rPr>
          <w:color w:val="000000"/>
        </w:rPr>
        <w:t xml:space="preserve"> </w:t>
      </w:r>
      <w:r w:rsidRPr="00362F18">
        <w:rPr>
          <w:color w:val="000000"/>
        </w:rPr>
        <w:t>lipca</w:t>
      </w:r>
      <w:r w:rsidRPr="00BB6426">
        <w:rPr>
          <w:color w:val="000000"/>
        </w:rPr>
        <w:t xml:space="preserve"> 20</w:t>
      </w:r>
      <w:r w:rsidRPr="00362F18">
        <w:rPr>
          <w:color w:val="000000"/>
        </w:rPr>
        <w:t>20</w:t>
      </w:r>
      <w:r>
        <w:rPr>
          <w:color w:val="000000"/>
        </w:rPr>
        <w:t xml:space="preserve"> na adres </w:t>
      </w:r>
      <w:hyperlink r:id="rId7" w:history="1">
        <w:r w:rsidR="000251DF" w:rsidRPr="009275EC">
          <w:rPr>
            <w:rStyle w:val="Hipercze"/>
          </w:rPr>
          <w:t>gerenc-grygoruk@zpsb.pl</w:t>
        </w:r>
      </w:hyperlink>
      <w:r w:rsidR="000251DF">
        <w:t>.</w:t>
      </w:r>
    </w:p>
    <w:p w:rsidR="000251DF" w:rsidRDefault="000251DF" w:rsidP="00D56393">
      <w:pPr>
        <w:pStyle w:val="NormalnyWeb"/>
        <w:spacing w:before="0" w:beforeAutospacing="0" w:after="0" w:afterAutospacing="0" w:line="360" w:lineRule="auto"/>
        <w:ind w:firstLine="360"/>
        <w:jc w:val="both"/>
        <w:textAlignment w:val="baseline"/>
        <w:rPr>
          <w:color w:val="000000"/>
        </w:rPr>
      </w:pPr>
    </w:p>
    <w:p w:rsidR="000251DF" w:rsidRDefault="00D56393" w:rsidP="00D56393">
      <w:pPr>
        <w:pStyle w:val="NormalnyWeb"/>
        <w:spacing w:before="0" w:beforeAutospacing="0" w:after="0" w:afterAutospacing="0" w:line="360" w:lineRule="auto"/>
        <w:ind w:firstLine="360"/>
        <w:jc w:val="both"/>
        <w:textAlignment w:val="baseline"/>
        <w:rPr>
          <w:color w:val="000000"/>
        </w:rPr>
      </w:pPr>
      <w:r>
        <w:rPr>
          <w:color w:val="000000"/>
        </w:rPr>
        <w:t xml:space="preserve">Z wyrazami szacunku </w:t>
      </w:r>
    </w:p>
    <w:p w:rsidR="00D56393" w:rsidRDefault="00D56393" w:rsidP="00D56393">
      <w:pPr>
        <w:pStyle w:val="NormalnyWeb"/>
        <w:spacing w:before="0" w:beforeAutospacing="0" w:after="0" w:afterAutospacing="0" w:line="360" w:lineRule="auto"/>
        <w:ind w:firstLine="360"/>
        <w:jc w:val="both"/>
        <w:textAlignment w:val="baseline"/>
        <w:rPr>
          <w:color w:val="000000"/>
        </w:rPr>
      </w:pPr>
      <w:r>
        <w:rPr>
          <w:color w:val="000000"/>
        </w:rPr>
        <w:t xml:space="preserve">dr </w:t>
      </w:r>
      <w:r w:rsidR="000251DF">
        <w:rPr>
          <w:color w:val="000000"/>
        </w:rPr>
        <w:t>Grażyna</w:t>
      </w:r>
      <w:r>
        <w:rPr>
          <w:color w:val="000000"/>
        </w:rPr>
        <w:t xml:space="preserve"> Erenc-Grygoruk</w:t>
      </w:r>
    </w:p>
    <w:p w:rsidR="00D56393" w:rsidRDefault="00D56393" w:rsidP="00D56393">
      <w:pPr>
        <w:pStyle w:val="NormalnyWeb"/>
        <w:spacing w:before="0" w:beforeAutospacing="0" w:after="0" w:afterAutospacing="0" w:line="360" w:lineRule="auto"/>
        <w:ind w:firstLine="360"/>
        <w:jc w:val="both"/>
        <w:textAlignment w:val="baseline"/>
        <w:rPr>
          <w:color w:val="000000"/>
        </w:rPr>
      </w:pPr>
    </w:p>
    <w:p w:rsidR="00D56393" w:rsidRPr="00526890" w:rsidRDefault="00D56393" w:rsidP="00D56393">
      <w:pPr>
        <w:pStyle w:val="NormalnyWeb"/>
        <w:spacing w:before="0" w:beforeAutospacing="0" w:after="0" w:afterAutospacing="0" w:line="360" w:lineRule="auto"/>
        <w:ind w:firstLine="360"/>
        <w:jc w:val="both"/>
        <w:textAlignment w:val="baseline"/>
        <w:rPr>
          <w:b/>
          <w:bCs/>
          <w:color w:val="000000"/>
        </w:rPr>
      </w:pPr>
      <w:r w:rsidRPr="00526890">
        <w:rPr>
          <w:b/>
          <w:bCs/>
          <w:color w:val="000000"/>
        </w:rPr>
        <w:t xml:space="preserve"> Wymogi edytorskie</w:t>
      </w:r>
      <w:r>
        <w:rPr>
          <w:b/>
          <w:bCs/>
          <w:color w:val="000000"/>
        </w:rPr>
        <w:t xml:space="preserve"> artykułu</w:t>
      </w:r>
      <w:r w:rsidRPr="00526890">
        <w:rPr>
          <w:b/>
          <w:bCs/>
          <w:color w:val="000000"/>
        </w:rPr>
        <w:t>:</w:t>
      </w:r>
    </w:p>
    <w:p w:rsidR="00D56393" w:rsidRPr="00815455" w:rsidRDefault="00D56393" w:rsidP="00D56393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textAlignment w:val="baseline"/>
        <w:rPr>
          <w:sz w:val="22"/>
          <w:szCs w:val="22"/>
        </w:rPr>
      </w:pPr>
      <w:r w:rsidRPr="00815455">
        <w:rPr>
          <w:sz w:val="22"/>
          <w:szCs w:val="22"/>
        </w:rPr>
        <w:t xml:space="preserve">Po lewej stronie: nazwisko, imię </w:t>
      </w:r>
      <w:r w:rsidRPr="00815455">
        <w:rPr>
          <w:sz w:val="22"/>
          <w:szCs w:val="22"/>
        </w:rPr>
        <w:br/>
        <w:t>Miejsce pracy, nauki (instytucja, dom)</w:t>
      </w:r>
      <w:r w:rsidRPr="00815455">
        <w:rPr>
          <w:sz w:val="22"/>
          <w:szCs w:val="22"/>
        </w:rPr>
        <w:br/>
        <w:t>np. dr Grażyna Erenc-Grygoruk</w:t>
      </w:r>
      <w:r w:rsidRPr="00815455">
        <w:rPr>
          <w:sz w:val="22"/>
          <w:szCs w:val="22"/>
        </w:rPr>
        <w:br/>
        <w:t>wykładowca Zachodniopomorska Szkoła Biznesu w Gryficach</w:t>
      </w:r>
      <w:r w:rsidRPr="00815455">
        <w:rPr>
          <w:sz w:val="22"/>
          <w:szCs w:val="22"/>
        </w:rPr>
        <w:br/>
        <w:t>nauczyciel dyplomowany – SP nr 10 w Szczecinie</w:t>
      </w:r>
    </w:p>
    <w:p w:rsidR="00D56393" w:rsidRPr="00815455" w:rsidRDefault="00D56393" w:rsidP="00D56393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textAlignment w:val="baseline"/>
        <w:rPr>
          <w:sz w:val="22"/>
          <w:szCs w:val="22"/>
          <w:shd w:val="clear" w:color="auto" w:fill="FFFFFF"/>
        </w:rPr>
      </w:pPr>
      <w:r w:rsidRPr="00815455">
        <w:rPr>
          <w:sz w:val="22"/>
          <w:szCs w:val="22"/>
        </w:rPr>
        <w:t xml:space="preserve">Na środku; tytuł artykułu - </w:t>
      </w:r>
      <w:r w:rsidRPr="00815455">
        <w:rPr>
          <w:sz w:val="22"/>
          <w:szCs w:val="22"/>
          <w:shd w:val="clear" w:color="auto" w:fill="FFFFFF"/>
        </w:rPr>
        <w:t>pogrubioną czcionką 14 p</w:t>
      </w:r>
    </w:p>
    <w:p w:rsidR="00D56393" w:rsidRPr="00815455" w:rsidRDefault="00D56393" w:rsidP="00D56393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textAlignment w:val="baseline"/>
        <w:rPr>
          <w:sz w:val="22"/>
          <w:szCs w:val="22"/>
          <w:shd w:val="clear" w:color="auto" w:fill="FFFFFF"/>
        </w:rPr>
      </w:pPr>
      <w:r w:rsidRPr="00815455">
        <w:rPr>
          <w:sz w:val="22"/>
          <w:szCs w:val="22"/>
        </w:rPr>
        <w:t xml:space="preserve">Od lewej Wstęp - </w:t>
      </w:r>
      <w:r w:rsidRPr="00815455">
        <w:rPr>
          <w:sz w:val="22"/>
          <w:szCs w:val="22"/>
          <w:shd w:val="clear" w:color="auto" w:fill="FFFFFF"/>
        </w:rPr>
        <w:t>pogrubioną czcionką 14 p</w:t>
      </w:r>
    </w:p>
    <w:p w:rsidR="00D56393" w:rsidRPr="00815455" w:rsidRDefault="00D56393" w:rsidP="00D56393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textAlignment w:val="baseline"/>
        <w:rPr>
          <w:sz w:val="22"/>
          <w:szCs w:val="22"/>
          <w:shd w:val="clear" w:color="auto" w:fill="FFFFFF"/>
        </w:rPr>
      </w:pPr>
      <w:r w:rsidRPr="00815455">
        <w:rPr>
          <w:sz w:val="22"/>
          <w:szCs w:val="22"/>
          <w:shd w:val="clear" w:color="auto" w:fill="FFFFFF"/>
        </w:rPr>
        <w:t>Tytuły podrozdziałów - pogrubioną czcionką 14 p</w:t>
      </w:r>
    </w:p>
    <w:p w:rsidR="00D56393" w:rsidRPr="00815455" w:rsidRDefault="00D56393" w:rsidP="00D56393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textAlignment w:val="baseline"/>
        <w:rPr>
          <w:sz w:val="22"/>
          <w:szCs w:val="22"/>
          <w:shd w:val="clear" w:color="auto" w:fill="FFFFFF"/>
        </w:rPr>
      </w:pPr>
      <w:r w:rsidRPr="00815455">
        <w:rPr>
          <w:sz w:val="22"/>
          <w:szCs w:val="22"/>
          <w:shd w:val="clear" w:color="auto" w:fill="FFFFFF"/>
        </w:rPr>
        <w:t>Podsumowanie (zakończenie).</w:t>
      </w:r>
    </w:p>
    <w:p w:rsidR="00D56393" w:rsidRPr="00815455" w:rsidRDefault="00D56393" w:rsidP="00D56393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textAlignment w:val="baseline"/>
        <w:rPr>
          <w:sz w:val="22"/>
          <w:szCs w:val="22"/>
          <w:shd w:val="clear" w:color="auto" w:fill="FFFFFF"/>
        </w:rPr>
      </w:pPr>
      <w:r w:rsidRPr="00815455">
        <w:rPr>
          <w:sz w:val="22"/>
          <w:szCs w:val="22"/>
          <w:shd w:val="clear" w:color="auto" w:fill="FFFFFF"/>
        </w:rPr>
        <w:t>Piszemy: Times New Roman 12 p, odstępy 1,5 interlinia</w:t>
      </w:r>
      <w:r w:rsidRPr="00815455">
        <w:rPr>
          <w:sz w:val="22"/>
          <w:szCs w:val="22"/>
          <w:shd w:val="clear" w:color="auto" w:fill="FFFFFF"/>
        </w:rPr>
        <w:br/>
        <w:t xml:space="preserve">Artykuł do 6-10 stron. </w:t>
      </w:r>
    </w:p>
    <w:p w:rsidR="00D56393" w:rsidRPr="00815455" w:rsidRDefault="00D56393" w:rsidP="00D56393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textAlignment w:val="baseline"/>
        <w:rPr>
          <w:sz w:val="22"/>
          <w:szCs w:val="22"/>
          <w:shd w:val="clear" w:color="auto" w:fill="FFFFFF"/>
        </w:rPr>
      </w:pPr>
      <w:r w:rsidRPr="00815455">
        <w:rPr>
          <w:sz w:val="22"/>
          <w:szCs w:val="22"/>
          <w:shd w:val="clear" w:color="auto" w:fill="FFFFFF"/>
        </w:rPr>
        <w:t>Może być bibliografia</w:t>
      </w:r>
    </w:p>
    <w:p w:rsidR="00B0680A" w:rsidRDefault="00B0680A"/>
    <w:sectPr w:rsidR="00B0680A" w:rsidSect="00EA10F1">
      <w:headerReference w:type="default" r:id="rId8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6393" w:rsidRDefault="00D56393" w:rsidP="00EA10F1">
      <w:pPr>
        <w:spacing w:after="0" w:line="240" w:lineRule="auto"/>
      </w:pPr>
      <w:r>
        <w:separator/>
      </w:r>
    </w:p>
  </w:endnote>
  <w:endnote w:type="continuationSeparator" w:id="0">
    <w:p w:rsidR="00D56393" w:rsidRDefault="00D56393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6393" w:rsidRDefault="00D56393" w:rsidP="00EA10F1">
      <w:pPr>
        <w:spacing w:after="0" w:line="240" w:lineRule="auto"/>
      </w:pPr>
      <w:r>
        <w:separator/>
      </w:r>
    </w:p>
  </w:footnote>
  <w:footnote w:type="continuationSeparator" w:id="0">
    <w:p w:rsidR="00D56393" w:rsidRDefault="00D56393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720809"/>
    <w:multiLevelType w:val="hybridMultilevel"/>
    <w:tmpl w:val="425A04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CE120E"/>
    <w:multiLevelType w:val="hybridMultilevel"/>
    <w:tmpl w:val="CFE064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393"/>
    <w:rsid w:val="000251DF"/>
    <w:rsid w:val="000B5CA4"/>
    <w:rsid w:val="002C4A07"/>
    <w:rsid w:val="003A71E3"/>
    <w:rsid w:val="0056374B"/>
    <w:rsid w:val="007864C8"/>
    <w:rsid w:val="007F0B5C"/>
    <w:rsid w:val="00951DC3"/>
    <w:rsid w:val="00A076DB"/>
    <w:rsid w:val="00A9429F"/>
    <w:rsid w:val="00B0680A"/>
    <w:rsid w:val="00D56393"/>
    <w:rsid w:val="00D61D23"/>
    <w:rsid w:val="00DD1AE9"/>
    <w:rsid w:val="00E942D0"/>
    <w:rsid w:val="00EA10F1"/>
    <w:rsid w:val="00F1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E4AFC"/>
  <w15:chartTrackingRefBased/>
  <w15:docId w15:val="{28B07C1E-372A-4143-A578-A33E2C237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63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NormalnyWeb">
    <w:name w:val="Normal (Web)"/>
    <w:basedOn w:val="Normalny"/>
    <w:uiPriority w:val="99"/>
    <w:semiHidden/>
    <w:unhideWhenUsed/>
    <w:rsid w:val="00D56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56393"/>
    <w:rPr>
      <w:b/>
      <w:bCs/>
    </w:rPr>
  </w:style>
  <w:style w:type="character" w:styleId="Hipercze">
    <w:name w:val="Hyperlink"/>
    <w:basedOn w:val="Domylnaczcionkaakapitu"/>
    <w:uiPriority w:val="99"/>
    <w:unhideWhenUsed/>
    <w:rsid w:val="00D56393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251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erenc-grygoruk@zpsb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istownik_Gryfice_2020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listownik_Gryfice_2020</Template>
  <TotalTime>10</TotalTime>
  <Pages>2</Pages>
  <Words>501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</dc:creator>
  <cp:keywords/>
  <dc:description/>
  <cp:lastModifiedBy>Grażyna Maniak</cp:lastModifiedBy>
  <cp:revision>2</cp:revision>
  <dcterms:created xsi:type="dcterms:W3CDTF">2020-06-22T08:29:00Z</dcterms:created>
  <dcterms:modified xsi:type="dcterms:W3CDTF">2020-06-22T08:58:00Z</dcterms:modified>
</cp:coreProperties>
</file>