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19E97" w14:textId="77777777" w:rsidR="00B0680A" w:rsidRPr="006941A4" w:rsidRDefault="00B0680A" w:rsidP="00F53977">
      <w:pPr>
        <w:rPr>
          <w:rFonts w:asciiTheme="minorHAnsi" w:hAnsiTheme="minorHAnsi" w:cstheme="minorHAnsi"/>
          <w:sz w:val="22"/>
          <w:szCs w:val="22"/>
        </w:rPr>
      </w:pPr>
    </w:p>
    <w:p w14:paraId="5C8DBF46" w14:textId="52415435" w:rsidR="006941A4" w:rsidRPr="006941A4" w:rsidRDefault="006941A4" w:rsidP="006941A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941A4">
        <w:rPr>
          <w:rFonts w:asciiTheme="minorHAnsi" w:hAnsiTheme="minorHAnsi" w:cstheme="minorHAnsi"/>
          <w:b/>
          <w:sz w:val="28"/>
          <w:szCs w:val="28"/>
        </w:rPr>
        <w:t>Terminy zjazdów w roku akademickim 20</w:t>
      </w:r>
      <w:r>
        <w:rPr>
          <w:rFonts w:asciiTheme="minorHAnsi" w:hAnsiTheme="minorHAnsi" w:cstheme="minorHAnsi"/>
          <w:b/>
          <w:sz w:val="28"/>
          <w:szCs w:val="28"/>
        </w:rPr>
        <w:t>2</w:t>
      </w:r>
      <w:r w:rsidR="0001383B">
        <w:rPr>
          <w:rFonts w:asciiTheme="minorHAnsi" w:hAnsiTheme="minorHAnsi" w:cstheme="minorHAnsi"/>
          <w:b/>
          <w:sz w:val="28"/>
          <w:szCs w:val="28"/>
        </w:rPr>
        <w:t>1</w:t>
      </w:r>
      <w:r w:rsidRPr="006941A4">
        <w:rPr>
          <w:rFonts w:asciiTheme="minorHAnsi" w:hAnsiTheme="minorHAnsi" w:cstheme="minorHAnsi"/>
          <w:b/>
          <w:sz w:val="28"/>
          <w:szCs w:val="28"/>
        </w:rPr>
        <w:t>/202</w:t>
      </w:r>
      <w:r w:rsidR="0001383B">
        <w:rPr>
          <w:rFonts w:asciiTheme="minorHAnsi" w:hAnsiTheme="minorHAnsi" w:cstheme="minorHAnsi"/>
          <w:b/>
          <w:sz w:val="28"/>
          <w:szCs w:val="28"/>
        </w:rPr>
        <w:t>2</w:t>
      </w:r>
    </w:p>
    <w:p w14:paraId="44EFD804" w14:textId="77777777" w:rsidR="006941A4" w:rsidRPr="006941A4" w:rsidRDefault="006941A4" w:rsidP="006941A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03EE765" w14:textId="26054E8D" w:rsidR="006941A4" w:rsidRPr="006941A4" w:rsidRDefault="006941A4" w:rsidP="006941A4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941A4">
        <w:rPr>
          <w:rFonts w:asciiTheme="minorHAnsi" w:hAnsiTheme="minorHAnsi" w:cstheme="minorHAnsi"/>
          <w:b/>
          <w:sz w:val="22"/>
          <w:szCs w:val="22"/>
        </w:rPr>
        <w:t xml:space="preserve">Inauguracja Szczecin: </w:t>
      </w:r>
      <w:r w:rsidR="0001383B">
        <w:rPr>
          <w:rFonts w:asciiTheme="minorHAnsi" w:hAnsiTheme="minorHAnsi" w:cstheme="minorHAnsi"/>
          <w:b/>
          <w:sz w:val="22"/>
          <w:szCs w:val="22"/>
        </w:rPr>
        <w:t>1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941A4">
        <w:rPr>
          <w:rFonts w:asciiTheme="minorHAnsi" w:hAnsiTheme="minorHAnsi" w:cstheme="minorHAnsi"/>
          <w:b/>
          <w:sz w:val="22"/>
          <w:szCs w:val="22"/>
        </w:rPr>
        <w:t>października 20</w:t>
      </w:r>
      <w:r w:rsidR="0001383B">
        <w:rPr>
          <w:rFonts w:asciiTheme="minorHAnsi" w:hAnsiTheme="minorHAnsi" w:cstheme="minorHAnsi"/>
          <w:b/>
          <w:sz w:val="22"/>
          <w:szCs w:val="22"/>
        </w:rPr>
        <w:t>21</w:t>
      </w:r>
      <w:r w:rsidRPr="006941A4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01383B">
        <w:rPr>
          <w:rFonts w:asciiTheme="minorHAnsi" w:hAnsiTheme="minorHAnsi" w:cstheme="minorHAnsi"/>
          <w:b/>
          <w:sz w:val="22"/>
          <w:szCs w:val="22"/>
        </w:rPr>
        <w:t>piątek</w:t>
      </w:r>
      <w:r w:rsidRPr="006941A4">
        <w:rPr>
          <w:rFonts w:asciiTheme="minorHAnsi" w:hAnsiTheme="minorHAnsi" w:cstheme="minorHAnsi"/>
          <w:b/>
          <w:sz w:val="22"/>
          <w:szCs w:val="22"/>
        </w:rPr>
        <w:t>)</w:t>
      </w:r>
    </w:p>
    <w:p w14:paraId="483FF4A5" w14:textId="54711255" w:rsidR="006941A4" w:rsidRPr="006941A4" w:rsidRDefault="006941A4" w:rsidP="008403C2">
      <w:pPr>
        <w:shd w:val="clear" w:color="auto" w:fill="D9D9D9" w:themeFill="background1" w:themeFillShade="D9"/>
        <w:spacing w:before="24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941A4">
        <w:rPr>
          <w:rFonts w:asciiTheme="minorHAnsi" w:hAnsiTheme="minorHAnsi" w:cstheme="minorHAnsi"/>
          <w:b/>
          <w:sz w:val="22"/>
          <w:szCs w:val="22"/>
        </w:rPr>
        <w:t xml:space="preserve">Inauguracja Gryfice: </w:t>
      </w:r>
      <w:r w:rsidR="00D8787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1383B">
        <w:rPr>
          <w:rFonts w:asciiTheme="minorHAnsi" w:hAnsiTheme="minorHAnsi" w:cstheme="minorHAnsi"/>
          <w:b/>
          <w:sz w:val="22"/>
          <w:szCs w:val="22"/>
        </w:rPr>
        <w:t>23</w:t>
      </w:r>
      <w:r w:rsidR="00D8787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941A4">
        <w:rPr>
          <w:rFonts w:asciiTheme="minorHAnsi" w:hAnsiTheme="minorHAnsi" w:cstheme="minorHAnsi"/>
          <w:b/>
          <w:sz w:val="22"/>
          <w:szCs w:val="22"/>
        </w:rPr>
        <w:t>października 20</w:t>
      </w:r>
      <w:r w:rsidR="008403C2">
        <w:rPr>
          <w:rFonts w:asciiTheme="minorHAnsi" w:hAnsiTheme="minorHAnsi" w:cstheme="minorHAnsi"/>
          <w:b/>
          <w:sz w:val="22"/>
          <w:szCs w:val="22"/>
        </w:rPr>
        <w:t>2</w:t>
      </w:r>
      <w:r w:rsidR="0001383B">
        <w:rPr>
          <w:rFonts w:asciiTheme="minorHAnsi" w:hAnsiTheme="minorHAnsi" w:cstheme="minorHAnsi"/>
          <w:b/>
          <w:sz w:val="22"/>
          <w:szCs w:val="22"/>
        </w:rPr>
        <w:t>1</w:t>
      </w:r>
      <w:r w:rsidRPr="006941A4">
        <w:rPr>
          <w:rFonts w:asciiTheme="minorHAnsi" w:hAnsiTheme="minorHAnsi" w:cstheme="minorHAnsi"/>
          <w:b/>
          <w:sz w:val="22"/>
          <w:szCs w:val="22"/>
        </w:rPr>
        <w:t xml:space="preserve"> (sobota), </w:t>
      </w:r>
    </w:p>
    <w:p w14:paraId="58992772" w14:textId="77777777" w:rsidR="006941A4" w:rsidRPr="006941A4" w:rsidRDefault="006941A4" w:rsidP="006941A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72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8"/>
        <w:gridCol w:w="3082"/>
        <w:gridCol w:w="1737"/>
        <w:gridCol w:w="3303"/>
      </w:tblGrid>
      <w:tr w:rsidR="006941A4" w:rsidRPr="006941A4" w14:paraId="4F9B464D" w14:textId="77777777" w:rsidTr="00E0085A">
        <w:trPr>
          <w:trHeight w:val="535"/>
        </w:trPr>
        <w:tc>
          <w:tcPr>
            <w:tcW w:w="46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8B2186" w14:textId="77777777" w:rsidR="006941A4" w:rsidRPr="006941A4" w:rsidRDefault="006941A4" w:rsidP="00E0085A">
            <w:pPr>
              <w:ind w:left="18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b/>
                <w:sz w:val="22"/>
                <w:szCs w:val="22"/>
              </w:rPr>
              <w:t>Semestr zimowy</w:t>
            </w:r>
          </w:p>
        </w:tc>
        <w:tc>
          <w:tcPr>
            <w:tcW w:w="504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291D4BE" w14:textId="77777777" w:rsidR="006941A4" w:rsidRPr="006941A4" w:rsidRDefault="006941A4" w:rsidP="00E0085A">
            <w:pPr>
              <w:ind w:left="18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b/>
                <w:sz w:val="22"/>
                <w:szCs w:val="22"/>
              </w:rPr>
              <w:t>Semestr Letni</w:t>
            </w:r>
          </w:p>
        </w:tc>
      </w:tr>
      <w:tr w:rsidR="006941A4" w:rsidRPr="006941A4" w14:paraId="12BF9B96" w14:textId="77777777" w:rsidTr="00E0085A">
        <w:trPr>
          <w:trHeight w:val="519"/>
        </w:trPr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12E4EA8B" w14:textId="77777777" w:rsidR="006941A4" w:rsidRP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I</w:t>
            </w:r>
          </w:p>
        </w:tc>
        <w:tc>
          <w:tcPr>
            <w:tcW w:w="3082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3067F8E" w14:textId="357DE2BD" w:rsidR="006941A4" w:rsidRPr="006941A4" w:rsidRDefault="0001383B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8-</w:t>
            </w:r>
            <w:r w:rsidR="00BA17FC">
              <w:rPr>
                <w:rFonts w:asciiTheme="minorHAnsi" w:hAnsiTheme="minorHAnsi" w:cstheme="minorHAnsi"/>
                <w:sz w:val="22"/>
                <w:szCs w:val="22"/>
              </w:rPr>
              <w:t>9-10.10.202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  <w:p w14:paraId="5B58591B" w14:textId="77777777" w:rsidR="006941A4" w:rsidRPr="006941A4" w:rsidRDefault="006941A4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(I rok – dzień integracyjny)</w:t>
            </w:r>
          </w:p>
        </w:tc>
        <w:tc>
          <w:tcPr>
            <w:tcW w:w="173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675F37A6" w14:textId="77777777" w:rsidR="006941A4" w:rsidRP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I</w:t>
            </w:r>
          </w:p>
        </w:tc>
        <w:tc>
          <w:tcPr>
            <w:tcW w:w="330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E6C926" w14:textId="46A06986" w:rsidR="006941A4" w:rsidRPr="006941A4" w:rsidRDefault="00841A0E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25-</w:t>
            </w:r>
            <w:r w:rsidR="008403C2">
              <w:rPr>
                <w:rFonts w:asciiTheme="minorHAnsi" w:hAnsiTheme="minorHAnsi" w:cstheme="minorHAnsi"/>
                <w:sz w:val="22"/>
                <w:szCs w:val="22"/>
              </w:rPr>
              <w:t>26-27.02.</w:t>
            </w:r>
            <w:r w:rsidR="006941A4" w:rsidRPr="006941A4">
              <w:rPr>
                <w:rFonts w:asciiTheme="minorHAnsi" w:hAnsiTheme="minorHAnsi" w:cstheme="minorHAnsi"/>
                <w:sz w:val="22"/>
                <w:szCs w:val="22"/>
              </w:rPr>
              <w:t>202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41A4" w:rsidRPr="006941A4" w14:paraId="66663219" w14:textId="77777777" w:rsidTr="00D43226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54B2C37" w14:textId="77777777" w:rsid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II</w:t>
            </w:r>
          </w:p>
          <w:p w14:paraId="5BC088BB" w14:textId="27CF8252" w:rsidR="0001383B" w:rsidRPr="0001383B" w:rsidRDefault="0001383B" w:rsidP="00E0085A">
            <w:pPr>
              <w:ind w:left="18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138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044A5377" w14:textId="211727A7" w:rsidR="006941A4" w:rsidRPr="006941A4" w:rsidRDefault="0001383B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15-</w:t>
            </w:r>
            <w:r w:rsidR="00BA17FC">
              <w:rPr>
                <w:rFonts w:asciiTheme="minorHAnsi" w:hAnsiTheme="minorHAnsi" w:cstheme="minorHAnsi"/>
                <w:sz w:val="22"/>
                <w:szCs w:val="22"/>
              </w:rPr>
              <w:t>16-17</w:t>
            </w:r>
            <w:r w:rsidR="006941A4" w:rsidRPr="006941A4">
              <w:rPr>
                <w:rFonts w:asciiTheme="minorHAnsi" w:hAnsiTheme="minorHAnsi" w:cstheme="minorHAnsi"/>
                <w:sz w:val="22"/>
                <w:szCs w:val="22"/>
              </w:rPr>
              <w:t>.10.20</w:t>
            </w:r>
            <w:r w:rsidR="00BA17FC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AD45DC6" w14:textId="77777777" w:rsid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II</w:t>
            </w:r>
          </w:p>
          <w:p w14:paraId="3270B46E" w14:textId="67DC5E99" w:rsidR="001D7A5A" w:rsidRPr="006941A4" w:rsidRDefault="00D43226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138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28C69C48" w14:textId="576D4FEB" w:rsidR="006941A4" w:rsidRPr="006941A4" w:rsidRDefault="00D43226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11-12-13</w:t>
            </w: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.03.202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41A4" w:rsidRPr="006941A4" w14:paraId="704FD430" w14:textId="77777777" w:rsidTr="00D43226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CCEE8" w14:textId="77777777" w:rsidR="006941A4" w:rsidRP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III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FBA94B8" w14:textId="3E38E428" w:rsidR="006941A4" w:rsidRPr="006941A4" w:rsidRDefault="0001383B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22-</w:t>
            </w:r>
            <w:r w:rsidR="00BA17FC">
              <w:rPr>
                <w:rFonts w:asciiTheme="minorHAnsi" w:hAnsiTheme="minorHAnsi" w:cstheme="minorHAnsi"/>
                <w:sz w:val="22"/>
                <w:szCs w:val="22"/>
              </w:rPr>
              <w:t>23-24</w:t>
            </w:r>
            <w:r w:rsidR="006941A4" w:rsidRPr="006941A4">
              <w:rPr>
                <w:rFonts w:asciiTheme="minorHAnsi" w:hAnsiTheme="minorHAnsi" w:cstheme="minorHAnsi"/>
                <w:sz w:val="22"/>
                <w:szCs w:val="22"/>
              </w:rPr>
              <w:t>.10.20</w:t>
            </w:r>
            <w:r w:rsidR="00BA17FC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098C9" w14:textId="77777777" w:rsid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III</w:t>
            </w:r>
          </w:p>
          <w:p w14:paraId="03E802D5" w14:textId="46633B07" w:rsidR="001D7A5A" w:rsidRPr="006941A4" w:rsidRDefault="001D7A5A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C14A64" w14:textId="59BDA93B" w:rsidR="006941A4" w:rsidRPr="006941A4" w:rsidRDefault="00D43226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25-26-27.03.2022</w:t>
            </w:r>
          </w:p>
        </w:tc>
      </w:tr>
      <w:tr w:rsidR="006941A4" w:rsidRPr="006941A4" w14:paraId="49F5EF65" w14:textId="77777777" w:rsidTr="001D7A5A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C2B00" w14:textId="77777777" w:rsidR="006941A4" w:rsidRP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IV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95A78B1" w14:textId="3261BCF0" w:rsidR="006941A4" w:rsidRPr="006941A4" w:rsidRDefault="0001383B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5-</w:t>
            </w:r>
            <w:r w:rsidR="00BA17FC">
              <w:rPr>
                <w:rFonts w:asciiTheme="minorHAnsi" w:hAnsiTheme="minorHAnsi" w:cstheme="minorHAnsi"/>
                <w:sz w:val="22"/>
                <w:szCs w:val="22"/>
              </w:rPr>
              <w:t>6-7</w:t>
            </w:r>
            <w:r w:rsidR="006941A4" w:rsidRPr="006941A4">
              <w:rPr>
                <w:rFonts w:asciiTheme="minorHAnsi" w:hAnsiTheme="minorHAnsi" w:cstheme="minorHAnsi"/>
                <w:sz w:val="22"/>
                <w:szCs w:val="22"/>
              </w:rPr>
              <w:t>.11.20</w:t>
            </w:r>
            <w:r w:rsidR="00BA17FC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57CA262" w14:textId="77777777" w:rsid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IV</w:t>
            </w:r>
          </w:p>
          <w:p w14:paraId="5ED4E209" w14:textId="396E5940" w:rsidR="001D7A5A" w:rsidRPr="006941A4" w:rsidRDefault="001D7A5A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138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27F054E7" w14:textId="05D1ACDC" w:rsidR="006941A4" w:rsidRPr="006941A4" w:rsidRDefault="00D43226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1-2-3.04</w:t>
            </w: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.202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41A4" w:rsidRPr="006941A4" w14:paraId="30EB6032" w14:textId="77777777" w:rsidTr="0001383B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96E6FCF" w14:textId="77777777" w:rsid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V</w:t>
            </w:r>
          </w:p>
          <w:p w14:paraId="7AEDC87C" w14:textId="7CC445D1" w:rsidR="0001383B" w:rsidRPr="0001383B" w:rsidRDefault="0001383B" w:rsidP="00E0085A">
            <w:pPr>
              <w:ind w:left="18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138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0F31323D" w14:textId="32D7640E" w:rsidR="006941A4" w:rsidRPr="006941A4" w:rsidRDefault="0001383B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19-</w:t>
            </w:r>
            <w:r w:rsidR="00BA17FC">
              <w:rPr>
                <w:rFonts w:asciiTheme="minorHAnsi" w:hAnsiTheme="minorHAnsi" w:cstheme="minorHAnsi"/>
                <w:sz w:val="22"/>
                <w:szCs w:val="22"/>
              </w:rPr>
              <w:t>20-21</w:t>
            </w:r>
            <w:r w:rsidR="006941A4" w:rsidRPr="006941A4">
              <w:rPr>
                <w:rFonts w:asciiTheme="minorHAnsi" w:hAnsiTheme="minorHAnsi" w:cstheme="minorHAnsi"/>
                <w:sz w:val="22"/>
                <w:szCs w:val="22"/>
              </w:rPr>
              <w:t>.11.20</w:t>
            </w:r>
            <w:r w:rsidR="00BA17FC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104EE" w14:textId="77777777" w:rsidR="006941A4" w:rsidRP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V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E071632" w14:textId="3ED18BA2" w:rsidR="006941A4" w:rsidRPr="006941A4" w:rsidRDefault="00D43226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22-23-24</w:t>
            </w: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.04.202</w:t>
            </w:r>
            <w:r w:rsidR="00E65177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41A4" w:rsidRPr="006941A4" w14:paraId="2664DB35" w14:textId="77777777" w:rsidTr="00E65177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62472" w14:textId="77777777" w:rsidR="006941A4" w:rsidRP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VI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24111CA" w14:textId="12C71576" w:rsidR="006941A4" w:rsidRPr="006941A4" w:rsidRDefault="0001383B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3-</w:t>
            </w:r>
            <w:r w:rsidR="00BA17FC">
              <w:rPr>
                <w:rFonts w:asciiTheme="minorHAnsi" w:hAnsiTheme="minorHAnsi" w:cstheme="minorHAnsi"/>
                <w:sz w:val="22"/>
                <w:szCs w:val="22"/>
              </w:rPr>
              <w:t>4-5</w:t>
            </w:r>
            <w:r w:rsidR="006941A4" w:rsidRPr="006941A4">
              <w:rPr>
                <w:rFonts w:asciiTheme="minorHAnsi" w:hAnsiTheme="minorHAnsi" w:cstheme="minorHAnsi"/>
                <w:sz w:val="22"/>
                <w:szCs w:val="22"/>
              </w:rPr>
              <w:t>.12.20</w:t>
            </w:r>
            <w:r w:rsidR="00BA17FC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C3232" w14:textId="77777777" w:rsidR="00D43226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VI</w:t>
            </w:r>
          </w:p>
          <w:p w14:paraId="55544D32" w14:textId="4D754749" w:rsidR="006941A4" w:rsidRP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2256B3" w14:textId="06D17A9F" w:rsidR="006941A4" w:rsidRPr="006941A4" w:rsidRDefault="00E65177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6-7-8.05.2022</w:t>
            </w:r>
          </w:p>
        </w:tc>
      </w:tr>
      <w:tr w:rsidR="006941A4" w:rsidRPr="006941A4" w14:paraId="6AABCD14" w14:textId="77777777" w:rsidTr="00E65177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9F4849C" w14:textId="77777777" w:rsid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VII</w:t>
            </w:r>
          </w:p>
          <w:p w14:paraId="063A535A" w14:textId="449043F1" w:rsidR="0001383B" w:rsidRPr="006941A4" w:rsidRDefault="0001383B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138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069C6809" w14:textId="5E54780D" w:rsidR="006941A4" w:rsidRPr="006941A4" w:rsidRDefault="0001383B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10-</w:t>
            </w:r>
            <w:r w:rsidR="00BA17FC">
              <w:rPr>
                <w:rFonts w:asciiTheme="minorHAnsi" w:hAnsiTheme="minorHAnsi" w:cstheme="minorHAnsi"/>
                <w:sz w:val="22"/>
                <w:szCs w:val="22"/>
              </w:rPr>
              <w:t>11-12</w:t>
            </w:r>
            <w:r w:rsidR="006941A4" w:rsidRPr="006941A4">
              <w:rPr>
                <w:rFonts w:asciiTheme="minorHAnsi" w:hAnsiTheme="minorHAnsi" w:cstheme="minorHAnsi"/>
                <w:sz w:val="22"/>
                <w:szCs w:val="22"/>
              </w:rPr>
              <w:t>.12.20</w:t>
            </w:r>
            <w:r w:rsidR="00BA17FC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DAF4664" w14:textId="77777777" w:rsid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VII</w:t>
            </w:r>
          </w:p>
          <w:p w14:paraId="394FC78F" w14:textId="273C930A" w:rsidR="001D7A5A" w:rsidRPr="006941A4" w:rsidRDefault="00E65177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138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44A78BD2" w14:textId="68077019" w:rsidR="006941A4" w:rsidRPr="006941A4" w:rsidRDefault="00E65177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13-14-15</w:t>
            </w: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.05.202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41A4" w:rsidRPr="006941A4" w14:paraId="0BDCAF9C" w14:textId="77777777" w:rsidTr="001D7A5A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6A68846" w14:textId="77777777" w:rsid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VIII</w:t>
            </w:r>
          </w:p>
          <w:p w14:paraId="5BE777A4" w14:textId="7DC6CE2D" w:rsidR="004E4348" w:rsidRPr="006941A4" w:rsidRDefault="004E4348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138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59E5C6B0" w14:textId="5A700507" w:rsidR="006941A4" w:rsidRPr="006941A4" w:rsidRDefault="004E4348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15-16</w:t>
            </w: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.01.20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C1A69" w14:textId="77777777" w:rsid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VIII</w:t>
            </w:r>
          </w:p>
          <w:p w14:paraId="5F042E4B" w14:textId="0DEA6CB2" w:rsidR="001D7A5A" w:rsidRPr="006941A4" w:rsidRDefault="001D7A5A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70E3B7" w14:textId="3D79512E" w:rsidR="006941A4" w:rsidRPr="006941A4" w:rsidRDefault="00E65177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27-28-29.05.2022</w:t>
            </w:r>
          </w:p>
        </w:tc>
      </w:tr>
      <w:tr w:rsidR="006941A4" w:rsidRPr="006941A4" w14:paraId="32619E0B" w14:textId="77777777" w:rsidTr="001D7A5A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9BC21" w14:textId="77777777" w:rsidR="006941A4" w:rsidRP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IX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3C30A44" w14:textId="0E88AAA9" w:rsidR="006941A4" w:rsidRPr="006941A4" w:rsidRDefault="004E4348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21-22-23.01.2022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4C3C217" w14:textId="77777777" w:rsid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IX</w:t>
            </w:r>
          </w:p>
          <w:p w14:paraId="0C6DA919" w14:textId="54F9CAEB" w:rsidR="001D7A5A" w:rsidRPr="006941A4" w:rsidRDefault="001D7A5A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138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65FCE81D" w14:textId="6546977E" w:rsidR="006941A4" w:rsidRPr="006941A4" w:rsidRDefault="001D7A5A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10-</w:t>
            </w:r>
            <w:r w:rsidR="000541B1">
              <w:rPr>
                <w:rFonts w:asciiTheme="minorHAnsi" w:hAnsiTheme="minorHAnsi" w:cstheme="minorHAnsi"/>
                <w:sz w:val="22"/>
                <w:szCs w:val="22"/>
              </w:rPr>
              <w:t>11-12.06</w:t>
            </w:r>
            <w:r w:rsidR="006941A4" w:rsidRPr="006941A4">
              <w:rPr>
                <w:rFonts w:asciiTheme="minorHAnsi" w:hAnsiTheme="minorHAnsi" w:cstheme="minorHAnsi"/>
                <w:sz w:val="22"/>
                <w:szCs w:val="22"/>
              </w:rPr>
              <w:t>.202</w:t>
            </w:r>
            <w:r w:rsidR="00E65177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41A4" w:rsidRPr="006941A4" w14:paraId="42DD276C" w14:textId="77777777" w:rsidTr="00841A0E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17D760E" w14:textId="77777777" w:rsid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X</w:t>
            </w:r>
            <w:r w:rsidR="004E4348">
              <w:rPr>
                <w:rFonts w:asciiTheme="minorHAnsi" w:hAnsiTheme="minorHAnsi" w:cstheme="minorHAnsi"/>
                <w:sz w:val="22"/>
                <w:szCs w:val="22"/>
              </w:rPr>
              <w:t>/sesja</w:t>
            </w:r>
          </w:p>
          <w:p w14:paraId="65F8C8FC" w14:textId="2526EF33" w:rsidR="00841A0E" w:rsidRPr="006941A4" w:rsidRDefault="00841A0E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138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14436635" w14:textId="2CBCAC5A" w:rsidR="006941A4" w:rsidRPr="006941A4" w:rsidRDefault="004E4348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18-19-20.02.2022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4BFFD" w14:textId="77777777" w:rsidR="006941A4" w:rsidRPr="006941A4" w:rsidRDefault="006941A4" w:rsidP="00E0085A">
            <w:pPr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6941A4">
              <w:rPr>
                <w:rFonts w:asciiTheme="minorHAnsi" w:hAnsiTheme="minorHAnsi" w:cstheme="minorHAnsi"/>
                <w:sz w:val="22"/>
                <w:szCs w:val="22"/>
              </w:rPr>
              <w:t>Zjazd X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9364AB7" w14:textId="7A206AFE" w:rsidR="006941A4" w:rsidRPr="006941A4" w:rsidRDefault="001D7A5A" w:rsidP="00E008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24-25-26</w:t>
            </w:r>
            <w:r w:rsidR="000541B1">
              <w:rPr>
                <w:rFonts w:asciiTheme="minorHAnsi" w:hAnsiTheme="minorHAnsi" w:cstheme="minorHAnsi"/>
                <w:sz w:val="22"/>
                <w:szCs w:val="22"/>
              </w:rPr>
              <w:t>.06</w:t>
            </w:r>
            <w:r w:rsidR="006941A4" w:rsidRPr="006941A4">
              <w:rPr>
                <w:rFonts w:asciiTheme="minorHAnsi" w:hAnsiTheme="minorHAnsi" w:cstheme="minorHAnsi"/>
                <w:sz w:val="22"/>
                <w:szCs w:val="22"/>
              </w:rPr>
              <w:t>.202</w:t>
            </w:r>
            <w:r w:rsidR="00E65177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</w:tbl>
    <w:p w14:paraId="100FFBA6" w14:textId="77777777" w:rsidR="006941A4" w:rsidRPr="006941A4" w:rsidRDefault="006941A4" w:rsidP="006941A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035C09B" w14:textId="77777777" w:rsidR="006941A4" w:rsidRPr="006941A4" w:rsidRDefault="006941A4" w:rsidP="006941A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92AE814" w14:textId="77777777" w:rsidR="006941A4" w:rsidRPr="006941A4" w:rsidRDefault="006941A4" w:rsidP="006941A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E162514" w14:textId="77777777" w:rsidR="006941A4" w:rsidRPr="006941A4" w:rsidRDefault="006941A4" w:rsidP="006941A4">
      <w:pPr>
        <w:rPr>
          <w:rFonts w:asciiTheme="minorHAnsi" w:hAnsiTheme="minorHAnsi" w:cstheme="minorHAnsi"/>
          <w:sz w:val="22"/>
          <w:szCs w:val="22"/>
        </w:rPr>
      </w:pPr>
    </w:p>
    <w:p w14:paraId="729933A0" w14:textId="77777777" w:rsidR="006941A4" w:rsidRPr="006941A4" w:rsidRDefault="006941A4" w:rsidP="006941A4">
      <w:pPr>
        <w:rPr>
          <w:rFonts w:asciiTheme="minorHAnsi" w:hAnsiTheme="minorHAnsi" w:cstheme="minorHAnsi"/>
          <w:sz w:val="22"/>
          <w:szCs w:val="22"/>
        </w:rPr>
      </w:pPr>
    </w:p>
    <w:p w14:paraId="7A5E6646" w14:textId="77777777" w:rsidR="006941A4" w:rsidRPr="006941A4" w:rsidRDefault="006941A4" w:rsidP="00F53977">
      <w:pPr>
        <w:rPr>
          <w:rFonts w:asciiTheme="minorHAnsi" w:hAnsiTheme="minorHAnsi" w:cstheme="minorHAnsi"/>
          <w:sz w:val="22"/>
          <w:szCs w:val="22"/>
        </w:rPr>
      </w:pPr>
    </w:p>
    <w:sectPr w:rsidR="006941A4" w:rsidRPr="006941A4" w:rsidSect="00EA10F1">
      <w:headerReference w:type="default" r:id="rId7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5057C" w14:textId="77777777" w:rsidR="00046976" w:rsidRDefault="00046976" w:rsidP="00EA10F1">
      <w:r>
        <w:separator/>
      </w:r>
    </w:p>
  </w:endnote>
  <w:endnote w:type="continuationSeparator" w:id="0">
    <w:p w14:paraId="110E9F46" w14:textId="77777777" w:rsidR="00046976" w:rsidRDefault="00046976" w:rsidP="00EA1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69407" w14:textId="77777777" w:rsidR="00046976" w:rsidRDefault="00046976" w:rsidP="00EA10F1">
      <w:r>
        <w:separator/>
      </w:r>
    </w:p>
  </w:footnote>
  <w:footnote w:type="continuationSeparator" w:id="0">
    <w:p w14:paraId="4D3DFCB2" w14:textId="77777777" w:rsidR="00046976" w:rsidRDefault="00046976" w:rsidP="00EA1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F7B96" w14:textId="77777777" w:rsidR="00EA10F1" w:rsidRDefault="00EA10F1" w:rsidP="002C4A07">
    <w:pPr>
      <w:pStyle w:val="Nagwek"/>
      <w:tabs>
        <w:tab w:val="clear" w:pos="453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B56D44E" wp14:editId="3D1B90A6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7F03"/>
    <w:multiLevelType w:val="hybridMultilevel"/>
    <w:tmpl w:val="6F72C680"/>
    <w:lvl w:ilvl="0" w:tplc="C38A3752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976"/>
    <w:rsid w:val="0001383B"/>
    <w:rsid w:val="00046976"/>
    <w:rsid w:val="000541B1"/>
    <w:rsid w:val="000B5CA4"/>
    <w:rsid w:val="001D7A5A"/>
    <w:rsid w:val="002C4A07"/>
    <w:rsid w:val="003A71E3"/>
    <w:rsid w:val="004E4348"/>
    <w:rsid w:val="0056374B"/>
    <w:rsid w:val="006941A4"/>
    <w:rsid w:val="007864C8"/>
    <w:rsid w:val="007F0B5C"/>
    <w:rsid w:val="008403C2"/>
    <w:rsid w:val="00841A0E"/>
    <w:rsid w:val="00951DC3"/>
    <w:rsid w:val="00A076DB"/>
    <w:rsid w:val="00A9429F"/>
    <w:rsid w:val="00B0680A"/>
    <w:rsid w:val="00BA17FC"/>
    <w:rsid w:val="00BB15BD"/>
    <w:rsid w:val="00CB0156"/>
    <w:rsid w:val="00D43226"/>
    <w:rsid w:val="00D61D23"/>
    <w:rsid w:val="00D8787C"/>
    <w:rsid w:val="00DD1AE9"/>
    <w:rsid w:val="00E65177"/>
    <w:rsid w:val="00E913CF"/>
    <w:rsid w:val="00E942D0"/>
    <w:rsid w:val="00EA10F1"/>
    <w:rsid w:val="00F15054"/>
    <w:rsid w:val="00F5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150D99"/>
  <w15:chartTrackingRefBased/>
  <w15:docId w15:val="{66A5093A-7D63-47CD-BCEA-54B7FD938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913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913C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customStyle="1" w:styleId="Nagwek1Znak">
    <w:name w:val="Nagłówek 1 Znak"/>
    <w:basedOn w:val="Domylnaczcionkaakapitu"/>
    <w:link w:val="Nagwek1"/>
    <w:uiPriority w:val="9"/>
    <w:rsid w:val="00E913CF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E913CF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E913CF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Gryfice\Terminy_zjazd&#243;w_2020_202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Terminy_zjazdów_2020_2021</Template>
  <TotalTime>36</TotalTime>
  <Pages>1</Pages>
  <Words>116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Maniak</dc:creator>
  <cp:keywords/>
  <dc:description/>
  <cp:lastModifiedBy>Grażyna Maniak</cp:lastModifiedBy>
  <cp:revision>6</cp:revision>
  <dcterms:created xsi:type="dcterms:W3CDTF">2021-05-09T10:55:00Z</dcterms:created>
  <dcterms:modified xsi:type="dcterms:W3CDTF">2021-05-09T11:30:00Z</dcterms:modified>
</cp:coreProperties>
</file>