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DAB61" w14:textId="39050B05" w:rsidR="00C56864" w:rsidRDefault="00C56864" w:rsidP="00C56864">
      <w:pPr>
        <w:spacing w:before="240" w:line="276" w:lineRule="auto"/>
        <w:ind w:left="1416"/>
        <w:rPr>
          <w:rFonts w:ascii="Arial" w:hAnsi="Arial" w:cs="Arial"/>
          <w:b/>
          <w:sz w:val="20"/>
          <w:szCs w:val="20"/>
        </w:rPr>
      </w:pPr>
      <w:r w:rsidRPr="00A12B35">
        <w:rPr>
          <w:rFonts w:ascii="Arial" w:hAnsi="Arial" w:cs="Arial"/>
          <w:b/>
          <w:sz w:val="20"/>
          <w:szCs w:val="20"/>
        </w:rPr>
        <w:t xml:space="preserve">HARMONOGRAM OBRON W SEMESTRZE LETNIM </w:t>
      </w:r>
      <w:r w:rsidR="005C2CDA">
        <w:rPr>
          <w:rFonts w:ascii="Arial" w:hAnsi="Arial" w:cs="Arial"/>
          <w:b/>
          <w:sz w:val="20"/>
          <w:szCs w:val="20"/>
        </w:rPr>
        <w:t>2021/2022</w:t>
      </w:r>
    </w:p>
    <w:p w14:paraId="3FE458CB" w14:textId="77777777" w:rsidR="00C56864" w:rsidRDefault="00C56864" w:rsidP="00C56864">
      <w:pPr>
        <w:spacing w:before="24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A12B35">
        <w:rPr>
          <w:rFonts w:ascii="Arial" w:hAnsi="Arial" w:cs="Arial"/>
          <w:b/>
          <w:sz w:val="20"/>
          <w:szCs w:val="20"/>
          <w:u w:val="single"/>
        </w:rPr>
        <w:t>STUDIA I STOPNIA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28"/>
        <w:gridCol w:w="1530"/>
        <w:gridCol w:w="1705"/>
        <w:gridCol w:w="2250"/>
        <w:gridCol w:w="2149"/>
      </w:tblGrid>
      <w:tr w:rsidR="00C56864" w14:paraId="2D8E6718" w14:textId="77777777" w:rsidTr="005D13A2">
        <w:tc>
          <w:tcPr>
            <w:tcW w:w="1428" w:type="dxa"/>
          </w:tcPr>
          <w:p w14:paraId="362F3232" w14:textId="77777777" w:rsidR="00C56864" w:rsidRPr="00A12B35" w:rsidRDefault="00C56864" w:rsidP="005301DF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 w:rsidRPr="00A12B35">
              <w:rPr>
                <w:rFonts w:ascii="Arial" w:hAnsi="Arial" w:cs="Arial"/>
                <w:b/>
              </w:rPr>
              <w:t>Data obrony</w:t>
            </w:r>
          </w:p>
        </w:tc>
        <w:tc>
          <w:tcPr>
            <w:tcW w:w="1530" w:type="dxa"/>
          </w:tcPr>
          <w:p w14:paraId="4BA588D2" w14:textId="77777777" w:rsidR="00C56864" w:rsidRPr="00A12B35" w:rsidRDefault="00C56864" w:rsidP="005301DF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Godzina</w:t>
            </w:r>
          </w:p>
        </w:tc>
        <w:tc>
          <w:tcPr>
            <w:tcW w:w="1705" w:type="dxa"/>
          </w:tcPr>
          <w:p w14:paraId="287EC645" w14:textId="77777777" w:rsidR="00C56864" w:rsidRPr="00A12B35" w:rsidRDefault="00C56864" w:rsidP="005301DF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Grupa</w:t>
            </w:r>
          </w:p>
        </w:tc>
        <w:tc>
          <w:tcPr>
            <w:tcW w:w="2250" w:type="dxa"/>
          </w:tcPr>
          <w:p w14:paraId="228900B6" w14:textId="77777777" w:rsidR="00C56864" w:rsidRPr="00A12B35" w:rsidRDefault="00C56864" w:rsidP="005301DF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Promotor</w:t>
            </w:r>
          </w:p>
        </w:tc>
        <w:tc>
          <w:tcPr>
            <w:tcW w:w="2149" w:type="dxa"/>
          </w:tcPr>
          <w:p w14:paraId="7CED1011" w14:textId="77777777" w:rsidR="00C56864" w:rsidRPr="00A12B35" w:rsidRDefault="00C56864" w:rsidP="005301DF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 w:rsidRPr="00A12B35">
              <w:rPr>
                <w:rFonts w:ascii="Arial" w:hAnsi="Arial" w:cs="Arial"/>
                <w:b/>
              </w:rPr>
              <w:t>Recenzent</w:t>
            </w:r>
          </w:p>
        </w:tc>
      </w:tr>
      <w:tr w:rsidR="00C56864" w14:paraId="6591B99E" w14:textId="77777777" w:rsidTr="005D13A2">
        <w:trPr>
          <w:trHeight w:val="1030"/>
        </w:trPr>
        <w:tc>
          <w:tcPr>
            <w:tcW w:w="1428" w:type="dxa"/>
          </w:tcPr>
          <w:p w14:paraId="4B15D491" w14:textId="0A3420F3" w:rsidR="00C56864" w:rsidRPr="00A12B35" w:rsidRDefault="005C2CDA" w:rsidP="005301DF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="005D13A2">
              <w:rPr>
                <w:rFonts w:ascii="Arial" w:hAnsi="Arial" w:cs="Arial"/>
                <w:b/>
              </w:rPr>
              <w:t>.07.202</w:t>
            </w: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530" w:type="dxa"/>
          </w:tcPr>
          <w:p w14:paraId="1F889824" w14:textId="77777777" w:rsidR="00C56864" w:rsidRPr="00A12B35" w:rsidRDefault="00C56864" w:rsidP="005301DF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 w:rsidRPr="00A12B35">
              <w:rPr>
                <w:rFonts w:ascii="Arial" w:hAnsi="Arial" w:cs="Arial"/>
                <w:b/>
              </w:rPr>
              <w:t>10:00</w:t>
            </w:r>
          </w:p>
        </w:tc>
        <w:tc>
          <w:tcPr>
            <w:tcW w:w="1705" w:type="dxa"/>
          </w:tcPr>
          <w:p w14:paraId="56417245" w14:textId="77777777" w:rsidR="00C56864" w:rsidRPr="00A12B35" w:rsidRDefault="00C56864" w:rsidP="005D13A2">
            <w:pPr>
              <w:spacing w:before="24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Ekonomia – </w:t>
            </w:r>
            <w:r w:rsidR="005D13A2">
              <w:rPr>
                <w:rFonts w:ascii="Arial" w:hAnsi="Arial" w:cs="Arial"/>
              </w:rPr>
              <w:t>Rachunkowość i finanse</w:t>
            </w:r>
          </w:p>
        </w:tc>
        <w:tc>
          <w:tcPr>
            <w:tcW w:w="2250" w:type="dxa"/>
          </w:tcPr>
          <w:p w14:paraId="27C9AF10" w14:textId="77777777" w:rsidR="00C56864" w:rsidRPr="00A12B35" w:rsidRDefault="00C56864" w:rsidP="005D13A2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</w:t>
            </w:r>
            <w:r w:rsidRPr="00A12B35">
              <w:rPr>
                <w:rFonts w:ascii="Arial" w:hAnsi="Arial" w:cs="Arial"/>
                <w:b/>
              </w:rPr>
              <w:t xml:space="preserve">r </w:t>
            </w:r>
            <w:r w:rsidR="005D13A2">
              <w:rPr>
                <w:rFonts w:ascii="Arial" w:hAnsi="Arial" w:cs="Arial"/>
                <w:b/>
              </w:rPr>
              <w:t>Zofia Sawicka-Kluźniak</w:t>
            </w:r>
          </w:p>
        </w:tc>
        <w:tc>
          <w:tcPr>
            <w:tcW w:w="2149" w:type="dxa"/>
          </w:tcPr>
          <w:p w14:paraId="7F4DC529" w14:textId="77777777" w:rsidR="00C56864" w:rsidRPr="00A26C9C" w:rsidRDefault="005D13A2" w:rsidP="005D13A2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Prof. ZPSB dr Grażyna Maniak</w:t>
            </w:r>
          </w:p>
        </w:tc>
      </w:tr>
      <w:tr w:rsidR="00C56864" w14:paraId="2B9AEDC3" w14:textId="77777777" w:rsidTr="005D13A2">
        <w:trPr>
          <w:trHeight w:val="932"/>
        </w:trPr>
        <w:tc>
          <w:tcPr>
            <w:tcW w:w="1428" w:type="dxa"/>
          </w:tcPr>
          <w:p w14:paraId="228AC8D4" w14:textId="1FEB04CB" w:rsidR="00C56864" w:rsidRPr="00A12B35" w:rsidRDefault="005D13A2" w:rsidP="005D13A2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C56864" w:rsidRPr="00A12B35">
              <w:rPr>
                <w:rFonts w:ascii="Arial" w:hAnsi="Arial" w:cs="Arial"/>
                <w:b/>
              </w:rPr>
              <w:t>.07.2</w:t>
            </w:r>
            <w:r>
              <w:rPr>
                <w:rFonts w:ascii="Arial" w:hAnsi="Arial" w:cs="Arial"/>
                <w:b/>
              </w:rPr>
              <w:t>02</w:t>
            </w:r>
            <w:r w:rsidR="00632600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530" w:type="dxa"/>
          </w:tcPr>
          <w:p w14:paraId="41472C1B" w14:textId="77777777" w:rsidR="00C56864" w:rsidRPr="00A12B35" w:rsidRDefault="00C56864" w:rsidP="005301DF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 w:rsidRPr="00A12B35">
              <w:rPr>
                <w:rFonts w:ascii="Arial" w:hAnsi="Arial" w:cs="Arial"/>
                <w:b/>
              </w:rPr>
              <w:t>10:00</w:t>
            </w:r>
          </w:p>
        </w:tc>
        <w:tc>
          <w:tcPr>
            <w:tcW w:w="1705" w:type="dxa"/>
          </w:tcPr>
          <w:p w14:paraId="6273DF66" w14:textId="2EFBAF28" w:rsidR="00C56864" w:rsidRPr="00A12B35" w:rsidRDefault="00632600" w:rsidP="005D13A2">
            <w:pPr>
              <w:spacing w:before="24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Ekonomia</w:t>
            </w:r>
            <w:r w:rsidR="00C56864">
              <w:rPr>
                <w:rFonts w:ascii="Arial" w:hAnsi="Arial" w:cs="Arial"/>
                <w:b/>
              </w:rPr>
              <w:t xml:space="preserve">  -</w:t>
            </w:r>
            <w:r>
              <w:rPr>
                <w:rFonts w:ascii="Arial" w:hAnsi="Arial" w:cs="Arial"/>
              </w:rPr>
              <w:t>Zarządzanie biznesem</w:t>
            </w:r>
          </w:p>
        </w:tc>
        <w:tc>
          <w:tcPr>
            <w:tcW w:w="2250" w:type="dxa"/>
          </w:tcPr>
          <w:p w14:paraId="124E32DC" w14:textId="02578FB4" w:rsidR="00C56864" w:rsidRPr="00A12B35" w:rsidRDefault="00632600" w:rsidP="005D13A2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Prof. ZPSB dr Grażyna Maniak</w:t>
            </w:r>
          </w:p>
        </w:tc>
        <w:tc>
          <w:tcPr>
            <w:tcW w:w="2149" w:type="dxa"/>
          </w:tcPr>
          <w:p w14:paraId="5D01DD7D" w14:textId="5C5FB493" w:rsidR="00C56864" w:rsidRPr="008C0475" w:rsidRDefault="00632600" w:rsidP="005301DF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dr Jarosław Poteralski</w:t>
            </w:r>
          </w:p>
        </w:tc>
      </w:tr>
      <w:tr w:rsidR="00C56864" w14:paraId="3F8E1C78" w14:textId="77777777" w:rsidTr="005D13A2">
        <w:trPr>
          <w:trHeight w:val="1002"/>
        </w:trPr>
        <w:tc>
          <w:tcPr>
            <w:tcW w:w="1428" w:type="dxa"/>
          </w:tcPr>
          <w:p w14:paraId="71A01426" w14:textId="6DDC62FD" w:rsidR="00C56864" w:rsidRPr="00A12B35" w:rsidRDefault="005D13A2" w:rsidP="005D13A2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C56864" w:rsidRPr="00A12B35">
              <w:rPr>
                <w:rFonts w:ascii="Arial" w:hAnsi="Arial" w:cs="Arial"/>
                <w:b/>
              </w:rPr>
              <w:t>.07.20</w:t>
            </w:r>
            <w:r>
              <w:rPr>
                <w:rFonts w:ascii="Arial" w:hAnsi="Arial" w:cs="Arial"/>
                <w:b/>
              </w:rPr>
              <w:t>2</w:t>
            </w:r>
            <w:r w:rsidR="00632600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530" w:type="dxa"/>
          </w:tcPr>
          <w:p w14:paraId="2531EC7E" w14:textId="77777777" w:rsidR="00C56864" w:rsidRPr="00A12B35" w:rsidRDefault="00C56864" w:rsidP="005301DF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 w:rsidRPr="00A12B35">
              <w:rPr>
                <w:rFonts w:ascii="Arial" w:hAnsi="Arial" w:cs="Arial"/>
                <w:b/>
              </w:rPr>
              <w:t>10:00</w:t>
            </w:r>
          </w:p>
        </w:tc>
        <w:tc>
          <w:tcPr>
            <w:tcW w:w="1705" w:type="dxa"/>
          </w:tcPr>
          <w:p w14:paraId="074A6CD4" w14:textId="29CF2CF3" w:rsidR="00C56864" w:rsidRPr="00A12B35" w:rsidRDefault="00632600" w:rsidP="005D13A2">
            <w:pPr>
              <w:spacing w:before="24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Pedagogika-</w:t>
            </w:r>
            <w:r>
              <w:rPr>
                <w:rFonts w:ascii="Arial" w:hAnsi="Arial" w:cs="Arial"/>
              </w:rPr>
              <w:t>Pedagogika opiekuńczo-wychowawcza</w:t>
            </w:r>
          </w:p>
        </w:tc>
        <w:tc>
          <w:tcPr>
            <w:tcW w:w="2250" w:type="dxa"/>
          </w:tcPr>
          <w:p w14:paraId="4D3DA654" w14:textId="0CA6A7B6" w:rsidR="00C56864" w:rsidRPr="00114841" w:rsidRDefault="00C56864" w:rsidP="005D13A2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dr </w:t>
            </w:r>
            <w:r w:rsidR="00632600">
              <w:rPr>
                <w:rFonts w:ascii="Arial" w:hAnsi="Arial" w:cs="Arial"/>
                <w:b/>
              </w:rPr>
              <w:t>Grażyna Erenc-Grygoruk</w:t>
            </w:r>
          </w:p>
        </w:tc>
        <w:tc>
          <w:tcPr>
            <w:tcW w:w="2149" w:type="dxa"/>
          </w:tcPr>
          <w:p w14:paraId="5122CFE3" w14:textId="7CED6F59" w:rsidR="00C56864" w:rsidRPr="007C36C9" w:rsidRDefault="00C56864" w:rsidP="005D13A2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 w:rsidRPr="007C36C9">
              <w:rPr>
                <w:rFonts w:ascii="Arial" w:hAnsi="Arial" w:cs="Arial"/>
                <w:b/>
              </w:rPr>
              <w:t xml:space="preserve">dr </w:t>
            </w:r>
            <w:r w:rsidR="00632600">
              <w:rPr>
                <w:rFonts w:ascii="Arial" w:hAnsi="Arial" w:cs="Arial"/>
                <w:b/>
              </w:rPr>
              <w:t>Joanna Balcer</w:t>
            </w:r>
          </w:p>
        </w:tc>
      </w:tr>
      <w:tr w:rsidR="00C56864" w14:paraId="175BEFE1" w14:textId="77777777" w:rsidTr="005D13A2">
        <w:tc>
          <w:tcPr>
            <w:tcW w:w="1428" w:type="dxa"/>
          </w:tcPr>
          <w:p w14:paraId="49E6FBBD" w14:textId="370AD289" w:rsidR="00C56864" w:rsidRPr="00114841" w:rsidRDefault="00632600" w:rsidP="005301DF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5D13A2">
              <w:rPr>
                <w:rFonts w:ascii="Arial" w:hAnsi="Arial" w:cs="Arial"/>
                <w:b/>
              </w:rPr>
              <w:t>.07.202</w:t>
            </w: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530" w:type="dxa"/>
          </w:tcPr>
          <w:p w14:paraId="3D545AD3" w14:textId="77777777" w:rsidR="00C56864" w:rsidRPr="00A12B35" w:rsidRDefault="00C56864" w:rsidP="005301DF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 w:rsidRPr="00A12B35">
              <w:rPr>
                <w:rFonts w:ascii="Arial" w:hAnsi="Arial" w:cs="Arial"/>
                <w:b/>
              </w:rPr>
              <w:t>10:00</w:t>
            </w:r>
          </w:p>
        </w:tc>
        <w:tc>
          <w:tcPr>
            <w:tcW w:w="1705" w:type="dxa"/>
          </w:tcPr>
          <w:p w14:paraId="682D3055" w14:textId="2B1E5D48" w:rsidR="00C56864" w:rsidRPr="00114841" w:rsidRDefault="00632600" w:rsidP="005D13A2">
            <w:pPr>
              <w:spacing w:before="24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Pedagogika– </w:t>
            </w:r>
            <w:r>
              <w:rPr>
                <w:rFonts w:ascii="Arial" w:hAnsi="Arial" w:cs="Arial"/>
              </w:rPr>
              <w:t>Resocjalizacja</w:t>
            </w:r>
          </w:p>
        </w:tc>
        <w:tc>
          <w:tcPr>
            <w:tcW w:w="2250" w:type="dxa"/>
          </w:tcPr>
          <w:p w14:paraId="28A42B5C" w14:textId="00B41046" w:rsidR="00C56864" w:rsidRPr="00A26C9C" w:rsidRDefault="005D13A2" w:rsidP="005301DF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Prof. </w:t>
            </w:r>
            <w:r w:rsidR="00632600">
              <w:rPr>
                <w:rFonts w:ascii="Arial" w:hAnsi="Arial" w:cs="Arial"/>
                <w:b/>
              </w:rPr>
              <w:t>Edward Radecki</w:t>
            </w:r>
          </w:p>
        </w:tc>
        <w:tc>
          <w:tcPr>
            <w:tcW w:w="2149" w:type="dxa"/>
          </w:tcPr>
          <w:p w14:paraId="3D203347" w14:textId="2D67099B" w:rsidR="00C56864" w:rsidRPr="00A12B35" w:rsidRDefault="005D13A2" w:rsidP="005301DF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 w:rsidRPr="007C36C9">
              <w:rPr>
                <w:rFonts w:ascii="Arial" w:hAnsi="Arial" w:cs="Arial"/>
                <w:b/>
              </w:rPr>
              <w:t xml:space="preserve">dr </w:t>
            </w:r>
            <w:r w:rsidR="005073D6">
              <w:rPr>
                <w:rFonts w:ascii="Arial" w:hAnsi="Arial" w:cs="Arial"/>
                <w:b/>
              </w:rPr>
              <w:t>Agnieszka Jankowska</w:t>
            </w:r>
          </w:p>
        </w:tc>
      </w:tr>
    </w:tbl>
    <w:p w14:paraId="6665D005" w14:textId="77777777" w:rsidR="00C56864" w:rsidRPr="001803EC" w:rsidRDefault="00C56864" w:rsidP="00C56864"/>
    <w:p w14:paraId="6AEA3305" w14:textId="77777777" w:rsidR="00B0680A" w:rsidRDefault="00B0680A"/>
    <w:sectPr w:rsidR="00B0680A" w:rsidSect="00EA10F1">
      <w:headerReference w:type="default" r:id="rId6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18966" w14:textId="77777777" w:rsidR="001F0629" w:rsidRDefault="001F0629" w:rsidP="00EA10F1">
      <w:pPr>
        <w:spacing w:after="0" w:line="240" w:lineRule="auto"/>
      </w:pPr>
      <w:r>
        <w:separator/>
      </w:r>
    </w:p>
  </w:endnote>
  <w:endnote w:type="continuationSeparator" w:id="0">
    <w:p w14:paraId="51D1056E" w14:textId="77777777" w:rsidR="001F0629" w:rsidRDefault="001F0629" w:rsidP="00EA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D9C56" w14:textId="77777777" w:rsidR="001F0629" w:rsidRDefault="001F0629" w:rsidP="00EA10F1">
      <w:pPr>
        <w:spacing w:after="0" w:line="240" w:lineRule="auto"/>
      </w:pPr>
      <w:r>
        <w:separator/>
      </w:r>
    </w:p>
  </w:footnote>
  <w:footnote w:type="continuationSeparator" w:id="0">
    <w:p w14:paraId="26254E22" w14:textId="77777777" w:rsidR="001F0629" w:rsidRDefault="001F0629" w:rsidP="00EA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B070D" w14:textId="77777777" w:rsidR="00EA10F1" w:rsidRDefault="00EA10F1" w:rsidP="002C4A07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E0A8EFE" wp14:editId="761C9EC1">
          <wp:simplePos x="0" y="0"/>
          <wp:positionH relativeFrom="page">
            <wp:posOffset>0</wp:posOffset>
          </wp:positionH>
          <wp:positionV relativeFrom="paragraph">
            <wp:posOffset>-449579</wp:posOffset>
          </wp:positionV>
          <wp:extent cx="7560738" cy="10691998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38" cy="10691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A0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864"/>
    <w:rsid w:val="000B5CA4"/>
    <w:rsid w:val="001F0629"/>
    <w:rsid w:val="002C4A07"/>
    <w:rsid w:val="002D4927"/>
    <w:rsid w:val="003A71E3"/>
    <w:rsid w:val="005073D6"/>
    <w:rsid w:val="0056374B"/>
    <w:rsid w:val="005C2CDA"/>
    <w:rsid w:val="005D13A2"/>
    <w:rsid w:val="00632600"/>
    <w:rsid w:val="007F0B5C"/>
    <w:rsid w:val="00951DC3"/>
    <w:rsid w:val="00A076DB"/>
    <w:rsid w:val="00A9429F"/>
    <w:rsid w:val="00B0680A"/>
    <w:rsid w:val="00C56864"/>
    <w:rsid w:val="00D61D23"/>
    <w:rsid w:val="00DD1AE9"/>
    <w:rsid w:val="00E942D0"/>
    <w:rsid w:val="00EA10F1"/>
    <w:rsid w:val="00F1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ECB9FF"/>
  <w15:chartTrackingRefBased/>
  <w15:docId w15:val="{F19E9E96-C867-4327-94DB-F1E5A0FB0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68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table" w:styleId="Tabela-Siatka">
    <w:name w:val="Table Grid"/>
    <w:basedOn w:val="Standardowy"/>
    <w:uiPriority w:val="59"/>
    <w:rsid w:val="00C568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aca\Desktop\listownik_Gryfice%202020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listownik_Gryfice 2020</Template>
  <TotalTime>76</TotalTime>
  <Pages>1</Pages>
  <Words>73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praca</dc:creator>
  <cp:keywords/>
  <dc:description/>
  <cp:lastModifiedBy>Anna Markowska</cp:lastModifiedBy>
  <cp:revision>3</cp:revision>
  <dcterms:created xsi:type="dcterms:W3CDTF">2021-04-09T11:50:00Z</dcterms:created>
  <dcterms:modified xsi:type="dcterms:W3CDTF">2022-01-22T08:39:00Z</dcterms:modified>
</cp:coreProperties>
</file>