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8DBF46" w14:textId="38989A23" w:rsidR="006941A4" w:rsidRPr="006941A4" w:rsidRDefault="006941A4" w:rsidP="006941A4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6941A4">
        <w:rPr>
          <w:rFonts w:asciiTheme="minorHAnsi" w:hAnsiTheme="minorHAnsi" w:cstheme="minorHAnsi"/>
          <w:b/>
          <w:sz w:val="28"/>
          <w:szCs w:val="28"/>
        </w:rPr>
        <w:t>Terminy zjazdów w roku akademickim 20</w:t>
      </w:r>
      <w:r>
        <w:rPr>
          <w:rFonts w:asciiTheme="minorHAnsi" w:hAnsiTheme="minorHAnsi" w:cstheme="minorHAnsi"/>
          <w:b/>
          <w:sz w:val="28"/>
          <w:szCs w:val="28"/>
        </w:rPr>
        <w:t>2</w:t>
      </w:r>
      <w:r w:rsidR="009F4E7C">
        <w:rPr>
          <w:rFonts w:asciiTheme="minorHAnsi" w:hAnsiTheme="minorHAnsi" w:cstheme="minorHAnsi"/>
          <w:b/>
          <w:sz w:val="28"/>
          <w:szCs w:val="28"/>
        </w:rPr>
        <w:t>2</w:t>
      </w:r>
      <w:r w:rsidRPr="006941A4">
        <w:rPr>
          <w:rFonts w:asciiTheme="minorHAnsi" w:hAnsiTheme="minorHAnsi" w:cstheme="minorHAnsi"/>
          <w:b/>
          <w:sz w:val="28"/>
          <w:szCs w:val="28"/>
        </w:rPr>
        <w:t>/202</w:t>
      </w:r>
      <w:r w:rsidR="009F4E7C">
        <w:rPr>
          <w:rFonts w:asciiTheme="minorHAnsi" w:hAnsiTheme="minorHAnsi" w:cstheme="minorHAnsi"/>
          <w:b/>
          <w:sz w:val="28"/>
          <w:szCs w:val="28"/>
        </w:rPr>
        <w:t>3</w:t>
      </w:r>
    </w:p>
    <w:p w14:paraId="44EFD804" w14:textId="77777777" w:rsidR="006941A4" w:rsidRPr="006941A4" w:rsidRDefault="006941A4" w:rsidP="006941A4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403EE765" w14:textId="4F4E70D5" w:rsidR="006941A4" w:rsidRPr="006941A4" w:rsidRDefault="006941A4" w:rsidP="006941A4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6941A4">
        <w:rPr>
          <w:rFonts w:asciiTheme="minorHAnsi" w:hAnsiTheme="minorHAnsi" w:cstheme="minorHAnsi"/>
          <w:b/>
          <w:sz w:val="22"/>
          <w:szCs w:val="22"/>
        </w:rPr>
        <w:t xml:space="preserve">Inauguracja Szczecin: </w:t>
      </w:r>
      <w:r w:rsidR="0001383B">
        <w:rPr>
          <w:rFonts w:asciiTheme="minorHAnsi" w:hAnsiTheme="minorHAnsi" w:cstheme="minorHAnsi"/>
          <w:b/>
          <w:sz w:val="22"/>
          <w:szCs w:val="22"/>
        </w:rPr>
        <w:t>1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6941A4">
        <w:rPr>
          <w:rFonts w:asciiTheme="minorHAnsi" w:hAnsiTheme="minorHAnsi" w:cstheme="minorHAnsi"/>
          <w:b/>
          <w:sz w:val="22"/>
          <w:szCs w:val="22"/>
        </w:rPr>
        <w:t>października 20</w:t>
      </w:r>
      <w:r w:rsidR="0001383B">
        <w:rPr>
          <w:rFonts w:asciiTheme="minorHAnsi" w:hAnsiTheme="minorHAnsi" w:cstheme="minorHAnsi"/>
          <w:b/>
          <w:sz w:val="22"/>
          <w:szCs w:val="22"/>
        </w:rPr>
        <w:t>2</w:t>
      </w:r>
      <w:r w:rsidR="009F4E7C">
        <w:rPr>
          <w:rFonts w:asciiTheme="minorHAnsi" w:hAnsiTheme="minorHAnsi" w:cstheme="minorHAnsi"/>
          <w:b/>
          <w:sz w:val="22"/>
          <w:szCs w:val="22"/>
        </w:rPr>
        <w:t>2</w:t>
      </w:r>
      <w:r w:rsidRPr="006941A4">
        <w:rPr>
          <w:rFonts w:asciiTheme="minorHAnsi" w:hAnsiTheme="minorHAnsi" w:cstheme="minorHAnsi"/>
          <w:b/>
          <w:sz w:val="22"/>
          <w:szCs w:val="22"/>
        </w:rPr>
        <w:t xml:space="preserve"> (</w:t>
      </w:r>
      <w:r w:rsidR="009F4E7C">
        <w:rPr>
          <w:rFonts w:asciiTheme="minorHAnsi" w:hAnsiTheme="minorHAnsi" w:cstheme="minorHAnsi"/>
          <w:b/>
          <w:sz w:val="22"/>
          <w:szCs w:val="22"/>
        </w:rPr>
        <w:t>sobota</w:t>
      </w:r>
      <w:r w:rsidRPr="006941A4">
        <w:rPr>
          <w:rFonts w:asciiTheme="minorHAnsi" w:hAnsiTheme="minorHAnsi" w:cstheme="minorHAnsi"/>
          <w:b/>
          <w:sz w:val="22"/>
          <w:szCs w:val="22"/>
        </w:rPr>
        <w:t>)</w:t>
      </w:r>
    </w:p>
    <w:p w14:paraId="483FF4A5" w14:textId="56947E32" w:rsidR="006941A4" w:rsidRPr="006941A4" w:rsidRDefault="006941A4" w:rsidP="008403C2">
      <w:pPr>
        <w:shd w:val="clear" w:color="auto" w:fill="D9D9D9" w:themeFill="background1" w:themeFillShade="D9"/>
        <w:spacing w:before="24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6941A4">
        <w:rPr>
          <w:rFonts w:asciiTheme="minorHAnsi" w:hAnsiTheme="minorHAnsi" w:cstheme="minorHAnsi"/>
          <w:b/>
          <w:sz w:val="22"/>
          <w:szCs w:val="22"/>
        </w:rPr>
        <w:t xml:space="preserve">Inauguracja Gryfice: </w:t>
      </w:r>
      <w:r w:rsidR="00D8787C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0E3473">
        <w:rPr>
          <w:rFonts w:asciiTheme="minorHAnsi" w:hAnsiTheme="minorHAnsi" w:cstheme="minorHAnsi"/>
          <w:b/>
          <w:sz w:val="22"/>
          <w:szCs w:val="22"/>
        </w:rPr>
        <w:t>14</w:t>
      </w:r>
      <w:r w:rsidR="00D8787C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6941A4">
        <w:rPr>
          <w:rFonts w:asciiTheme="minorHAnsi" w:hAnsiTheme="minorHAnsi" w:cstheme="minorHAnsi"/>
          <w:b/>
          <w:sz w:val="22"/>
          <w:szCs w:val="22"/>
        </w:rPr>
        <w:t>października 20</w:t>
      </w:r>
      <w:r w:rsidR="008403C2">
        <w:rPr>
          <w:rFonts w:asciiTheme="minorHAnsi" w:hAnsiTheme="minorHAnsi" w:cstheme="minorHAnsi"/>
          <w:b/>
          <w:sz w:val="22"/>
          <w:szCs w:val="22"/>
        </w:rPr>
        <w:t>2</w:t>
      </w:r>
      <w:r w:rsidR="000E3473">
        <w:rPr>
          <w:rFonts w:asciiTheme="minorHAnsi" w:hAnsiTheme="minorHAnsi" w:cstheme="minorHAnsi"/>
          <w:b/>
          <w:sz w:val="22"/>
          <w:szCs w:val="22"/>
        </w:rPr>
        <w:t>2</w:t>
      </w:r>
      <w:r w:rsidRPr="006941A4">
        <w:rPr>
          <w:rFonts w:asciiTheme="minorHAnsi" w:hAnsiTheme="minorHAnsi" w:cstheme="minorHAnsi"/>
          <w:b/>
          <w:sz w:val="22"/>
          <w:szCs w:val="22"/>
        </w:rPr>
        <w:t xml:space="preserve"> (</w:t>
      </w:r>
      <w:r w:rsidR="000E3473">
        <w:rPr>
          <w:rFonts w:asciiTheme="minorHAnsi" w:hAnsiTheme="minorHAnsi" w:cstheme="minorHAnsi"/>
          <w:b/>
          <w:sz w:val="22"/>
          <w:szCs w:val="22"/>
        </w:rPr>
        <w:t>piątek</w:t>
      </w:r>
      <w:r w:rsidRPr="006941A4">
        <w:rPr>
          <w:rFonts w:asciiTheme="minorHAnsi" w:hAnsiTheme="minorHAnsi" w:cstheme="minorHAnsi"/>
          <w:b/>
          <w:sz w:val="22"/>
          <w:szCs w:val="22"/>
        </w:rPr>
        <w:t xml:space="preserve">), </w:t>
      </w:r>
      <w:r w:rsidR="00376F24">
        <w:rPr>
          <w:rFonts w:asciiTheme="minorHAnsi" w:hAnsiTheme="minorHAnsi" w:cstheme="minorHAnsi"/>
          <w:b/>
          <w:sz w:val="22"/>
          <w:szCs w:val="22"/>
        </w:rPr>
        <w:t>godz.17.00</w:t>
      </w:r>
    </w:p>
    <w:p w14:paraId="58992772" w14:textId="6DE2B628" w:rsidR="006941A4" w:rsidRDefault="006941A4" w:rsidP="006941A4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2D731FBB" w14:textId="77777777" w:rsidR="00A02251" w:rsidRPr="006941A4" w:rsidRDefault="00A02251" w:rsidP="006941A4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9720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98"/>
        <w:gridCol w:w="3082"/>
        <w:gridCol w:w="1737"/>
        <w:gridCol w:w="3303"/>
      </w:tblGrid>
      <w:tr w:rsidR="006941A4" w:rsidRPr="00A02251" w14:paraId="4F9B464D" w14:textId="77777777" w:rsidTr="00E0085A">
        <w:trPr>
          <w:trHeight w:val="535"/>
        </w:trPr>
        <w:tc>
          <w:tcPr>
            <w:tcW w:w="46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68B2186" w14:textId="77777777" w:rsidR="006941A4" w:rsidRPr="00A02251" w:rsidRDefault="006941A4" w:rsidP="00E0085A">
            <w:pPr>
              <w:ind w:left="180"/>
              <w:jc w:val="center"/>
              <w:rPr>
                <w:rFonts w:asciiTheme="minorHAnsi" w:hAnsiTheme="minorHAnsi" w:cstheme="minorHAnsi"/>
                <w:b/>
              </w:rPr>
            </w:pPr>
            <w:r w:rsidRPr="00A02251">
              <w:rPr>
                <w:rFonts w:asciiTheme="minorHAnsi" w:hAnsiTheme="minorHAnsi" w:cstheme="minorHAnsi"/>
                <w:b/>
              </w:rPr>
              <w:t>Semestr zimowy</w:t>
            </w:r>
          </w:p>
        </w:tc>
        <w:tc>
          <w:tcPr>
            <w:tcW w:w="504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291D4BE" w14:textId="77777777" w:rsidR="006941A4" w:rsidRPr="00A02251" w:rsidRDefault="006941A4" w:rsidP="00E0085A">
            <w:pPr>
              <w:ind w:left="180"/>
              <w:jc w:val="center"/>
              <w:rPr>
                <w:rFonts w:asciiTheme="minorHAnsi" w:hAnsiTheme="minorHAnsi" w:cstheme="minorHAnsi"/>
                <w:b/>
              </w:rPr>
            </w:pPr>
            <w:r w:rsidRPr="00A02251">
              <w:rPr>
                <w:rFonts w:asciiTheme="minorHAnsi" w:hAnsiTheme="minorHAnsi" w:cstheme="minorHAnsi"/>
                <w:b/>
              </w:rPr>
              <w:t>Semestr Letni</w:t>
            </w:r>
          </w:p>
        </w:tc>
      </w:tr>
      <w:tr w:rsidR="006941A4" w:rsidRPr="00A02251" w14:paraId="12BF9B96" w14:textId="77777777" w:rsidTr="00E0085A">
        <w:trPr>
          <w:trHeight w:val="519"/>
        </w:trPr>
        <w:tc>
          <w:tcPr>
            <w:tcW w:w="1598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14:paraId="12E4EA8B" w14:textId="77777777" w:rsidR="006941A4" w:rsidRPr="00A02251" w:rsidRDefault="006941A4" w:rsidP="00A02251">
            <w:pPr>
              <w:ind w:left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02251">
              <w:rPr>
                <w:rFonts w:asciiTheme="minorHAnsi" w:hAnsiTheme="minorHAnsi" w:cstheme="minorHAnsi"/>
                <w:sz w:val="22"/>
                <w:szCs w:val="22"/>
              </w:rPr>
              <w:t>Zjazd I</w:t>
            </w:r>
          </w:p>
        </w:tc>
        <w:tc>
          <w:tcPr>
            <w:tcW w:w="3082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3067F8E" w14:textId="3EBCE827" w:rsidR="006941A4" w:rsidRPr="00A02251" w:rsidRDefault="009F4E7C" w:rsidP="00E0085A">
            <w:pPr>
              <w:jc w:val="center"/>
              <w:rPr>
                <w:rFonts w:asciiTheme="minorHAnsi" w:hAnsiTheme="minorHAnsi" w:cstheme="minorHAnsi"/>
              </w:rPr>
            </w:pPr>
            <w:r w:rsidRPr="00A02251">
              <w:rPr>
                <w:rFonts w:asciiTheme="minorHAnsi" w:hAnsiTheme="minorHAnsi" w:cstheme="minorHAnsi"/>
              </w:rPr>
              <w:t>7-</w:t>
            </w:r>
            <w:r w:rsidR="0001383B" w:rsidRPr="00A02251">
              <w:rPr>
                <w:rFonts w:asciiTheme="minorHAnsi" w:hAnsiTheme="minorHAnsi" w:cstheme="minorHAnsi"/>
              </w:rPr>
              <w:t>8-</w:t>
            </w:r>
            <w:r w:rsidR="00BA17FC" w:rsidRPr="00A02251">
              <w:rPr>
                <w:rFonts w:asciiTheme="minorHAnsi" w:hAnsiTheme="minorHAnsi" w:cstheme="minorHAnsi"/>
              </w:rPr>
              <w:t>9.10.202</w:t>
            </w:r>
            <w:r w:rsidR="000E3473" w:rsidRPr="00A02251">
              <w:rPr>
                <w:rFonts w:asciiTheme="minorHAnsi" w:hAnsiTheme="minorHAnsi" w:cstheme="minorHAnsi"/>
              </w:rPr>
              <w:t>2</w:t>
            </w:r>
          </w:p>
          <w:p w14:paraId="5B58591B" w14:textId="77777777" w:rsidR="006941A4" w:rsidRPr="00A02251" w:rsidRDefault="006941A4" w:rsidP="00E0085A">
            <w:pPr>
              <w:jc w:val="center"/>
              <w:rPr>
                <w:rFonts w:asciiTheme="minorHAnsi" w:hAnsiTheme="minorHAnsi" w:cstheme="minorHAnsi"/>
              </w:rPr>
            </w:pPr>
            <w:r w:rsidRPr="00A02251">
              <w:rPr>
                <w:rFonts w:asciiTheme="minorHAnsi" w:hAnsiTheme="minorHAnsi" w:cstheme="minorHAnsi"/>
                <w:sz w:val="22"/>
                <w:szCs w:val="22"/>
              </w:rPr>
              <w:t>(I rok – dzień integracyjny)</w:t>
            </w:r>
          </w:p>
        </w:tc>
        <w:tc>
          <w:tcPr>
            <w:tcW w:w="1737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14:paraId="675F37A6" w14:textId="77777777" w:rsidR="006941A4" w:rsidRPr="00A02251" w:rsidRDefault="006941A4" w:rsidP="00A02251">
            <w:pPr>
              <w:ind w:left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02251">
              <w:rPr>
                <w:rFonts w:asciiTheme="minorHAnsi" w:hAnsiTheme="minorHAnsi" w:cstheme="minorHAnsi"/>
                <w:sz w:val="22"/>
                <w:szCs w:val="22"/>
              </w:rPr>
              <w:t>Zjazd I</w:t>
            </w:r>
          </w:p>
        </w:tc>
        <w:tc>
          <w:tcPr>
            <w:tcW w:w="3303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AE6C926" w14:textId="3649132D" w:rsidR="006941A4" w:rsidRPr="00A02251" w:rsidRDefault="008C0B70" w:rsidP="00E0085A">
            <w:pPr>
              <w:jc w:val="center"/>
              <w:rPr>
                <w:rFonts w:asciiTheme="minorHAnsi" w:hAnsiTheme="minorHAnsi" w:cstheme="minorHAnsi"/>
              </w:rPr>
            </w:pPr>
            <w:r w:rsidRPr="00A02251">
              <w:rPr>
                <w:rFonts w:asciiTheme="minorHAnsi" w:hAnsiTheme="minorHAnsi" w:cstheme="minorHAnsi"/>
              </w:rPr>
              <w:t>3-4-5.03.2023</w:t>
            </w:r>
          </w:p>
        </w:tc>
      </w:tr>
      <w:tr w:rsidR="006941A4" w:rsidRPr="00A02251" w14:paraId="66663219" w14:textId="77777777" w:rsidTr="00D43226">
        <w:trPr>
          <w:trHeight w:val="519"/>
        </w:trPr>
        <w:tc>
          <w:tcPr>
            <w:tcW w:w="159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354B2C37" w14:textId="77777777" w:rsidR="006941A4" w:rsidRPr="00A02251" w:rsidRDefault="006941A4" w:rsidP="00A02251">
            <w:pPr>
              <w:ind w:left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02251">
              <w:rPr>
                <w:rFonts w:asciiTheme="minorHAnsi" w:hAnsiTheme="minorHAnsi" w:cstheme="minorHAnsi"/>
                <w:sz w:val="22"/>
                <w:szCs w:val="22"/>
              </w:rPr>
              <w:t>Zjazd II</w:t>
            </w:r>
          </w:p>
          <w:p w14:paraId="5BC088BB" w14:textId="27CF8252" w:rsidR="0001383B" w:rsidRPr="00A02251" w:rsidRDefault="0001383B" w:rsidP="00A02251">
            <w:pPr>
              <w:ind w:left="18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0225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on-line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BDD6EE" w:themeFill="accent1" w:themeFillTint="66"/>
            <w:vAlign w:val="center"/>
          </w:tcPr>
          <w:p w14:paraId="18715802" w14:textId="49B2EC2B" w:rsidR="000E3473" w:rsidRPr="00A02251" w:rsidRDefault="000E3473" w:rsidP="00E0085A">
            <w:pPr>
              <w:jc w:val="center"/>
              <w:rPr>
                <w:rFonts w:asciiTheme="minorHAnsi" w:hAnsiTheme="minorHAnsi" w:cstheme="minorHAnsi"/>
              </w:rPr>
            </w:pPr>
            <w:r w:rsidRPr="00A02251">
              <w:rPr>
                <w:rFonts w:asciiTheme="minorHAnsi" w:hAnsiTheme="minorHAnsi" w:cstheme="minorHAnsi"/>
              </w:rPr>
              <w:t xml:space="preserve">14.10.22 – inauguracja </w:t>
            </w:r>
          </w:p>
          <w:p w14:paraId="044A5377" w14:textId="4041A986" w:rsidR="006941A4" w:rsidRPr="00A02251" w:rsidRDefault="000E3473" w:rsidP="00E0085A">
            <w:pPr>
              <w:jc w:val="center"/>
              <w:rPr>
                <w:rFonts w:asciiTheme="minorHAnsi" w:hAnsiTheme="minorHAnsi" w:cstheme="minorHAnsi"/>
              </w:rPr>
            </w:pPr>
            <w:r w:rsidRPr="00A02251">
              <w:rPr>
                <w:rFonts w:asciiTheme="minorHAnsi" w:hAnsiTheme="minorHAnsi" w:cstheme="minorHAnsi"/>
              </w:rPr>
              <w:t>14-</w:t>
            </w:r>
            <w:r w:rsidR="0001383B" w:rsidRPr="00A02251">
              <w:rPr>
                <w:rFonts w:asciiTheme="minorHAnsi" w:hAnsiTheme="minorHAnsi" w:cstheme="minorHAnsi"/>
              </w:rPr>
              <w:t>15-</w:t>
            </w:r>
            <w:r w:rsidR="00BA17FC" w:rsidRPr="00A02251">
              <w:rPr>
                <w:rFonts w:asciiTheme="minorHAnsi" w:hAnsiTheme="minorHAnsi" w:cstheme="minorHAnsi"/>
              </w:rPr>
              <w:t>16</w:t>
            </w:r>
            <w:r w:rsidR="006941A4" w:rsidRPr="00A02251">
              <w:rPr>
                <w:rFonts w:asciiTheme="minorHAnsi" w:hAnsiTheme="minorHAnsi" w:cstheme="minorHAnsi"/>
              </w:rPr>
              <w:t>.10.20</w:t>
            </w:r>
            <w:r w:rsidR="00BA17FC" w:rsidRPr="00A02251">
              <w:rPr>
                <w:rFonts w:asciiTheme="minorHAnsi" w:hAnsiTheme="minorHAnsi" w:cstheme="minorHAnsi"/>
              </w:rPr>
              <w:t>2</w:t>
            </w:r>
            <w:r w:rsidR="0001383B" w:rsidRPr="00A02251">
              <w:rPr>
                <w:rFonts w:asciiTheme="minorHAnsi" w:hAnsiTheme="minorHAnsi" w:cstheme="minorHAnsi"/>
              </w:rPr>
              <w:t>1</w:t>
            </w:r>
            <w:r w:rsidRPr="00A02251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173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5AD45DC6" w14:textId="77777777" w:rsidR="006941A4" w:rsidRPr="00A02251" w:rsidRDefault="006941A4" w:rsidP="00A02251">
            <w:pPr>
              <w:ind w:left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02251">
              <w:rPr>
                <w:rFonts w:asciiTheme="minorHAnsi" w:hAnsiTheme="minorHAnsi" w:cstheme="minorHAnsi"/>
                <w:sz w:val="22"/>
                <w:szCs w:val="22"/>
              </w:rPr>
              <w:t>Zjazd II</w:t>
            </w:r>
          </w:p>
          <w:p w14:paraId="3270B46E" w14:textId="67DC5E99" w:rsidR="001D7A5A" w:rsidRPr="00A02251" w:rsidRDefault="00D43226" w:rsidP="00A02251">
            <w:pPr>
              <w:ind w:left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0225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on-line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BDD6EE" w:themeFill="accent1" w:themeFillTint="66"/>
            <w:vAlign w:val="center"/>
          </w:tcPr>
          <w:p w14:paraId="28C69C48" w14:textId="010A0B9A" w:rsidR="006941A4" w:rsidRPr="00A02251" w:rsidRDefault="008C0B70" w:rsidP="00E0085A">
            <w:pPr>
              <w:jc w:val="center"/>
              <w:rPr>
                <w:rFonts w:asciiTheme="minorHAnsi" w:hAnsiTheme="minorHAnsi" w:cstheme="minorHAnsi"/>
              </w:rPr>
            </w:pPr>
            <w:r w:rsidRPr="00A02251">
              <w:rPr>
                <w:rFonts w:asciiTheme="minorHAnsi" w:hAnsiTheme="minorHAnsi" w:cstheme="minorHAnsi"/>
              </w:rPr>
              <w:t>17-18-19</w:t>
            </w:r>
            <w:r w:rsidR="00D43226" w:rsidRPr="00A02251">
              <w:rPr>
                <w:rFonts w:asciiTheme="minorHAnsi" w:hAnsiTheme="minorHAnsi" w:cstheme="minorHAnsi"/>
              </w:rPr>
              <w:t>.03.202</w:t>
            </w:r>
            <w:r w:rsidRPr="00A02251">
              <w:rPr>
                <w:rFonts w:asciiTheme="minorHAnsi" w:hAnsiTheme="minorHAnsi" w:cstheme="minorHAnsi"/>
              </w:rPr>
              <w:t>3</w:t>
            </w:r>
          </w:p>
        </w:tc>
      </w:tr>
      <w:tr w:rsidR="006941A4" w:rsidRPr="00A02251" w14:paraId="704FD430" w14:textId="77777777" w:rsidTr="00D43226">
        <w:trPr>
          <w:trHeight w:val="519"/>
        </w:trPr>
        <w:tc>
          <w:tcPr>
            <w:tcW w:w="159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CCEE8" w14:textId="77777777" w:rsidR="006941A4" w:rsidRPr="00A02251" w:rsidRDefault="006941A4" w:rsidP="00A02251">
            <w:pPr>
              <w:ind w:left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02251">
              <w:rPr>
                <w:rFonts w:asciiTheme="minorHAnsi" w:hAnsiTheme="minorHAnsi" w:cstheme="minorHAnsi"/>
                <w:sz w:val="22"/>
                <w:szCs w:val="22"/>
              </w:rPr>
              <w:t>Zjazd III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FBA94B8" w14:textId="3E791D25" w:rsidR="006941A4" w:rsidRPr="00A02251" w:rsidRDefault="004A0D91" w:rsidP="00E0085A">
            <w:pPr>
              <w:jc w:val="center"/>
              <w:rPr>
                <w:rFonts w:asciiTheme="minorHAnsi" w:hAnsiTheme="minorHAnsi" w:cstheme="minorHAnsi"/>
              </w:rPr>
            </w:pPr>
            <w:r w:rsidRPr="00A02251">
              <w:rPr>
                <w:rFonts w:asciiTheme="minorHAnsi" w:hAnsiTheme="minorHAnsi" w:cstheme="minorHAnsi"/>
              </w:rPr>
              <w:t>4-5-6.11.2022</w:t>
            </w:r>
          </w:p>
        </w:tc>
        <w:tc>
          <w:tcPr>
            <w:tcW w:w="173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098C9" w14:textId="77777777" w:rsidR="006941A4" w:rsidRPr="00A02251" w:rsidRDefault="006941A4" w:rsidP="00A02251">
            <w:pPr>
              <w:ind w:left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02251">
              <w:rPr>
                <w:rFonts w:asciiTheme="minorHAnsi" w:hAnsiTheme="minorHAnsi" w:cstheme="minorHAnsi"/>
                <w:sz w:val="22"/>
                <w:szCs w:val="22"/>
              </w:rPr>
              <w:t>Zjazd III</w:t>
            </w:r>
          </w:p>
          <w:p w14:paraId="03E802D5" w14:textId="46633B07" w:rsidR="001D7A5A" w:rsidRPr="00A02251" w:rsidRDefault="001D7A5A" w:rsidP="00A02251">
            <w:pPr>
              <w:ind w:left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C14A64" w14:textId="28D9C12A" w:rsidR="006941A4" w:rsidRPr="00A02251" w:rsidRDefault="00E9590B" w:rsidP="00E0085A">
            <w:pPr>
              <w:jc w:val="center"/>
              <w:rPr>
                <w:rFonts w:asciiTheme="minorHAnsi" w:hAnsiTheme="minorHAnsi" w:cstheme="minorHAnsi"/>
              </w:rPr>
            </w:pPr>
            <w:r w:rsidRPr="00A02251">
              <w:rPr>
                <w:rFonts w:asciiTheme="minorHAnsi" w:hAnsiTheme="minorHAnsi" w:cstheme="minorHAnsi"/>
              </w:rPr>
              <w:t>24-25-26.03</w:t>
            </w:r>
            <w:r w:rsidR="00D43226" w:rsidRPr="00A02251">
              <w:rPr>
                <w:rFonts w:asciiTheme="minorHAnsi" w:hAnsiTheme="minorHAnsi" w:cstheme="minorHAnsi"/>
              </w:rPr>
              <w:t>.202</w:t>
            </w:r>
            <w:r w:rsidR="008C5F47" w:rsidRPr="00A02251">
              <w:rPr>
                <w:rFonts w:asciiTheme="minorHAnsi" w:hAnsiTheme="minorHAnsi" w:cstheme="minorHAnsi"/>
              </w:rPr>
              <w:t>3</w:t>
            </w:r>
          </w:p>
        </w:tc>
      </w:tr>
      <w:tr w:rsidR="008C5F47" w:rsidRPr="00A02251" w14:paraId="39456D02" w14:textId="77777777" w:rsidTr="008C5F47">
        <w:trPr>
          <w:trHeight w:val="519"/>
        </w:trPr>
        <w:tc>
          <w:tcPr>
            <w:tcW w:w="159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007B9263" w14:textId="69D83221" w:rsidR="008C5F47" w:rsidRPr="00A02251" w:rsidRDefault="008C5F47" w:rsidP="00A02251">
            <w:pPr>
              <w:ind w:left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02251">
              <w:rPr>
                <w:rFonts w:asciiTheme="minorHAnsi" w:hAnsiTheme="minorHAnsi" w:cstheme="minorHAnsi"/>
                <w:sz w:val="22"/>
                <w:szCs w:val="22"/>
              </w:rPr>
              <w:t>Zjazd IV</w:t>
            </w:r>
          </w:p>
          <w:p w14:paraId="5A7F9BD3" w14:textId="1FAB8F2C" w:rsidR="008C5F47" w:rsidRPr="00A02251" w:rsidRDefault="008C5F47" w:rsidP="00A02251">
            <w:pPr>
              <w:ind w:left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0225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on-line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BDD6EE" w:themeFill="accent1" w:themeFillTint="66"/>
            <w:vAlign w:val="center"/>
          </w:tcPr>
          <w:p w14:paraId="6C89D7C0" w14:textId="758065F9" w:rsidR="008C5F47" w:rsidRPr="00A02251" w:rsidRDefault="008C5F47" w:rsidP="008C5F47">
            <w:pPr>
              <w:jc w:val="center"/>
              <w:rPr>
                <w:rFonts w:asciiTheme="minorHAnsi" w:hAnsiTheme="minorHAnsi" w:cstheme="minorHAnsi"/>
              </w:rPr>
            </w:pPr>
            <w:r w:rsidRPr="00A02251">
              <w:rPr>
                <w:rFonts w:asciiTheme="minorHAnsi" w:hAnsiTheme="minorHAnsi" w:cstheme="minorHAnsi"/>
              </w:rPr>
              <w:t>18-19-20.11.2022</w:t>
            </w:r>
          </w:p>
        </w:tc>
        <w:tc>
          <w:tcPr>
            <w:tcW w:w="173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0F3AAEFC" w14:textId="77777777" w:rsidR="008C5F47" w:rsidRPr="00A02251" w:rsidRDefault="008C5F47" w:rsidP="00A02251">
            <w:pPr>
              <w:ind w:left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02251">
              <w:rPr>
                <w:rFonts w:asciiTheme="minorHAnsi" w:hAnsiTheme="minorHAnsi" w:cstheme="minorHAnsi"/>
                <w:sz w:val="22"/>
                <w:szCs w:val="22"/>
              </w:rPr>
              <w:t>Zjazd IV</w:t>
            </w:r>
          </w:p>
          <w:p w14:paraId="7F26C261" w14:textId="5957B6AB" w:rsidR="008C5F47" w:rsidRPr="00A02251" w:rsidRDefault="008C5F47" w:rsidP="00A02251">
            <w:pPr>
              <w:ind w:left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0225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on-line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BDD6EE" w:themeFill="accent1" w:themeFillTint="66"/>
            <w:vAlign w:val="center"/>
          </w:tcPr>
          <w:p w14:paraId="0CFBF728" w14:textId="0333F437" w:rsidR="008C5F47" w:rsidRPr="00A02251" w:rsidRDefault="008C5F47" w:rsidP="008C5F47">
            <w:pPr>
              <w:jc w:val="center"/>
              <w:rPr>
                <w:rFonts w:asciiTheme="minorHAnsi" w:hAnsiTheme="minorHAnsi" w:cstheme="minorHAnsi"/>
              </w:rPr>
            </w:pPr>
            <w:r w:rsidRPr="00A02251">
              <w:rPr>
                <w:rFonts w:asciiTheme="minorHAnsi" w:hAnsiTheme="minorHAnsi" w:cstheme="minorHAnsi"/>
              </w:rPr>
              <w:t>14-15-16.04.2023</w:t>
            </w:r>
          </w:p>
        </w:tc>
      </w:tr>
      <w:tr w:rsidR="008C5F47" w:rsidRPr="00A02251" w14:paraId="49F5EF65" w14:textId="77777777" w:rsidTr="008C5F47">
        <w:trPr>
          <w:trHeight w:val="519"/>
        </w:trPr>
        <w:tc>
          <w:tcPr>
            <w:tcW w:w="159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C2B00" w14:textId="58FEE7D3" w:rsidR="008C5F47" w:rsidRPr="00A02251" w:rsidRDefault="008C5F47" w:rsidP="00A02251">
            <w:pPr>
              <w:ind w:left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02251">
              <w:rPr>
                <w:rFonts w:asciiTheme="minorHAnsi" w:hAnsiTheme="minorHAnsi" w:cstheme="minorHAnsi"/>
                <w:sz w:val="22"/>
                <w:szCs w:val="22"/>
              </w:rPr>
              <w:t>Zjazd V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95A78B1" w14:textId="2E0F722D" w:rsidR="008C5F47" w:rsidRPr="00A02251" w:rsidRDefault="008C5F47" w:rsidP="008C5F47">
            <w:pPr>
              <w:jc w:val="center"/>
              <w:rPr>
                <w:rFonts w:asciiTheme="minorHAnsi" w:hAnsiTheme="minorHAnsi" w:cstheme="minorHAnsi"/>
              </w:rPr>
            </w:pPr>
            <w:r w:rsidRPr="00A02251">
              <w:rPr>
                <w:rFonts w:asciiTheme="minorHAnsi" w:hAnsiTheme="minorHAnsi" w:cstheme="minorHAnsi"/>
              </w:rPr>
              <w:t>2-3-4.12.2022</w:t>
            </w:r>
          </w:p>
        </w:tc>
        <w:tc>
          <w:tcPr>
            <w:tcW w:w="173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4E209" w14:textId="1A674D4E" w:rsidR="008C5F47" w:rsidRPr="00A02251" w:rsidRDefault="008C5F47" w:rsidP="00A02251">
            <w:pPr>
              <w:ind w:left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02251">
              <w:rPr>
                <w:rFonts w:asciiTheme="minorHAnsi" w:hAnsiTheme="minorHAnsi" w:cstheme="minorHAnsi"/>
                <w:sz w:val="22"/>
                <w:szCs w:val="22"/>
              </w:rPr>
              <w:t>Zjazd V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7F054E7" w14:textId="4E986B56" w:rsidR="008C5F47" w:rsidRPr="00A02251" w:rsidRDefault="00E9590B" w:rsidP="008C5F47">
            <w:pPr>
              <w:jc w:val="center"/>
              <w:rPr>
                <w:rFonts w:asciiTheme="minorHAnsi" w:hAnsiTheme="minorHAnsi" w:cstheme="minorHAnsi"/>
              </w:rPr>
            </w:pPr>
            <w:r w:rsidRPr="00A02251">
              <w:rPr>
                <w:rFonts w:asciiTheme="minorHAnsi" w:hAnsiTheme="minorHAnsi" w:cstheme="minorHAnsi"/>
              </w:rPr>
              <w:t>21-22-23.04</w:t>
            </w:r>
            <w:r w:rsidR="008C5F47" w:rsidRPr="00A02251">
              <w:rPr>
                <w:rFonts w:asciiTheme="minorHAnsi" w:hAnsiTheme="minorHAnsi" w:cstheme="minorHAnsi"/>
              </w:rPr>
              <w:t>.2023</w:t>
            </w:r>
          </w:p>
        </w:tc>
      </w:tr>
      <w:tr w:rsidR="00A02251" w:rsidRPr="00A02251" w14:paraId="30EB6032" w14:textId="77777777" w:rsidTr="00A02251">
        <w:trPr>
          <w:trHeight w:val="519"/>
        </w:trPr>
        <w:tc>
          <w:tcPr>
            <w:tcW w:w="159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2775EB54" w14:textId="7DFE2AE9" w:rsidR="00A02251" w:rsidRPr="00A02251" w:rsidRDefault="00A02251" w:rsidP="00A02251">
            <w:pPr>
              <w:ind w:left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02251">
              <w:rPr>
                <w:rFonts w:asciiTheme="minorHAnsi" w:hAnsiTheme="minorHAnsi" w:cstheme="minorHAnsi"/>
                <w:sz w:val="22"/>
                <w:szCs w:val="22"/>
              </w:rPr>
              <w:t>Zjazd VI</w:t>
            </w:r>
          </w:p>
          <w:p w14:paraId="7AEDC87C" w14:textId="71D1CC34" w:rsidR="00A02251" w:rsidRPr="00A02251" w:rsidRDefault="00A02251" w:rsidP="00A02251">
            <w:pPr>
              <w:ind w:left="18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0225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on-line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BDD6EE" w:themeFill="accent1" w:themeFillTint="66"/>
            <w:vAlign w:val="center"/>
          </w:tcPr>
          <w:p w14:paraId="0F31323D" w14:textId="1CA84B1D" w:rsidR="00A02251" w:rsidRPr="00A02251" w:rsidRDefault="00A02251" w:rsidP="00A02251">
            <w:pPr>
              <w:jc w:val="center"/>
              <w:rPr>
                <w:rFonts w:asciiTheme="minorHAnsi" w:hAnsiTheme="minorHAnsi" w:cstheme="minorHAnsi"/>
              </w:rPr>
            </w:pPr>
            <w:r w:rsidRPr="00A02251">
              <w:rPr>
                <w:rFonts w:asciiTheme="minorHAnsi" w:hAnsiTheme="minorHAnsi" w:cstheme="minorHAnsi"/>
              </w:rPr>
              <w:t>16-17-18.12.2022</w:t>
            </w:r>
          </w:p>
        </w:tc>
        <w:tc>
          <w:tcPr>
            <w:tcW w:w="173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20C20CC8" w14:textId="06271EAF" w:rsidR="00A02251" w:rsidRPr="00A02251" w:rsidRDefault="00A02251" w:rsidP="00A02251">
            <w:pPr>
              <w:ind w:left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02251">
              <w:rPr>
                <w:rFonts w:asciiTheme="minorHAnsi" w:hAnsiTheme="minorHAnsi" w:cstheme="minorHAnsi"/>
                <w:sz w:val="22"/>
                <w:szCs w:val="22"/>
              </w:rPr>
              <w:t>Zjazd VI</w:t>
            </w:r>
          </w:p>
          <w:p w14:paraId="6D6104EE" w14:textId="4F712979" w:rsidR="00A02251" w:rsidRPr="00A02251" w:rsidRDefault="00A02251" w:rsidP="00A02251">
            <w:pPr>
              <w:ind w:left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0225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on-line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BDD6EE" w:themeFill="accent1" w:themeFillTint="66"/>
            <w:vAlign w:val="center"/>
          </w:tcPr>
          <w:p w14:paraId="3E071632" w14:textId="4350F879" w:rsidR="00A02251" w:rsidRPr="00A02251" w:rsidRDefault="00A02251" w:rsidP="00A02251">
            <w:pPr>
              <w:jc w:val="center"/>
              <w:rPr>
                <w:rFonts w:asciiTheme="minorHAnsi" w:hAnsiTheme="minorHAnsi" w:cstheme="minorHAnsi"/>
              </w:rPr>
            </w:pPr>
            <w:r w:rsidRPr="00A02251">
              <w:rPr>
                <w:rFonts w:asciiTheme="minorHAnsi" w:hAnsiTheme="minorHAnsi" w:cstheme="minorHAnsi"/>
              </w:rPr>
              <w:t>12-13-14.05.2023</w:t>
            </w:r>
          </w:p>
        </w:tc>
      </w:tr>
      <w:tr w:rsidR="00A02251" w:rsidRPr="00A02251" w14:paraId="6AABCD14" w14:textId="77777777" w:rsidTr="00A02251">
        <w:trPr>
          <w:trHeight w:val="519"/>
        </w:trPr>
        <w:tc>
          <w:tcPr>
            <w:tcW w:w="159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6D5A7BC4" w14:textId="0A6D721E" w:rsidR="00A02251" w:rsidRPr="00A02251" w:rsidRDefault="00A02251" w:rsidP="00A02251">
            <w:pPr>
              <w:ind w:left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02251">
              <w:rPr>
                <w:rFonts w:asciiTheme="minorHAnsi" w:hAnsiTheme="minorHAnsi" w:cstheme="minorHAnsi"/>
                <w:sz w:val="22"/>
                <w:szCs w:val="22"/>
              </w:rPr>
              <w:t>Zjazd VII</w:t>
            </w:r>
          </w:p>
          <w:p w14:paraId="063A535A" w14:textId="434AF72E" w:rsidR="00A02251" w:rsidRPr="00A02251" w:rsidRDefault="00A02251" w:rsidP="00A02251">
            <w:pPr>
              <w:ind w:left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0225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on-line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BDD6EE" w:themeFill="accent1" w:themeFillTint="66"/>
            <w:vAlign w:val="center"/>
          </w:tcPr>
          <w:p w14:paraId="069C6809" w14:textId="1DFC8562" w:rsidR="00A02251" w:rsidRPr="00A02251" w:rsidRDefault="00A02251" w:rsidP="00A02251">
            <w:pPr>
              <w:jc w:val="center"/>
              <w:rPr>
                <w:rFonts w:asciiTheme="minorHAnsi" w:hAnsiTheme="minorHAnsi" w:cstheme="minorHAnsi"/>
              </w:rPr>
            </w:pPr>
            <w:r w:rsidRPr="00A02251">
              <w:rPr>
                <w:rFonts w:asciiTheme="minorHAnsi" w:hAnsiTheme="minorHAnsi" w:cstheme="minorHAnsi"/>
              </w:rPr>
              <w:t>13-14-15.01.2023</w:t>
            </w:r>
          </w:p>
        </w:tc>
        <w:tc>
          <w:tcPr>
            <w:tcW w:w="173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0CD0F" w14:textId="77777777" w:rsidR="00A02251" w:rsidRPr="00A02251" w:rsidRDefault="00A02251" w:rsidP="00A02251">
            <w:pPr>
              <w:ind w:left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02251">
              <w:rPr>
                <w:rFonts w:asciiTheme="minorHAnsi" w:hAnsiTheme="minorHAnsi" w:cstheme="minorHAnsi"/>
                <w:sz w:val="22"/>
                <w:szCs w:val="22"/>
              </w:rPr>
              <w:t>Zjazd VII</w:t>
            </w:r>
          </w:p>
          <w:p w14:paraId="394FC78F" w14:textId="6DCA1AE6" w:rsidR="00A02251" w:rsidRPr="00A02251" w:rsidRDefault="00A02251" w:rsidP="00A02251">
            <w:pPr>
              <w:ind w:left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4A78BD2" w14:textId="5306B7E9" w:rsidR="00A02251" w:rsidRPr="00A02251" w:rsidRDefault="00A02251" w:rsidP="00A02251">
            <w:pPr>
              <w:jc w:val="center"/>
              <w:rPr>
                <w:rFonts w:asciiTheme="minorHAnsi" w:hAnsiTheme="minorHAnsi" w:cstheme="minorHAnsi"/>
              </w:rPr>
            </w:pPr>
            <w:r w:rsidRPr="00A02251">
              <w:rPr>
                <w:rFonts w:asciiTheme="minorHAnsi" w:hAnsiTheme="minorHAnsi" w:cstheme="minorHAnsi"/>
              </w:rPr>
              <w:t>19-20-21.05.2023</w:t>
            </w:r>
          </w:p>
        </w:tc>
      </w:tr>
      <w:tr w:rsidR="00A02251" w:rsidRPr="00A02251" w14:paraId="0BDCAF9C" w14:textId="77777777" w:rsidTr="00101893">
        <w:trPr>
          <w:trHeight w:val="519"/>
        </w:trPr>
        <w:tc>
          <w:tcPr>
            <w:tcW w:w="159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777A4" w14:textId="67E2132E" w:rsidR="00A02251" w:rsidRPr="00A02251" w:rsidRDefault="00A02251" w:rsidP="00A02251">
            <w:pPr>
              <w:ind w:left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02251">
              <w:rPr>
                <w:rFonts w:asciiTheme="minorHAnsi" w:hAnsiTheme="minorHAnsi" w:cstheme="minorHAnsi"/>
                <w:sz w:val="22"/>
                <w:szCs w:val="22"/>
              </w:rPr>
              <w:t>Zjazd VIII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9E5C6B0" w14:textId="1537C7A6" w:rsidR="00A02251" w:rsidRPr="00A02251" w:rsidRDefault="00A02251" w:rsidP="00A02251">
            <w:pPr>
              <w:jc w:val="center"/>
              <w:rPr>
                <w:rFonts w:asciiTheme="minorHAnsi" w:hAnsiTheme="minorHAnsi" w:cstheme="minorHAnsi"/>
              </w:rPr>
            </w:pPr>
            <w:r w:rsidRPr="00A02251">
              <w:rPr>
                <w:rFonts w:asciiTheme="minorHAnsi" w:hAnsiTheme="minorHAnsi" w:cstheme="minorHAnsi"/>
              </w:rPr>
              <w:t>27-28-29.01.2023</w:t>
            </w:r>
          </w:p>
        </w:tc>
        <w:tc>
          <w:tcPr>
            <w:tcW w:w="173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C1A69" w14:textId="77777777" w:rsidR="00A02251" w:rsidRPr="00A02251" w:rsidRDefault="00A02251" w:rsidP="00A02251">
            <w:pPr>
              <w:ind w:left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02251">
              <w:rPr>
                <w:rFonts w:asciiTheme="minorHAnsi" w:hAnsiTheme="minorHAnsi" w:cstheme="minorHAnsi"/>
                <w:sz w:val="22"/>
                <w:szCs w:val="22"/>
              </w:rPr>
              <w:t>Zjazd VIII</w:t>
            </w:r>
          </w:p>
          <w:p w14:paraId="5F042E4B" w14:textId="0DEA6CB2" w:rsidR="00A02251" w:rsidRPr="00A02251" w:rsidRDefault="00A02251" w:rsidP="00A02251">
            <w:pPr>
              <w:ind w:left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E70E3B7" w14:textId="3A0A570B" w:rsidR="00A02251" w:rsidRPr="00A02251" w:rsidRDefault="00A02251" w:rsidP="00A02251">
            <w:pPr>
              <w:jc w:val="center"/>
              <w:rPr>
                <w:rFonts w:asciiTheme="minorHAnsi" w:hAnsiTheme="minorHAnsi" w:cstheme="minorHAnsi"/>
              </w:rPr>
            </w:pPr>
            <w:r w:rsidRPr="00A02251">
              <w:rPr>
                <w:rFonts w:asciiTheme="minorHAnsi" w:hAnsiTheme="minorHAnsi" w:cstheme="minorHAnsi"/>
              </w:rPr>
              <w:t>2-3-4.06.2023</w:t>
            </w:r>
          </w:p>
        </w:tc>
      </w:tr>
      <w:tr w:rsidR="00A02251" w:rsidRPr="00A02251" w14:paraId="32619E0B" w14:textId="77777777" w:rsidTr="004A0D91">
        <w:trPr>
          <w:trHeight w:val="519"/>
        </w:trPr>
        <w:tc>
          <w:tcPr>
            <w:tcW w:w="159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03A51607" w14:textId="77777777" w:rsidR="00A02251" w:rsidRPr="00A02251" w:rsidRDefault="00A02251" w:rsidP="00A02251">
            <w:pPr>
              <w:ind w:left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02251">
              <w:rPr>
                <w:rFonts w:asciiTheme="minorHAnsi" w:hAnsiTheme="minorHAnsi" w:cstheme="minorHAnsi"/>
                <w:sz w:val="22"/>
                <w:szCs w:val="22"/>
              </w:rPr>
              <w:t>Zjazd IX</w:t>
            </w:r>
          </w:p>
          <w:p w14:paraId="2C49BC21" w14:textId="6F4AB95F" w:rsidR="00A02251" w:rsidRPr="00A02251" w:rsidRDefault="00A02251" w:rsidP="00A02251">
            <w:pPr>
              <w:ind w:left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0225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on-line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BDD6EE" w:themeFill="accent1" w:themeFillTint="66"/>
            <w:vAlign w:val="center"/>
          </w:tcPr>
          <w:p w14:paraId="23C30A44" w14:textId="081CA863" w:rsidR="00A02251" w:rsidRPr="00A02251" w:rsidRDefault="00A02251" w:rsidP="00A02251">
            <w:pPr>
              <w:jc w:val="center"/>
              <w:rPr>
                <w:rFonts w:asciiTheme="minorHAnsi" w:hAnsiTheme="minorHAnsi" w:cstheme="minorHAnsi"/>
              </w:rPr>
            </w:pPr>
            <w:r w:rsidRPr="00A02251">
              <w:rPr>
                <w:rFonts w:asciiTheme="minorHAnsi" w:hAnsiTheme="minorHAnsi" w:cstheme="minorHAnsi"/>
              </w:rPr>
              <w:t>10-11-12.02.2023</w:t>
            </w:r>
          </w:p>
        </w:tc>
        <w:tc>
          <w:tcPr>
            <w:tcW w:w="173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34C3C217" w14:textId="77777777" w:rsidR="00A02251" w:rsidRPr="00A02251" w:rsidRDefault="00A02251" w:rsidP="00A02251">
            <w:pPr>
              <w:ind w:left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02251">
              <w:rPr>
                <w:rFonts w:asciiTheme="minorHAnsi" w:hAnsiTheme="minorHAnsi" w:cstheme="minorHAnsi"/>
                <w:sz w:val="22"/>
                <w:szCs w:val="22"/>
              </w:rPr>
              <w:t>Zjazd IX</w:t>
            </w:r>
          </w:p>
          <w:p w14:paraId="0C6DA919" w14:textId="54F9CAEB" w:rsidR="00A02251" w:rsidRPr="00A02251" w:rsidRDefault="00A02251" w:rsidP="00A02251">
            <w:pPr>
              <w:ind w:left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0225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on-line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BDD6EE" w:themeFill="accent1" w:themeFillTint="66"/>
            <w:vAlign w:val="center"/>
          </w:tcPr>
          <w:p w14:paraId="65FCE81D" w14:textId="33035CA8" w:rsidR="00A02251" w:rsidRPr="00A02251" w:rsidRDefault="00A02251" w:rsidP="00A02251">
            <w:pPr>
              <w:jc w:val="center"/>
              <w:rPr>
                <w:rFonts w:asciiTheme="minorHAnsi" w:hAnsiTheme="minorHAnsi" w:cstheme="minorHAnsi"/>
              </w:rPr>
            </w:pPr>
            <w:r w:rsidRPr="00A02251">
              <w:rPr>
                <w:rFonts w:asciiTheme="minorHAnsi" w:hAnsiTheme="minorHAnsi" w:cstheme="minorHAnsi"/>
              </w:rPr>
              <w:t>16-17-18.06.2023</w:t>
            </w:r>
          </w:p>
        </w:tc>
      </w:tr>
      <w:tr w:rsidR="00A02251" w:rsidRPr="00A02251" w14:paraId="42DD276C" w14:textId="77777777" w:rsidTr="004A0D91">
        <w:trPr>
          <w:trHeight w:val="519"/>
        </w:trPr>
        <w:tc>
          <w:tcPr>
            <w:tcW w:w="159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D760E" w14:textId="77777777" w:rsidR="00A02251" w:rsidRPr="00A02251" w:rsidRDefault="00A02251" w:rsidP="00A02251">
            <w:pPr>
              <w:ind w:left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02251">
              <w:rPr>
                <w:rFonts w:asciiTheme="minorHAnsi" w:hAnsiTheme="minorHAnsi" w:cstheme="minorHAnsi"/>
                <w:sz w:val="22"/>
                <w:szCs w:val="22"/>
              </w:rPr>
              <w:t>Zjazd X/sesja</w:t>
            </w:r>
          </w:p>
          <w:p w14:paraId="65F8C8FC" w14:textId="5C3EB5E4" w:rsidR="00A02251" w:rsidRPr="00A02251" w:rsidRDefault="00A02251" w:rsidP="00A02251">
            <w:pPr>
              <w:ind w:left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4436635" w14:textId="051DE756" w:rsidR="00A02251" w:rsidRPr="00A02251" w:rsidRDefault="00A02251" w:rsidP="00A02251">
            <w:pPr>
              <w:jc w:val="center"/>
              <w:rPr>
                <w:rFonts w:asciiTheme="minorHAnsi" w:hAnsiTheme="minorHAnsi" w:cstheme="minorHAnsi"/>
              </w:rPr>
            </w:pPr>
            <w:r w:rsidRPr="00A02251">
              <w:rPr>
                <w:rFonts w:asciiTheme="minorHAnsi" w:hAnsiTheme="minorHAnsi" w:cstheme="minorHAnsi"/>
              </w:rPr>
              <w:t>24-25-26.02.2023</w:t>
            </w:r>
          </w:p>
        </w:tc>
        <w:tc>
          <w:tcPr>
            <w:tcW w:w="173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4BFFD" w14:textId="77777777" w:rsidR="00A02251" w:rsidRPr="00A02251" w:rsidRDefault="00A02251" w:rsidP="00A02251">
            <w:pPr>
              <w:ind w:left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02251">
              <w:rPr>
                <w:rFonts w:asciiTheme="minorHAnsi" w:hAnsiTheme="minorHAnsi" w:cstheme="minorHAnsi"/>
                <w:sz w:val="22"/>
                <w:szCs w:val="22"/>
              </w:rPr>
              <w:t>Zjazd X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9364AB7" w14:textId="4523A72F" w:rsidR="00A02251" w:rsidRPr="00A02251" w:rsidRDefault="00A02251" w:rsidP="00A02251">
            <w:pPr>
              <w:jc w:val="center"/>
              <w:rPr>
                <w:rFonts w:asciiTheme="minorHAnsi" w:hAnsiTheme="minorHAnsi" w:cstheme="minorHAnsi"/>
              </w:rPr>
            </w:pPr>
            <w:r w:rsidRPr="00A02251">
              <w:rPr>
                <w:rFonts w:asciiTheme="minorHAnsi" w:hAnsiTheme="minorHAnsi" w:cstheme="minorHAnsi"/>
              </w:rPr>
              <w:t>23-24-25.06.2023</w:t>
            </w:r>
          </w:p>
        </w:tc>
      </w:tr>
    </w:tbl>
    <w:p w14:paraId="100FFBA6" w14:textId="77777777" w:rsidR="006941A4" w:rsidRPr="006941A4" w:rsidRDefault="006941A4" w:rsidP="006941A4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5035C09B" w14:textId="77777777" w:rsidR="006941A4" w:rsidRPr="006941A4" w:rsidRDefault="006941A4" w:rsidP="006941A4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392AE814" w14:textId="77777777" w:rsidR="006941A4" w:rsidRPr="006941A4" w:rsidRDefault="006941A4" w:rsidP="006941A4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3E162514" w14:textId="77777777" w:rsidR="006941A4" w:rsidRPr="006941A4" w:rsidRDefault="006941A4" w:rsidP="006941A4">
      <w:pPr>
        <w:rPr>
          <w:rFonts w:asciiTheme="minorHAnsi" w:hAnsiTheme="minorHAnsi" w:cstheme="minorHAnsi"/>
          <w:sz w:val="22"/>
          <w:szCs w:val="22"/>
        </w:rPr>
      </w:pPr>
    </w:p>
    <w:p w14:paraId="729933A0" w14:textId="77777777" w:rsidR="006941A4" w:rsidRPr="006941A4" w:rsidRDefault="006941A4" w:rsidP="006941A4">
      <w:pPr>
        <w:rPr>
          <w:rFonts w:asciiTheme="minorHAnsi" w:hAnsiTheme="minorHAnsi" w:cstheme="minorHAnsi"/>
          <w:sz w:val="22"/>
          <w:szCs w:val="22"/>
        </w:rPr>
      </w:pPr>
    </w:p>
    <w:p w14:paraId="7A5E6646" w14:textId="77777777" w:rsidR="006941A4" w:rsidRPr="006941A4" w:rsidRDefault="006941A4" w:rsidP="00F53977">
      <w:pPr>
        <w:rPr>
          <w:rFonts w:asciiTheme="minorHAnsi" w:hAnsiTheme="minorHAnsi" w:cstheme="minorHAnsi"/>
          <w:sz w:val="22"/>
          <w:szCs w:val="22"/>
        </w:rPr>
      </w:pPr>
    </w:p>
    <w:sectPr w:rsidR="006941A4" w:rsidRPr="006941A4" w:rsidSect="00EA10F1">
      <w:headerReference w:type="default" r:id="rId7"/>
      <w:pgSz w:w="11906" w:h="16838"/>
      <w:pgMar w:top="255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F147DB" w14:textId="77777777" w:rsidR="00290301" w:rsidRDefault="00290301" w:rsidP="00EA10F1">
      <w:r>
        <w:separator/>
      </w:r>
    </w:p>
  </w:endnote>
  <w:endnote w:type="continuationSeparator" w:id="0">
    <w:p w14:paraId="5788CF6B" w14:textId="77777777" w:rsidR="00290301" w:rsidRDefault="00290301" w:rsidP="00EA10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0CADFD" w14:textId="77777777" w:rsidR="00290301" w:rsidRDefault="00290301" w:rsidP="00EA10F1">
      <w:r>
        <w:separator/>
      </w:r>
    </w:p>
  </w:footnote>
  <w:footnote w:type="continuationSeparator" w:id="0">
    <w:p w14:paraId="39C5B18F" w14:textId="77777777" w:rsidR="00290301" w:rsidRDefault="00290301" w:rsidP="00EA10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F7B96" w14:textId="77777777" w:rsidR="00EA10F1" w:rsidRDefault="00EA10F1" w:rsidP="002C4A07">
    <w:pPr>
      <w:pStyle w:val="Nagwek"/>
      <w:tabs>
        <w:tab w:val="clear" w:pos="453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2B56D44E" wp14:editId="3D1B90A6">
          <wp:simplePos x="0" y="0"/>
          <wp:positionH relativeFrom="page">
            <wp:posOffset>0</wp:posOffset>
          </wp:positionH>
          <wp:positionV relativeFrom="paragraph">
            <wp:posOffset>-449579</wp:posOffset>
          </wp:positionV>
          <wp:extent cx="7560738" cy="10691998"/>
          <wp:effectExtent l="0" t="0" r="2540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stownik_Rekt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738" cy="10691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4A07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F7F03"/>
    <w:multiLevelType w:val="hybridMultilevel"/>
    <w:tmpl w:val="6F72C680"/>
    <w:lvl w:ilvl="0" w:tplc="C38A3752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52714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976"/>
    <w:rsid w:val="0001383B"/>
    <w:rsid w:val="00046976"/>
    <w:rsid w:val="000541B1"/>
    <w:rsid w:val="000B5CA4"/>
    <w:rsid w:val="000E3473"/>
    <w:rsid w:val="00101893"/>
    <w:rsid w:val="001D7A5A"/>
    <w:rsid w:val="00290301"/>
    <w:rsid w:val="002C4A07"/>
    <w:rsid w:val="00311D6C"/>
    <w:rsid w:val="00376F24"/>
    <w:rsid w:val="003A71E3"/>
    <w:rsid w:val="004A0D91"/>
    <w:rsid w:val="004E4348"/>
    <w:rsid w:val="0056374B"/>
    <w:rsid w:val="006941A4"/>
    <w:rsid w:val="007864C8"/>
    <w:rsid w:val="007F0B5C"/>
    <w:rsid w:val="008403C2"/>
    <w:rsid w:val="00841A0E"/>
    <w:rsid w:val="008C0B70"/>
    <w:rsid w:val="008C5F47"/>
    <w:rsid w:val="00951DC3"/>
    <w:rsid w:val="009815EE"/>
    <w:rsid w:val="009F4E7C"/>
    <w:rsid w:val="00A00A06"/>
    <w:rsid w:val="00A02251"/>
    <w:rsid w:val="00A076DB"/>
    <w:rsid w:val="00A9429F"/>
    <w:rsid w:val="00B0680A"/>
    <w:rsid w:val="00B17BB0"/>
    <w:rsid w:val="00BA17FC"/>
    <w:rsid w:val="00BB15BD"/>
    <w:rsid w:val="00CB0156"/>
    <w:rsid w:val="00D43226"/>
    <w:rsid w:val="00D61D23"/>
    <w:rsid w:val="00D854C4"/>
    <w:rsid w:val="00D8787C"/>
    <w:rsid w:val="00DD1AE9"/>
    <w:rsid w:val="00E65177"/>
    <w:rsid w:val="00E913CF"/>
    <w:rsid w:val="00E942D0"/>
    <w:rsid w:val="00E9590B"/>
    <w:rsid w:val="00EA10F1"/>
    <w:rsid w:val="00F15054"/>
    <w:rsid w:val="00F53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150D99"/>
  <w15:chartTrackingRefBased/>
  <w15:docId w15:val="{66A5093A-7D63-47CD-BCEA-54B7FD938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913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913C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A10F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A10F1"/>
  </w:style>
  <w:style w:type="paragraph" w:styleId="Stopka">
    <w:name w:val="footer"/>
    <w:basedOn w:val="Normalny"/>
    <w:link w:val="StopkaZnak"/>
    <w:uiPriority w:val="99"/>
    <w:unhideWhenUsed/>
    <w:rsid w:val="00EA10F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A10F1"/>
  </w:style>
  <w:style w:type="character" w:customStyle="1" w:styleId="Nagwek1Znak">
    <w:name w:val="Nagłówek 1 Znak"/>
    <w:basedOn w:val="Domylnaczcionkaakapitu"/>
    <w:link w:val="Nagwek1"/>
    <w:uiPriority w:val="9"/>
    <w:rsid w:val="00E913CF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E913CF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E913CF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Gryfice\Terminy_zjazd&#243;w_2020_2021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Terminy_zjazdów_2020_2021</Template>
  <TotalTime>42</TotalTime>
  <Pages>1</Pages>
  <Words>121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Grażyna Maniak</dc:creator>
  <cp:keywords/>
  <dc:description/>
  <cp:lastModifiedBy>Anna Markowska</cp:lastModifiedBy>
  <cp:revision>7</cp:revision>
  <dcterms:created xsi:type="dcterms:W3CDTF">2022-05-06T11:35:00Z</dcterms:created>
  <dcterms:modified xsi:type="dcterms:W3CDTF">2022-06-03T09:13:00Z</dcterms:modified>
</cp:coreProperties>
</file>