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DA901" w14:textId="23EB9098" w:rsidR="00232F51" w:rsidRPr="00431018" w:rsidRDefault="00232F51" w:rsidP="00232F51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Stargard</w:t>
      </w:r>
      <w:r w:rsidRPr="00431018">
        <w:rPr>
          <w:rFonts w:cstheme="minorHAnsi"/>
          <w:sz w:val="24"/>
          <w:szCs w:val="24"/>
        </w:rPr>
        <w:t>, dnia.  …………</w:t>
      </w:r>
      <w:r>
        <w:rPr>
          <w:rFonts w:cstheme="minorHAnsi"/>
          <w:sz w:val="24"/>
          <w:szCs w:val="24"/>
        </w:rPr>
        <w:t>…</w:t>
      </w:r>
      <w:r w:rsidRPr="00431018">
        <w:rPr>
          <w:rFonts w:cstheme="minorHAnsi"/>
          <w:sz w:val="24"/>
          <w:szCs w:val="24"/>
        </w:rPr>
        <w:t>……</w:t>
      </w:r>
    </w:p>
    <w:p w14:paraId="0C294AE8" w14:textId="77777777" w:rsidR="00232F51" w:rsidRPr="00431018" w:rsidRDefault="00232F51" w:rsidP="00232F51">
      <w:pPr>
        <w:jc w:val="right"/>
        <w:rPr>
          <w:rFonts w:cstheme="minorHAnsi"/>
          <w:sz w:val="24"/>
          <w:szCs w:val="24"/>
        </w:rPr>
      </w:pPr>
    </w:p>
    <w:p w14:paraId="272B5AF5" w14:textId="55BA62EC" w:rsidR="00232F51" w:rsidRDefault="00232F51" w:rsidP="00232F51">
      <w:pPr>
        <w:jc w:val="right"/>
        <w:rPr>
          <w:rFonts w:cstheme="minorHAnsi"/>
          <w:sz w:val="28"/>
          <w:szCs w:val="28"/>
        </w:rPr>
      </w:pPr>
      <w:r w:rsidRPr="00431018">
        <w:rPr>
          <w:rFonts w:cstheme="minorHAnsi"/>
          <w:sz w:val="28"/>
          <w:szCs w:val="28"/>
        </w:rPr>
        <w:t xml:space="preserve">Dziekan Wydziału w </w:t>
      </w:r>
      <w:r>
        <w:rPr>
          <w:rFonts w:cstheme="minorHAnsi"/>
          <w:sz w:val="28"/>
          <w:szCs w:val="28"/>
        </w:rPr>
        <w:t>Stargardzie</w:t>
      </w:r>
    </w:p>
    <w:p w14:paraId="454D3714" w14:textId="77777777" w:rsidR="00232F51" w:rsidRPr="00684410" w:rsidRDefault="00232F51" w:rsidP="00232F51">
      <w:pPr>
        <w:spacing w:after="0"/>
        <w:rPr>
          <w:rFonts w:cstheme="minorHAnsi"/>
          <w:sz w:val="24"/>
          <w:szCs w:val="24"/>
        </w:rPr>
      </w:pPr>
      <w:r w:rsidRPr="00684410">
        <w:rPr>
          <w:rFonts w:cstheme="minorHAnsi"/>
          <w:sz w:val="24"/>
          <w:szCs w:val="24"/>
        </w:rPr>
        <w:t>…………………………………………</w:t>
      </w:r>
    </w:p>
    <w:p w14:paraId="3E46DE72" w14:textId="77777777" w:rsidR="00232F51" w:rsidRDefault="00232F51" w:rsidP="00232F51">
      <w:pPr>
        <w:spacing w:after="0"/>
        <w:rPr>
          <w:rFonts w:cstheme="minorHAnsi"/>
          <w:sz w:val="24"/>
          <w:szCs w:val="24"/>
        </w:rPr>
      </w:pPr>
      <w:r w:rsidRPr="00684410">
        <w:rPr>
          <w:rFonts w:cstheme="minorHAnsi"/>
          <w:sz w:val="24"/>
          <w:szCs w:val="24"/>
        </w:rPr>
        <w:t>(imię i nazwisko)</w:t>
      </w:r>
    </w:p>
    <w:p w14:paraId="3FD08FA2" w14:textId="77777777" w:rsidR="00232F51" w:rsidRDefault="00232F51" w:rsidP="00232F5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………………………………………………………….</w:t>
      </w:r>
    </w:p>
    <w:p w14:paraId="3F2319FC" w14:textId="77777777" w:rsidR="00232F51" w:rsidRDefault="00232F51" w:rsidP="00232F5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(adres, e-mail, nr telefonu)</w:t>
      </w:r>
    </w:p>
    <w:p w14:paraId="40A8B41C" w14:textId="77777777" w:rsidR="00232F51" w:rsidRDefault="00232F51" w:rsidP="00232F5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………………………………………………………….</w:t>
      </w:r>
    </w:p>
    <w:p w14:paraId="23126EAA" w14:textId="77777777" w:rsidR="00232F51" w:rsidRDefault="00232F51" w:rsidP="00232F5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(nr albumu, kierunek studiów, specjalność)</w:t>
      </w:r>
    </w:p>
    <w:p w14:paraId="152C3718" w14:textId="77777777" w:rsidR="00232F51" w:rsidRDefault="00232F51" w:rsidP="00232F51">
      <w:pPr>
        <w:rPr>
          <w:rFonts w:cstheme="minorHAnsi"/>
          <w:sz w:val="24"/>
          <w:szCs w:val="24"/>
        </w:rPr>
      </w:pPr>
    </w:p>
    <w:p w14:paraId="5C4A4432" w14:textId="77777777" w:rsidR="00232F51" w:rsidRPr="00684410" w:rsidRDefault="00232F51" w:rsidP="00232F51">
      <w:pPr>
        <w:jc w:val="center"/>
        <w:rPr>
          <w:rFonts w:cstheme="minorHAnsi"/>
          <w:sz w:val="28"/>
          <w:szCs w:val="28"/>
        </w:rPr>
      </w:pPr>
      <w:r w:rsidRPr="00684410">
        <w:rPr>
          <w:rFonts w:cstheme="minorHAnsi"/>
          <w:sz w:val="28"/>
          <w:szCs w:val="28"/>
        </w:rPr>
        <w:t xml:space="preserve">PODANIE </w:t>
      </w:r>
    </w:p>
    <w:p w14:paraId="28272003" w14:textId="77777777" w:rsidR="00232F51" w:rsidRDefault="00232F51" w:rsidP="00232F5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Zwracam się z prośbą o ………………………………………………………………………………………………</w:t>
      </w:r>
    </w:p>
    <w:p w14:paraId="0003D182" w14:textId="77777777" w:rsidR="00232F51" w:rsidRDefault="00232F51" w:rsidP="00232F5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D892778" w14:textId="77777777" w:rsidR="00232F51" w:rsidRDefault="00232F51" w:rsidP="00232F5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14:paraId="01BBE5C4" w14:textId="77777777" w:rsidR="00232F51" w:rsidRDefault="00232F51" w:rsidP="00232F51">
      <w:pPr>
        <w:jc w:val="both"/>
        <w:rPr>
          <w:rFonts w:cstheme="minorHAnsi"/>
          <w:sz w:val="24"/>
          <w:szCs w:val="24"/>
        </w:rPr>
      </w:pPr>
    </w:p>
    <w:p w14:paraId="206A2FDD" w14:textId="77777777" w:rsidR="00232F51" w:rsidRDefault="00232F51" w:rsidP="00232F51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………………………………………………………</w:t>
      </w:r>
    </w:p>
    <w:p w14:paraId="24BAEE18" w14:textId="77777777" w:rsidR="00232F51" w:rsidRDefault="00232F51" w:rsidP="00232F51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(podpis studenta) </w:t>
      </w:r>
    </w:p>
    <w:p w14:paraId="324CD56A" w14:textId="77777777" w:rsidR="00232F51" w:rsidRDefault="00232F51" w:rsidP="00232F51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32F51" w14:paraId="3E90728D" w14:textId="77777777" w:rsidTr="004F7982">
        <w:tc>
          <w:tcPr>
            <w:tcW w:w="4531" w:type="dxa"/>
          </w:tcPr>
          <w:p w14:paraId="48A418AA" w14:textId="77777777" w:rsidR="00232F51" w:rsidRDefault="00232F51" w:rsidP="004F798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Uwagi dziekanatu </w:t>
            </w:r>
          </w:p>
        </w:tc>
        <w:tc>
          <w:tcPr>
            <w:tcW w:w="4531" w:type="dxa"/>
          </w:tcPr>
          <w:p w14:paraId="5A530916" w14:textId="77777777" w:rsidR="00232F51" w:rsidRDefault="00232F51" w:rsidP="004F798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Decyzja dziekana </w:t>
            </w:r>
          </w:p>
        </w:tc>
      </w:tr>
      <w:tr w:rsidR="00232F51" w14:paraId="3FB8FEA5" w14:textId="77777777" w:rsidTr="004F7982">
        <w:trPr>
          <w:trHeight w:val="3190"/>
        </w:trPr>
        <w:tc>
          <w:tcPr>
            <w:tcW w:w="4531" w:type="dxa"/>
          </w:tcPr>
          <w:p w14:paraId="468751BB" w14:textId="77777777" w:rsidR="00232F51" w:rsidRDefault="00232F51" w:rsidP="004F7982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05749DA" w14:textId="77777777" w:rsidR="00232F51" w:rsidRDefault="00232F51" w:rsidP="004F7982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370DE09A" w14:textId="77777777" w:rsidR="00232F51" w:rsidRPr="00684410" w:rsidRDefault="00232F51" w:rsidP="00232F51">
      <w:pPr>
        <w:spacing w:after="0"/>
        <w:jc w:val="both"/>
        <w:rPr>
          <w:rFonts w:cstheme="minorHAnsi"/>
          <w:sz w:val="24"/>
          <w:szCs w:val="24"/>
        </w:rPr>
      </w:pPr>
    </w:p>
    <w:p w14:paraId="66D80EBF" w14:textId="77777777" w:rsidR="00B0680A" w:rsidRDefault="00B0680A"/>
    <w:sectPr w:rsidR="00B0680A" w:rsidSect="00EA10F1">
      <w:headerReference w:type="default" r:id="rId6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07489" w14:textId="77777777" w:rsidR="00B033C3" w:rsidRDefault="00B033C3" w:rsidP="00EA10F1">
      <w:pPr>
        <w:spacing w:after="0" w:line="240" w:lineRule="auto"/>
      </w:pPr>
      <w:r>
        <w:separator/>
      </w:r>
    </w:p>
  </w:endnote>
  <w:endnote w:type="continuationSeparator" w:id="0">
    <w:p w14:paraId="38A46557" w14:textId="77777777" w:rsidR="00B033C3" w:rsidRDefault="00B033C3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AE446" w14:textId="77777777" w:rsidR="00B033C3" w:rsidRDefault="00B033C3" w:rsidP="00EA10F1">
      <w:pPr>
        <w:spacing w:after="0" w:line="240" w:lineRule="auto"/>
      </w:pPr>
      <w:r>
        <w:separator/>
      </w:r>
    </w:p>
  </w:footnote>
  <w:footnote w:type="continuationSeparator" w:id="0">
    <w:p w14:paraId="054CB2F0" w14:textId="77777777" w:rsidR="00B033C3" w:rsidRDefault="00B033C3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D11E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A69331D" wp14:editId="00DA9710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0737" cy="10691997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F51"/>
    <w:rsid w:val="000E5F11"/>
    <w:rsid w:val="001B0847"/>
    <w:rsid w:val="00232F51"/>
    <w:rsid w:val="002C4A07"/>
    <w:rsid w:val="003A71E3"/>
    <w:rsid w:val="00456F6C"/>
    <w:rsid w:val="0056374B"/>
    <w:rsid w:val="005E12B1"/>
    <w:rsid w:val="00777D21"/>
    <w:rsid w:val="007F0B5C"/>
    <w:rsid w:val="00951DC3"/>
    <w:rsid w:val="00A9429F"/>
    <w:rsid w:val="00B033C3"/>
    <w:rsid w:val="00B0680A"/>
    <w:rsid w:val="00B36DEC"/>
    <w:rsid w:val="00BA4A5B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28753"/>
  <w15:chartTrackingRefBased/>
  <w15:docId w15:val="{860BAB65-CE1C-42B1-9AAD-537297BB4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F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table" w:styleId="Tabela-Siatka">
    <w:name w:val="Table Grid"/>
    <w:basedOn w:val="Standardowy"/>
    <w:uiPriority w:val="39"/>
    <w:rsid w:val="00232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zka\Documents\Moje%20dokumenty\LISTOWNIK\listownik_Stargard_2019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listownik_Stargard_2019</Template>
  <TotalTime>1</TotalTime>
  <Pages>2</Pages>
  <Words>146</Words>
  <Characters>880</Characters>
  <Application>Microsoft Office Word</Application>
  <DocSecurity>0</DocSecurity>
  <Lines>7</Lines>
  <Paragraphs>2</Paragraphs>
  <ScaleCrop>false</ScaleCrop>
  <Company>HP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 Dębińska</cp:lastModifiedBy>
  <cp:revision>1</cp:revision>
  <dcterms:created xsi:type="dcterms:W3CDTF">2022-03-25T12:12:00Z</dcterms:created>
  <dcterms:modified xsi:type="dcterms:W3CDTF">2022-03-25T12:13:00Z</dcterms:modified>
</cp:coreProperties>
</file>