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B97" w:rsidRDefault="00CE6B97" w:rsidP="00CE6B97">
      <w:pPr>
        <w:spacing w:after="2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DZIENNIK PRAKTYKI PEDAGOGICZNEJ</w:t>
      </w:r>
    </w:p>
    <w:p w:rsidR="00CE6B97" w:rsidRDefault="00CE6B97" w:rsidP="00CE6B9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Studia podyplomowe</w:t>
      </w: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tbl>
      <w:tblPr>
        <w:tblStyle w:val="Siatkatabeli"/>
        <w:tblpPr w:leftFromText="141" w:rightFromText="141" w:vertAnchor="page" w:horzAnchor="margin" w:tblpY="47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067"/>
        <w:gridCol w:w="2994"/>
      </w:tblGrid>
      <w:tr w:rsidR="00CE6B97" w:rsidTr="00CE2D19">
        <w:tc>
          <w:tcPr>
            <w:tcW w:w="1737" w:type="pct"/>
            <w:shd w:val="clear" w:color="auto" w:fill="F2F2F2" w:themeFill="background1" w:themeFillShade="F2"/>
          </w:tcPr>
          <w:p w:rsidR="00CE6B97" w:rsidRPr="00C52F6A" w:rsidRDefault="00CE6B97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 w:rsidRPr="00C52F6A">
              <w:rPr>
                <w:b/>
              </w:rPr>
              <w:t>Imię i nazwisko słuchacza</w:t>
            </w:r>
          </w:p>
        </w:tc>
        <w:tc>
          <w:tcPr>
            <w:tcW w:w="3263" w:type="pct"/>
            <w:gridSpan w:val="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1737" w:type="pct"/>
            <w:shd w:val="clear" w:color="auto" w:fill="F2F2F2" w:themeFill="background1" w:themeFillShade="F2"/>
          </w:tcPr>
          <w:p w:rsidR="00CE6B97" w:rsidRPr="00C52F6A" w:rsidRDefault="00CE6B97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Kierunek studiów podyplomowych</w:t>
            </w:r>
          </w:p>
        </w:tc>
        <w:tc>
          <w:tcPr>
            <w:tcW w:w="3263" w:type="pct"/>
            <w:gridSpan w:val="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1737" w:type="pct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>
              <w:rPr>
                <w:b/>
                <w:sz w:val="18"/>
              </w:rPr>
              <w:t>Lider Kierunku (o</w:t>
            </w:r>
            <w:r w:rsidRPr="004D211A">
              <w:rPr>
                <w:b/>
                <w:sz w:val="18"/>
              </w:rPr>
              <w:t>piekun praktyk z ramienia Uczelni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3263" w:type="pct"/>
            <w:gridSpan w:val="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1737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:rsidR="00CE6B97" w:rsidRPr="004D211A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Miejsce realizacji praktyki</w:t>
            </w:r>
          </w:p>
        </w:tc>
        <w:tc>
          <w:tcPr>
            <w:tcW w:w="3263" w:type="pct"/>
            <w:gridSpan w:val="2"/>
            <w:tcBorders>
              <w:top w:val="nil"/>
              <w:bottom w:val="single" w:sz="4" w:space="0" w:color="auto"/>
            </w:tcBorders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1737" w:type="pct"/>
            <w:shd w:val="clear" w:color="auto" w:fill="F2F2F2" w:themeFill="background1" w:themeFillShade="F2"/>
          </w:tcPr>
          <w:p w:rsidR="00CE6B97" w:rsidRPr="004D211A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Opiekun praktyki z ramienia organizatora praktyki</w:t>
            </w:r>
          </w:p>
        </w:tc>
        <w:tc>
          <w:tcPr>
            <w:tcW w:w="1651" w:type="pct"/>
          </w:tcPr>
          <w:p w:rsidR="00CE6B97" w:rsidRPr="00595F07" w:rsidRDefault="00CE6B97" w:rsidP="00CE2D19">
            <w:pPr>
              <w:pStyle w:val="Nagwek3"/>
              <w:spacing w:before="120" w:after="120" w:line="276" w:lineRule="auto"/>
              <w:outlineLvl w:val="2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595F07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imię i nazwisko:</w:t>
            </w:r>
          </w:p>
        </w:tc>
        <w:tc>
          <w:tcPr>
            <w:tcW w:w="1612" w:type="pct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sz w:val="18"/>
                <w:szCs w:val="18"/>
              </w:rPr>
            </w:pPr>
            <w:r w:rsidRPr="00595F07">
              <w:rPr>
                <w:sz w:val="18"/>
                <w:szCs w:val="18"/>
              </w:rPr>
              <w:t>stanowisko:</w:t>
            </w:r>
          </w:p>
          <w:p w:rsidR="00CE6B97" w:rsidRDefault="00CE6B97" w:rsidP="00CE2D19">
            <w:pPr>
              <w:pStyle w:val="Styl1tekst"/>
              <w:spacing w:before="120" w:after="120"/>
              <w:jc w:val="left"/>
              <w:rPr>
                <w:sz w:val="18"/>
                <w:szCs w:val="18"/>
              </w:rPr>
            </w:pPr>
          </w:p>
          <w:p w:rsidR="00CE6B97" w:rsidRPr="00595F07" w:rsidRDefault="00CE6B97" w:rsidP="00CE2D19">
            <w:pPr>
              <w:pStyle w:val="Styl1tekst"/>
              <w:spacing w:before="120" w:after="120"/>
              <w:jc w:val="left"/>
              <w:rPr>
                <w:sz w:val="18"/>
                <w:szCs w:val="18"/>
              </w:rPr>
            </w:pPr>
          </w:p>
        </w:tc>
      </w:tr>
    </w:tbl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  <w:r w:rsidRPr="009E1597">
        <w:rPr>
          <w:rFonts w:ascii="Arial" w:hAnsi="Arial" w:cs="Arial"/>
          <w:b/>
        </w:rPr>
        <w:lastRenderedPageBreak/>
        <w:t>Karta przebiegu praktyki</w:t>
      </w: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534"/>
        <w:gridCol w:w="1322"/>
        <w:gridCol w:w="1028"/>
        <w:gridCol w:w="4889"/>
        <w:gridCol w:w="1515"/>
      </w:tblGrid>
      <w:tr w:rsidR="00CE6B97" w:rsidRPr="009E1597" w:rsidTr="00CE2D19">
        <w:trPr>
          <w:trHeight w:val="1023"/>
        </w:trPr>
        <w:tc>
          <w:tcPr>
            <w:tcW w:w="534" w:type="dxa"/>
          </w:tcPr>
          <w:p w:rsidR="00CE6B97" w:rsidRPr="009E1597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</w:t>
            </w:r>
            <w:r w:rsidRPr="009E1597">
              <w:rPr>
                <w:rFonts w:ascii="Arial" w:hAnsi="Arial" w:cs="Arial"/>
                <w:b/>
                <w:sz w:val="20"/>
              </w:rPr>
              <w:t>p.</w:t>
            </w:r>
          </w:p>
        </w:tc>
        <w:tc>
          <w:tcPr>
            <w:tcW w:w="1322" w:type="dxa"/>
          </w:tcPr>
          <w:p w:rsidR="00CE6B97" w:rsidRPr="009E1597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Data</w:t>
            </w:r>
          </w:p>
        </w:tc>
        <w:tc>
          <w:tcPr>
            <w:tcW w:w="1028" w:type="dxa"/>
          </w:tcPr>
          <w:p w:rsidR="00CE6B97" w:rsidRPr="009E1597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Ilość godzin</w:t>
            </w:r>
          </w:p>
        </w:tc>
        <w:tc>
          <w:tcPr>
            <w:tcW w:w="4889" w:type="dxa"/>
          </w:tcPr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  <w:r w:rsidRPr="00D53A08">
              <w:rPr>
                <w:rFonts w:ascii="Arial" w:hAnsi="Arial" w:cs="Arial"/>
                <w:b/>
                <w:sz w:val="18"/>
              </w:rPr>
              <w:t xml:space="preserve">Wyszczególnienie zajęć. </w:t>
            </w:r>
          </w:p>
          <w:p w:rsidR="00CE6B97" w:rsidRPr="009E1597" w:rsidRDefault="00CE6B97" w:rsidP="00CE2D19">
            <w:pPr>
              <w:spacing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D53A08">
              <w:rPr>
                <w:rFonts w:ascii="Arial" w:hAnsi="Arial" w:cs="Arial"/>
                <w:b/>
                <w:sz w:val="18"/>
              </w:rPr>
              <w:t xml:space="preserve">Uwagi i wnioski </w:t>
            </w:r>
            <w:r>
              <w:rPr>
                <w:rFonts w:ascii="Arial" w:hAnsi="Arial" w:cs="Arial"/>
                <w:b/>
                <w:sz w:val="18"/>
              </w:rPr>
              <w:t>słuchacza</w:t>
            </w:r>
            <w:r w:rsidRPr="00D53A08">
              <w:rPr>
                <w:rFonts w:ascii="Arial" w:hAnsi="Arial" w:cs="Arial"/>
                <w:b/>
                <w:sz w:val="18"/>
              </w:rPr>
              <w:t xml:space="preserve"> odnośnie wykonywanej lub obserwowanej pracy</w:t>
            </w:r>
          </w:p>
        </w:tc>
        <w:tc>
          <w:tcPr>
            <w:tcW w:w="1515" w:type="dxa"/>
          </w:tcPr>
          <w:p w:rsidR="00CE6B97" w:rsidRPr="009E1597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1B763A">
              <w:rPr>
                <w:rFonts w:ascii="Arial" w:hAnsi="Arial" w:cs="Arial"/>
                <w:b/>
                <w:sz w:val="18"/>
              </w:rPr>
              <w:t>Podpis opiekuna z ramienia organizatora</w:t>
            </w:r>
          </w:p>
        </w:tc>
      </w:tr>
      <w:tr w:rsidR="00CE6B97" w:rsidRPr="009E1597" w:rsidTr="00CE2D19">
        <w:trPr>
          <w:trHeight w:val="1023"/>
        </w:trPr>
        <w:tc>
          <w:tcPr>
            <w:tcW w:w="534" w:type="dxa"/>
          </w:tcPr>
          <w:p w:rsidR="00CE6B97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22" w:type="dxa"/>
          </w:tcPr>
          <w:p w:rsidR="00CE6B97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28" w:type="dxa"/>
          </w:tcPr>
          <w:p w:rsidR="00CE6B97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889" w:type="dxa"/>
          </w:tcPr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CE6B97" w:rsidRPr="00D53A08" w:rsidRDefault="00CE6B97" w:rsidP="00CE2D19">
            <w:pPr>
              <w:spacing w:before="12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515" w:type="dxa"/>
          </w:tcPr>
          <w:p w:rsidR="00CE6B97" w:rsidRPr="001B763A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</w:tbl>
    <w:p w:rsidR="00CE6B97" w:rsidRDefault="00CE6B97" w:rsidP="00CE6B97">
      <w:pPr>
        <w:spacing w:before="240"/>
        <w:jc w:val="both"/>
        <w:rPr>
          <w:rFonts w:ascii="Arial" w:hAnsi="Arial" w:cs="Arial"/>
          <w:b/>
          <w:sz w:val="20"/>
        </w:rPr>
      </w:pPr>
    </w:p>
    <w:p w:rsidR="00CE6B97" w:rsidRPr="00AE1DE2" w:rsidRDefault="00CE6B97" w:rsidP="00CE6B97">
      <w:pPr>
        <w:spacing w:before="240"/>
        <w:jc w:val="both"/>
        <w:rPr>
          <w:rFonts w:ascii="Arial" w:hAnsi="Arial" w:cs="Arial"/>
          <w:b/>
          <w:sz w:val="20"/>
        </w:rPr>
      </w:pPr>
      <w:r w:rsidRPr="00CB6A03">
        <w:rPr>
          <w:rFonts w:ascii="Arial" w:hAnsi="Arial" w:cs="Arial"/>
          <w:b/>
          <w:sz w:val="20"/>
        </w:rPr>
        <w:t xml:space="preserve">Data i podpis </w:t>
      </w:r>
      <w:r>
        <w:rPr>
          <w:rFonts w:ascii="Arial" w:hAnsi="Arial" w:cs="Arial"/>
          <w:b/>
          <w:sz w:val="20"/>
        </w:rPr>
        <w:t xml:space="preserve">opiekuna praktyk z ramienia Organizatora  </w:t>
      </w:r>
      <w:r w:rsidRPr="00AE1DE2">
        <w:rPr>
          <w:rFonts w:ascii="Arial" w:hAnsi="Arial" w:cs="Arial"/>
          <w:sz w:val="18"/>
        </w:rPr>
        <w:t>………………………………………………….</w:t>
      </w: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Arkusz obserwacji zajęć</w:t>
      </w: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61"/>
        <w:gridCol w:w="5927"/>
      </w:tblGrid>
      <w:tr w:rsidR="00CE6B97" w:rsidTr="00CE2D19">
        <w:tc>
          <w:tcPr>
            <w:tcW w:w="3510" w:type="dxa"/>
            <w:shd w:val="clear" w:color="auto" w:fill="F2F2F2" w:themeFill="background1" w:themeFillShade="F2"/>
          </w:tcPr>
          <w:p w:rsidR="00CE6B97" w:rsidRPr="004D211A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 obserwacji zajęć</w:t>
            </w:r>
          </w:p>
        </w:tc>
        <w:tc>
          <w:tcPr>
            <w:tcW w:w="6376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510" w:type="dxa"/>
            <w:shd w:val="clear" w:color="auto" w:fill="F2F2F2" w:themeFill="background1" w:themeFillShade="F2"/>
          </w:tcPr>
          <w:p w:rsidR="00CE6B97" w:rsidRPr="004D211A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Nazwisko i imię osoby prowadzącej zajęcia</w:t>
            </w:r>
          </w:p>
        </w:tc>
        <w:tc>
          <w:tcPr>
            <w:tcW w:w="6376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510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Klasa (obserwowana grupa)</w:t>
            </w:r>
          </w:p>
        </w:tc>
        <w:tc>
          <w:tcPr>
            <w:tcW w:w="6376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510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Temat zajęć</w:t>
            </w:r>
          </w:p>
        </w:tc>
        <w:tc>
          <w:tcPr>
            <w:tcW w:w="6376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510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Cele zajęć</w:t>
            </w:r>
          </w:p>
        </w:tc>
        <w:tc>
          <w:tcPr>
            <w:tcW w:w="6376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</w:tbl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Default="00CE6B97" w:rsidP="00CE6B97">
      <w:pPr>
        <w:jc w:val="center"/>
        <w:rPr>
          <w:rFonts w:ascii="Arial" w:hAnsi="Arial" w:cs="Arial"/>
          <w:b/>
        </w:rPr>
      </w:pPr>
    </w:p>
    <w:p w:rsidR="00CE6B97" w:rsidRPr="00ED2361" w:rsidRDefault="00CE6B97" w:rsidP="00CE6B97">
      <w:pPr>
        <w:pStyle w:val="Akapitzlist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D2361">
        <w:rPr>
          <w:rFonts w:ascii="Arial" w:hAnsi="Arial" w:cs="Arial"/>
          <w:sz w:val="20"/>
          <w:szCs w:val="20"/>
        </w:rPr>
        <w:t>Struktura i przebieg zajęć</w:t>
      </w:r>
      <w:r>
        <w:rPr>
          <w:rFonts w:ascii="Arial" w:hAnsi="Arial" w:cs="Arial"/>
          <w:sz w:val="20"/>
          <w:szCs w:val="20"/>
        </w:rPr>
        <w:t>: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9"/>
      </w:tblGrid>
      <w:tr w:rsidR="00CE6B97" w:rsidRPr="00F72B68" w:rsidTr="00CE2D19">
        <w:trPr>
          <w:trHeight w:val="249"/>
        </w:trPr>
        <w:tc>
          <w:tcPr>
            <w:tcW w:w="9239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rPr>
          <w:trHeight w:val="457"/>
        </w:trPr>
        <w:tc>
          <w:tcPr>
            <w:tcW w:w="9239" w:type="dxa"/>
          </w:tcPr>
          <w:p w:rsidR="00CE6B97" w:rsidRPr="00F72B68" w:rsidRDefault="00CE6B97" w:rsidP="00CE2D19">
            <w:pPr>
              <w:spacing w:before="240"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rPr>
          <w:trHeight w:val="471"/>
        </w:trPr>
        <w:tc>
          <w:tcPr>
            <w:tcW w:w="9239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rPr>
          <w:trHeight w:val="471"/>
        </w:trPr>
        <w:tc>
          <w:tcPr>
            <w:tcW w:w="9239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………..…………………………..…………………………………………………………………………………</w:t>
            </w:r>
          </w:p>
        </w:tc>
      </w:tr>
      <w:tr w:rsidR="00CE6B97" w:rsidRPr="00F72B68" w:rsidTr="00CE2D19">
        <w:trPr>
          <w:trHeight w:val="501"/>
        </w:trPr>
        <w:tc>
          <w:tcPr>
            <w:tcW w:w="9239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E6B97" w:rsidRPr="00ED2361" w:rsidRDefault="00CE6B97" w:rsidP="00CE6B97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Metody nauczania: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spacing w:before="240"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E6B97" w:rsidRPr="00ED2361" w:rsidRDefault="00CE6B97" w:rsidP="00CE6B97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Formy pracy: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spacing w:before="240"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E6B97" w:rsidRPr="00ED2361" w:rsidRDefault="00CE6B97" w:rsidP="00CE6B97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Zastosowane środki i pomoce dydaktyczne: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spacing w:before="240"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E6B97" w:rsidRPr="00ED2361" w:rsidRDefault="00CE6B97" w:rsidP="00CE6B97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Poziom osiągnięcia celów: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spacing w:before="240"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E6B97" w:rsidRPr="00CB6A03" w:rsidRDefault="00CE6B97" w:rsidP="00CE6B97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 w:rsidRPr="00CB6A03">
        <w:rPr>
          <w:rFonts w:ascii="Arial" w:hAnsi="Arial" w:cs="Arial"/>
          <w:sz w:val="20"/>
          <w:szCs w:val="20"/>
        </w:rPr>
        <w:t>Relacje interpersonalne: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spacing w:before="240"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E6B97" w:rsidRPr="00CB6A03" w:rsidRDefault="00CE6B97" w:rsidP="00CE6B97">
      <w:pPr>
        <w:spacing w:line="276" w:lineRule="auto"/>
        <w:rPr>
          <w:rFonts w:ascii="Arial" w:hAnsi="Arial" w:cs="Arial"/>
          <w:sz w:val="20"/>
          <w:szCs w:val="20"/>
        </w:rPr>
      </w:pPr>
    </w:p>
    <w:p w:rsidR="00CE6B97" w:rsidRPr="00CB6A03" w:rsidRDefault="00CE6B97" w:rsidP="00CE6B97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Własne spostrzeżenia i wnioski</w:t>
      </w:r>
      <w:r w:rsidRPr="00CB6A03">
        <w:rPr>
          <w:rFonts w:ascii="Arial" w:hAnsi="Arial" w:cs="Arial"/>
          <w:sz w:val="20"/>
          <w:szCs w:val="20"/>
        </w:rPr>
        <w:t>: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spacing w:before="240"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………..……………………………………………………………………………………………………………</w:t>
            </w:r>
          </w:p>
        </w:tc>
      </w:tr>
      <w:tr w:rsidR="00CE6B97" w:rsidRPr="00F72B68" w:rsidTr="00CE2D19">
        <w:tc>
          <w:tcPr>
            <w:tcW w:w="10416" w:type="dxa"/>
          </w:tcPr>
          <w:p w:rsidR="00CE6B97" w:rsidRPr="00F72B68" w:rsidRDefault="00CE6B97" w:rsidP="00CE2D19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E6B97" w:rsidRDefault="00CE6B97" w:rsidP="00CE6B97">
      <w:pPr>
        <w:spacing w:before="240"/>
        <w:jc w:val="both"/>
        <w:rPr>
          <w:rFonts w:ascii="Arial" w:hAnsi="Arial" w:cs="Arial"/>
          <w:b/>
          <w:sz w:val="20"/>
        </w:rPr>
      </w:pPr>
    </w:p>
    <w:p w:rsidR="00CE6B97" w:rsidRDefault="00CE6B97" w:rsidP="00CE6B97">
      <w:pPr>
        <w:spacing w:before="24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20"/>
        </w:rPr>
        <w:t>D</w:t>
      </w:r>
      <w:r w:rsidRPr="00CB6A03">
        <w:rPr>
          <w:rFonts w:ascii="Arial" w:hAnsi="Arial" w:cs="Arial"/>
          <w:b/>
          <w:sz w:val="20"/>
        </w:rPr>
        <w:t xml:space="preserve">ata i podpis </w:t>
      </w:r>
      <w:r>
        <w:rPr>
          <w:rFonts w:ascii="Arial" w:hAnsi="Arial" w:cs="Arial"/>
          <w:b/>
          <w:sz w:val="20"/>
        </w:rPr>
        <w:t xml:space="preserve">opiekuna praktyk z ramienia Organizatora  </w:t>
      </w:r>
      <w:r w:rsidRPr="00AE1DE2">
        <w:rPr>
          <w:rFonts w:ascii="Arial" w:hAnsi="Arial" w:cs="Arial"/>
          <w:sz w:val="18"/>
        </w:rPr>
        <w:t>……………………………………………………</w:t>
      </w:r>
    </w:p>
    <w:p w:rsidR="00CE6B97" w:rsidRPr="00AE1DE2" w:rsidRDefault="00CE6B97" w:rsidP="00CE6B97">
      <w:pPr>
        <w:spacing w:before="240"/>
        <w:jc w:val="both"/>
        <w:rPr>
          <w:rFonts w:ascii="Arial" w:hAnsi="Arial" w:cs="Arial"/>
          <w:sz w:val="18"/>
        </w:rPr>
      </w:pPr>
    </w:p>
    <w:p w:rsidR="00CE6B97" w:rsidRDefault="00CE6B97" w:rsidP="00CE6B97">
      <w:pPr>
        <w:spacing w:before="240"/>
        <w:jc w:val="center"/>
        <w:rPr>
          <w:rFonts w:ascii="Arial" w:hAnsi="Arial" w:cs="Arial"/>
          <w:b/>
        </w:rPr>
      </w:pPr>
    </w:p>
    <w:p w:rsidR="00CE6B97" w:rsidRDefault="00CE6B97" w:rsidP="00CE6B97">
      <w:pPr>
        <w:spacing w:before="2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Arkusz (</w:t>
      </w:r>
      <w:proofErr w:type="spellStart"/>
      <w:r>
        <w:rPr>
          <w:rFonts w:ascii="Arial" w:hAnsi="Arial" w:cs="Arial"/>
          <w:b/>
        </w:rPr>
        <w:t>współ</w:t>
      </w:r>
      <w:proofErr w:type="spellEnd"/>
      <w:r>
        <w:rPr>
          <w:rFonts w:ascii="Arial" w:hAnsi="Arial" w:cs="Arial"/>
          <w:b/>
        </w:rPr>
        <w:t>)prowadzenia zajęć</w:t>
      </w:r>
    </w:p>
    <w:p w:rsidR="00CE6B97" w:rsidRDefault="00CE6B97" w:rsidP="00CE6B97">
      <w:pPr>
        <w:spacing w:before="240"/>
        <w:jc w:val="center"/>
        <w:rPr>
          <w:rFonts w:ascii="Arial" w:hAnsi="Arial" w:cs="Arial"/>
          <w:b/>
        </w:rPr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6321"/>
      </w:tblGrid>
      <w:tr w:rsidR="00CE6B97" w:rsidTr="00CE2D19">
        <w:tc>
          <w:tcPr>
            <w:tcW w:w="3085" w:type="dxa"/>
            <w:shd w:val="clear" w:color="auto" w:fill="F2F2F2" w:themeFill="background1" w:themeFillShade="F2"/>
          </w:tcPr>
          <w:p w:rsidR="00CE6B97" w:rsidRPr="004D211A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 realizacji</w:t>
            </w:r>
          </w:p>
        </w:tc>
        <w:tc>
          <w:tcPr>
            <w:tcW w:w="6801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085" w:type="dxa"/>
            <w:shd w:val="clear" w:color="auto" w:fill="F2F2F2" w:themeFill="background1" w:themeFillShade="F2"/>
          </w:tcPr>
          <w:p w:rsidR="00CE6B97" w:rsidRPr="004D211A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Nazwisko i imię osób prowadzących zajęcia</w:t>
            </w:r>
          </w:p>
        </w:tc>
        <w:tc>
          <w:tcPr>
            <w:tcW w:w="6801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085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Klasa (obserwowana grupa)</w:t>
            </w:r>
          </w:p>
        </w:tc>
        <w:tc>
          <w:tcPr>
            <w:tcW w:w="6801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085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Temat zajęć</w:t>
            </w:r>
          </w:p>
        </w:tc>
        <w:tc>
          <w:tcPr>
            <w:tcW w:w="6801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085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Cele</w:t>
            </w:r>
          </w:p>
        </w:tc>
        <w:tc>
          <w:tcPr>
            <w:tcW w:w="6801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085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Metody</w:t>
            </w:r>
          </w:p>
        </w:tc>
        <w:tc>
          <w:tcPr>
            <w:tcW w:w="6801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085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Pomoce dydaktyczne</w:t>
            </w:r>
          </w:p>
        </w:tc>
        <w:tc>
          <w:tcPr>
            <w:tcW w:w="6801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</w:tbl>
    <w:p w:rsidR="00CE6B97" w:rsidRDefault="00CE6B97" w:rsidP="00CE6B97">
      <w:pPr>
        <w:spacing w:before="240"/>
        <w:jc w:val="center"/>
        <w:rPr>
          <w:rFonts w:ascii="Arial" w:hAnsi="Arial" w:cs="Arial"/>
          <w:b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4654"/>
        <w:gridCol w:w="4634"/>
      </w:tblGrid>
      <w:tr w:rsidR="00CE6B97" w:rsidRPr="00105393" w:rsidTr="00CE2D19">
        <w:tc>
          <w:tcPr>
            <w:tcW w:w="10344" w:type="dxa"/>
            <w:gridSpan w:val="2"/>
          </w:tcPr>
          <w:p w:rsidR="00CE6B97" w:rsidRPr="00105393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105393">
              <w:rPr>
                <w:rFonts w:ascii="Arial" w:hAnsi="Arial" w:cs="Arial"/>
                <w:b/>
                <w:sz w:val="20"/>
              </w:rPr>
              <w:t>Przebieg i treść zajęć</w:t>
            </w:r>
          </w:p>
        </w:tc>
      </w:tr>
      <w:tr w:rsidR="00CE6B97" w:rsidRPr="00105393" w:rsidTr="00CE2D19">
        <w:tc>
          <w:tcPr>
            <w:tcW w:w="5172" w:type="dxa"/>
          </w:tcPr>
          <w:p w:rsidR="00CE6B97" w:rsidRPr="00105393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105393">
              <w:rPr>
                <w:rFonts w:ascii="Arial" w:hAnsi="Arial" w:cs="Arial"/>
                <w:b/>
                <w:sz w:val="20"/>
              </w:rPr>
              <w:t>Czynności nauczyciela</w:t>
            </w:r>
          </w:p>
        </w:tc>
        <w:tc>
          <w:tcPr>
            <w:tcW w:w="5172" w:type="dxa"/>
          </w:tcPr>
          <w:p w:rsidR="00CE6B97" w:rsidRPr="00105393" w:rsidRDefault="00CE6B97" w:rsidP="00CE2D19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105393">
              <w:rPr>
                <w:rFonts w:ascii="Arial" w:hAnsi="Arial" w:cs="Arial"/>
                <w:b/>
                <w:sz w:val="20"/>
              </w:rPr>
              <w:t>czynności dziecka</w:t>
            </w:r>
          </w:p>
        </w:tc>
      </w:tr>
      <w:tr w:rsidR="00CE6B97" w:rsidTr="00CE2D19">
        <w:tc>
          <w:tcPr>
            <w:tcW w:w="5172" w:type="dxa"/>
          </w:tcPr>
          <w:p w:rsidR="00CE6B97" w:rsidRDefault="00CE6B97" w:rsidP="00CE2D19">
            <w:pPr>
              <w:spacing w:before="240" w:after="240"/>
              <w:jc w:val="center"/>
              <w:rPr>
                <w:rFonts w:ascii="Arial" w:hAnsi="Arial" w:cs="Arial"/>
                <w:b/>
              </w:rPr>
            </w:pPr>
          </w:p>
          <w:p w:rsidR="00CE6B97" w:rsidRDefault="00CE6B97" w:rsidP="00CE2D19">
            <w:pPr>
              <w:spacing w:before="240" w:after="240"/>
              <w:jc w:val="center"/>
              <w:rPr>
                <w:rFonts w:ascii="Arial" w:hAnsi="Arial" w:cs="Arial"/>
                <w:b/>
              </w:rPr>
            </w:pPr>
          </w:p>
          <w:p w:rsidR="00CE6B97" w:rsidRDefault="00CE6B97" w:rsidP="00CE2D19">
            <w:pPr>
              <w:spacing w:before="240" w:after="240"/>
              <w:jc w:val="center"/>
              <w:rPr>
                <w:rFonts w:ascii="Arial" w:hAnsi="Arial" w:cs="Arial"/>
                <w:b/>
              </w:rPr>
            </w:pPr>
          </w:p>
          <w:p w:rsidR="00CE6B97" w:rsidRDefault="00CE6B97" w:rsidP="00CE2D19">
            <w:pPr>
              <w:spacing w:before="240" w:after="240"/>
              <w:jc w:val="center"/>
              <w:rPr>
                <w:rFonts w:ascii="Arial" w:hAnsi="Arial" w:cs="Arial"/>
                <w:b/>
              </w:rPr>
            </w:pPr>
          </w:p>
          <w:p w:rsidR="00CE6B97" w:rsidRDefault="00CE6B97" w:rsidP="00CE2D19">
            <w:pPr>
              <w:spacing w:before="240" w:after="240"/>
              <w:rPr>
                <w:rFonts w:ascii="Arial" w:hAnsi="Arial" w:cs="Arial"/>
                <w:b/>
              </w:rPr>
            </w:pPr>
          </w:p>
        </w:tc>
        <w:tc>
          <w:tcPr>
            <w:tcW w:w="5172" w:type="dxa"/>
          </w:tcPr>
          <w:p w:rsidR="00CE6B97" w:rsidRDefault="00CE6B97" w:rsidP="00CE2D1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CE6B97" w:rsidRDefault="00CE6B97" w:rsidP="00CE6B97">
      <w:pPr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Uwagi i spostrzeżenia słuchacza:</w:t>
      </w:r>
    </w:p>
    <w:p w:rsidR="00CE6B97" w:rsidRDefault="00CE6B97" w:rsidP="00CE6B97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</w:t>
      </w:r>
    </w:p>
    <w:p w:rsidR="00CE6B97" w:rsidRDefault="00CE6B97" w:rsidP="00CE6B97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</w:t>
      </w:r>
    </w:p>
    <w:p w:rsidR="00CE6B97" w:rsidRDefault="00CE6B97" w:rsidP="00CE6B97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</w:t>
      </w:r>
    </w:p>
    <w:p w:rsidR="00CE6B97" w:rsidRPr="005C3035" w:rsidRDefault="00CE6B97" w:rsidP="00CE6B97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</w:t>
      </w:r>
    </w:p>
    <w:p w:rsidR="00CE6B97" w:rsidRDefault="00CE6B97" w:rsidP="00CE6B97">
      <w:pPr>
        <w:spacing w:before="24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20"/>
        </w:rPr>
        <w:t>D</w:t>
      </w:r>
      <w:r w:rsidRPr="00CB6A03">
        <w:rPr>
          <w:rFonts w:ascii="Arial" w:hAnsi="Arial" w:cs="Arial"/>
          <w:b/>
          <w:sz w:val="20"/>
        </w:rPr>
        <w:t xml:space="preserve">ata i podpis </w:t>
      </w:r>
      <w:r>
        <w:rPr>
          <w:rFonts w:ascii="Arial" w:hAnsi="Arial" w:cs="Arial"/>
          <w:b/>
          <w:sz w:val="20"/>
        </w:rPr>
        <w:t xml:space="preserve">opiekuna praktyk z ramienia Organizatora  </w:t>
      </w:r>
      <w:r w:rsidRPr="00AE1DE2">
        <w:rPr>
          <w:rFonts w:ascii="Arial" w:hAnsi="Arial" w:cs="Arial"/>
          <w:sz w:val="18"/>
        </w:rPr>
        <w:t>……………………………………………………</w:t>
      </w:r>
    </w:p>
    <w:p w:rsidR="00CE6B97" w:rsidRDefault="00CE6B97" w:rsidP="00CE6B97">
      <w:pPr>
        <w:spacing w:before="2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Opinia </w:t>
      </w:r>
    </w:p>
    <w:p w:rsidR="00CE6B97" w:rsidRDefault="00CE6B97" w:rsidP="00CE6B97">
      <w:pPr>
        <w:spacing w:before="240"/>
        <w:jc w:val="center"/>
        <w:rPr>
          <w:rFonts w:ascii="Arial" w:hAnsi="Arial" w:cs="Arial"/>
          <w:b/>
        </w:rPr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53"/>
        <w:gridCol w:w="5935"/>
      </w:tblGrid>
      <w:tr w:rsidR="00CE6B97" w:rsidTr="00CE2D19">
        <w:tc>
          <w:tcPr>
            <w:tcW w:w="3510" w:type="dxa"/>
            <w:shd w:val="clear" w:color="auto" w:fill="F2F2F2" w:themeFill="background1" w:themeFillShade="F2"/>
          </w:tcPr>
          <w:p w:rsidR="00CE6B97" w:rsidRPr="00C52F6A" w:rsidRDefault="00CE6B97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 w:rsidRPr="00C52F6A">
              <w:rPr>
                <w:b/>
              </w:rPr>
              <w:t>Imię i nazwisko słuchacza</w:t>
            </w:r>
          </w:p>
        </w:tc>
        <w:tc>
          <w:tcPr>
            <w:tcW w:w="6376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CE6B97" w:rsidTr="00CE2D19">
        <w:tc>
          <w:tcPr>
            <w:tcW w:w="3510" w:type="dxa"/>
            <w:shd w:val="clear" w:color="auto" w:fill="F2F2F2" w:themeFill="background1" w:themeFillShade="F2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 w:rsidRPr="004D211A">
              <w:rPr>
                <w:b/>
                <w:sz w:val="18"/>
              </w:rPr>
              <w:t xml:space="preserve">Opiekun praktyk z ramienia </w:t>
            </w:r>
            <w:r>
              <w:rPr>
                <w:b/>
                <w:sz w:val="18"/>
              </w:rPr>
              <w:t>Organizatora</w:t>
            </w:r>
          </w:p>
        </w:tc>
        <w:tc>
          <w:tcPr>
            <w:tcW w:w="6376" w:type="dxa"/>
          </w:tcPr>
          <w:p w:rsidR="00CE6B97" w:rsidRDefault="00CE6B97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</w:tbl>
    <w:p w:rsidR="00CE6B97" w:rsidRDefault="00CE6B97" w:rsidP="00CE6B97">
      <w:pPr>
        <w:spacing w:before="240"/>
        <w:jc w:val="center"/>
        <w:rPr>
          <w:rFonts w:ascii="Arial" w:hAnsi="Arial" w:cs="Arial"/>
          <w:b/>
        </w:rPr>
      </w:pPr>
    </w:p>
    <w:p w:rsidR="00CE6B97" w:rsidRDefault="00CE6B97" w:rsidP="00CE6B9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Uwagi i spostrzeżenia Opiekuna praktyki (ocena praktykanta)</w:t>
      </w:r>
    </w:p>
    <w:p w:rsidR="00CE6B97" w:rsidRDefault="00CE6B97" w:rsidP="00CE6B97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Pr="00563463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Pr="00563463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Pr="00563463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Pr="00563463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Pr="00563463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Pr="00563463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Pr="00563463" w:rsidRDefault="00CE6B97" w:rsidP="00CE6B97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CE6B97" w:rsidRDefault="00CE6B97" w:rsidP="00CE6B97">
      <w:pPr>
        <w:spacing w:before="240"/>
        <w:rPr>
          <w:rFonts w:ascii="Arial" w:hAnsi="Arial" w:cs="Arial"/>
        </w:rPr>
      </w:pPr>
    </w:p>
    <w:p w:rsidR="00CE6B97" w:rsidRPr="00841F4D" w:rsidRDefault="00CE6B97" w:rsidP="00CE6B97">
      <w:pPr>
        <w:spacing w:before="240"/>
        <w:jc w:val="both"/>
        <w:rPr>
          <w:rFonts w:ascii="Arial" w:hAnsi="Arial" w:cs="Arial"/>
          <w:b/>
          <w:sz w:val="20"/>
        </w:rPr>
      </w:pPr>
      <w:r w:rsidRPr="00CB6A03">
        <w:rPr>
          <w:rFonts w:ascii="Arial" w:hAnsi="Arial" w:cs="Arial"/>
          <w:b/>
          <w:sz w:val="20"/>
        </w:rPr>
        <w:t xml:space="preserve">Data i podpis </w:t>
      </w:r>
      <w:r>
        <w:rPr>
          <w:rFonts w:ascii="Arial" w:hAnsi="Arial" w:cs="Arial"/>
          <w:b/>
          <w:sz w:val="20"/>
        </w:rPr>
        <w:t xml:space="preserve">opiekuna </w:t>
      </w:r>
      <w:r w:rsidRPr="00CB6A03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…………………………………………………………………….</w:t>
      </w:r>
    </w:p>
    <w:p w:rsidR="00B0680A" w:rsidRDefault="00B0680A">
      <w:bookmarkStart w:id="0" w:name="_GoBack"/>
      <w:bookmarkEnd w:id="0"/>
    </w:p>
    <w:sectPr w:rsidR="00B0680A" w:rsidSect="00EA10F1">
      <w:headerReference w:type="default" r:id="rId8"/>
      <w:footerReference w:type="even" r:id="rId9"/>
      <w:footerReference w:type="default" r:id="rId10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B97" w:rsidRDefault="00CE6B97" w:rsidP="00EA10F1">
      <w:r>
        <w:separator/>
      </w:r>
    </w:p>
  </w:endnote>
  <w:endnote w:type="continuationSeparator" w:id="0">
    <w:p w:rsidR="00CE6B97" w:rsidRDefault="00CE6B97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B97" w:rsidRDefault="00CE6B97" w:rsidP="00E934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E6B97" w:rsidRDefault="00CE6B97" w:rsidP="00CE6B97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B97" w:rsidRDefault="00CE6B97" w:rsidP="00E934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CE6B97" w:rsidRDefault="00CE6B97" w:rsidP="00CE6B97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B97" w:rsidRDefault="00CE6B97" w:rsidP="00EA10F1">
      <w:r>
        <w:separator/>
      </w:r>
    </w:p>
  </w:footnote>
  <w:footnote w:type="continuationSeparator" w:id="0">
    <w:p w:rsidR="00CE6B97" w:rsidRDefault="00CE6B97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0F1" w:rsidRDefault="00EA10F1" w:rsidP="002C4A07">
    <w:pPr>
      <w:pStyle w:val="Nagwek"/>
      <w:tabs>
        <w:tab w:val="clear" w:pos="453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7193FFB" wp14:editId="7EB868C8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83CA1"/>
    <w:multiLevelType w:val="hybridMultilevel"/>
    <w:tmpl w:val="ECC4D57A"/>
    <w:lvl w:ilvl="0" w:tplc="FB24570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B97"/>
    <w:rsid w:val="002C4A07"/>
    <w:rsid w:val="003A71E3"/>
    <w:rsid w:val="0056374B"/>
    <w:rsid w:val="00704704"/>
    <w:rsid w:val="007F0B5C"/>
    <w:rsid w:val="00951DC3"/>
    <w:rsid w:val="009C7901"/>
    <w:rsid w:val="00A77A2B"/>
    <w:rsid w:val="00A9429F"/>
    <w:rsid w:val="00B0680A"/>
    <w:rsid w:val="00CE6B97"/>
    <w:rsid w:val="00D61D23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6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E6B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3Znak">
    <w:name w:val="Nagłówek 3 Znak"/>
    <w:basedOn w:val="Domylnaczcionkaakapitu"/>
    <w:link w:val="Nagwek3"/>
    <w:uiPriority w:val="9"/>
    <w:rsid w:val="00CE6B9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table" w:styleId="Siatkatabeli">
    <w:name w:val="Table Grid"/>
    <w:basedOn w:val="Standardowy"/>
    <w:uiPriority w:val="59"/>
    <w:rsid w:val="00CE6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CE6B97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CE6B9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1tekst">
    <w:name w:val="Styl1 tekst"/>
    <w:basedOn w:val="Normalny"/>
    <w:link w:val="Styl1tekstZnak"/>
    <w:qFormat/>
    <w:rsid w:val="00CE6B97"/>
    <w:pPr>
      <w:spacing w:after="240" w:line="276" w:lineRule="auto"/>
      <w:jc w:val="both"/>
    </w:pPr>
    <w:rPr>
      <w:rFonts w:ascii="Arial" w:hAnsi="Arial" w:cs="Arial"/>
      <w:sz w:val="20"/>
      <w:szCs w:val="20"/>
    </w:rPr>
  </w:style>
  <w:style w:type="character" w:customStyle="1" w:styleId="Styl1tekstZnak">
    <w:name w:val="Styl1 tekst Znak"/>
    <w:basedOn w:val="Domylnaczcionkaakapitu"/>
    <w:link w:val="Styl1tekst"/>
    <w:rsid w:val="00CE6B97"/>
    <w:rPr>
      <w:rFonts w:ascii="Arial" w:eastAsia="Times New Roman" w:hAnsi="Arial" w:cs="Arial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CE6B9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6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E6B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3Znak">
    <w:name w:val="Nagłówek 3 Znak"/>
    <w:basedOn w:val="Domylnaczcionkaakapitu"/>
    <w:link w:val="Nagwek3"/>
    <w:uiPriority w:val="9"/>
    <w:rsid w:val="00CE6B9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table" w:styleId="Siatkatabeli">
    <w:name w:val="Table Grid"/>
    <w:basedOn w:val="Standardowy"/>
    <w:uiPriority w:val="59"/>
    <w:rsid w:val="00CE6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CE6B97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CE6B9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1tekst">
    <w:name w:val="Styl1 tekst"/>
    <w:basedOn w:val="Normalny"/>
    <w:link w:val="Styl1tekstZnak"/>
    <w:qFormat/>
    <w:rsid w:val="00CE6B97"/>
    <w:pPr>
      <w:spacing w:after="240" w:line="276" w:lineRule="auto"/>
      <w:jc w:val="both"/>
    </w:pPr>
    <w:rPr>
      <w:rFonts w:ascii="Arial" w:hAnsi="Arial" w:cs="Arial"/>
      <w:sz w:val="20"/>
      <w:szCs w:val="20"/>
    </w:rPr>
  </w:style>
  <w:style w:type="character" w:customStyle="1" w:styleId="Styl1tekstZnak">
    <w:name w:val="Styl1 tekst Znak"/>
    <w:basedOn w:val="Domylnaczcionkaakapitu"/>
    <w:link w:val="Styl1tekst"/>
    <w:rsid w:val="00CE6B97"/>
    <w:rPr>
      <w:rFonts w:ascii="Arial" w:eastAsia="Times New Roman" w:hAnsi="Arial" w:cs="Arial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CE6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gda:Desktop:ZPSB:ZPSB%20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ZPSB listownik_Swinoujscie.dotx</Template>
  <TotalTime>1</TotalTime>
  <Pages>6</Pages>
  <Words>525</Words>
  <Characters>3154</Characters>
  <Application>Microsoft Macintosh Word</Application>
  <DocSecurity>0</DocSecurity>
  <Lines>26</Lines>
  <Paragraphs>7</Paragraphs>
  <ScaleCrop>false</ScaleCrop>
  <Company>HP</Company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Lazarek-Janowska</dc:creator>
  <cp:keywords/>
  <dc:description/>
  <cp:lastModifiedBy>Magdalena Lazarek-Janowska</cp:lastModifiedBy>
  <cp:revision>1</cp:revision>
  <dcterms:created xsi:type="dcterms:W3CDTF">2020-01-25T11:59:00Z</dcterms:created>
  <dcterms:modified xsi:type="dcterms:W3CDTF">2020-01-25T12:00:00Z</dcterms:modified>
</cp:coreProperties>
</file>