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30" w:rsidRPr="00A36930" w:rsidRDefault="00A36930" w:rsidP="00A36930">
      <w:pPr>
        <w:jc w:val="right"/>
        <w:rPr>
          <w:rFonts w:ascii="Times New Roman" w:hAnsi="Times New Roman" w:cs="Times New Roman"/>
          <w:sz w:val="24"/>
        </w:rPr>
      </w:pPr>
      <w:r w:rsidRPr="00A36930">
        <w:rPr>
          <w:rFonts w:ascii="Times New Roman" w:hAnsi="Times New Roman" w:cs="Times New Roman"/>
          <w:sz w:val="24"/>
        </w:rPr>
        <w:t>Świnoujście dn. .....................................................</w:t>
      </w:r>
    </w:p>
    <w:p w:rsidR="00A36930" w:rsidRDefault="00A36930" w:rsidP="00A36930">
      <w:pPr>
        <w:rPr>
          <w:sz w:val="24"/>
        </w:rPr>
      </w:pPr>
    </w:p>
    <w:p w:rsidR="0093474D" w:rsidRDefault="0093474D" w:rsidP="00A36930">
      <w:pPr>
        <w:rPr>
          <w:sz w:val="24"/>
        </w:rPr>
      </w:pPr>
      <w:bookmarkStart w:id="0" w:name="_GoBack"/>
      <w:bookmarkEnd w:id="0"/>
    </w:p>
    <w:p w:rsidR="0093474D" w:rsidRDefault="0093474D" w:rsidP="00A36930">
      <w:pPr>
        <w:rPr>
          <w:sz w:val="24"/>
        </w:rPr>
      </w:pPr>
    </w:p>
    <w:p w:rsidR="00A36930" w:rsidRPr="00A36930" w:rsidRDefault="00A36930" w:rsidP="00A36930">
      <w:pPr>
        <w:pStyle w:val="Nagwek1"/>
      </w:pPr>
      <w:r>
        <w:t>KARTA OBIEGOWA</w:t>
      </w:r>
    </w:p>
    <w:p w:rsidR="0093474D" w:rsidRDefault="0093474D" w:rsidP="00A36930">
      <w:pPr>
        <w:rPr>
          <w:rFonts w:ascii="Times New Roman" w:hAnsi="Times New Roman" w:cs="Times New Roman"/>
          <w:sz w:val="24"/>
        </w:rPr>
      </w:pPr>
    </w:p>
    <w:p w:rsidR="0093474D" w:rsidRDefault="0093474D" w:rsidP="00A36930">
      <w:pPr>
        <w:rPr>
          <w:rFonts w:ascii="Times New Roman" w:hAnsi="Times New Roman" w:cs="Times New Roman"/>
          <w:sz w:val="24"/>
        </w:rPr>
      </w:pPr>
    </w:p>
    <w:p w:rsidR="00A36930" w:rsidRPr="00A36930" w:rsidRDefault="00A36930" w:rsidP="00A36930">
      <w:pPr>
        <w:rPr>
          <w:rFonts w:ascii="Times New Roman" w:hAnsi="Times New Roman" w:cs="Times New Roman"/>
          <w:sz w:val="24"/>
        </w:rPr>
      </w:pPr>
      <w:r w:rsidRPr="00A36930">
        <w:rPr>
          <w:rFonts w:ascii="Times New Roman" w:hAnsi="Times New Roman" w:cs="Times New Roman"/>
          <w:sz w:val="24"/>
        </w:rPr>
        <w:t>Niżej wymienieni stwierdzają swoim podpisem, że .................................................................... student/ka Zachodniopomorskiej Szkoły Biznesu Wydział w Świnoujściu nie ma żadnych zobowiązań do:</w:t>
      </w:r>
    </w:p>
    <w:p w:rsidR="00A36930" w:rsidRPr="00A36930" w:rsidRDefault="00A36930" w:rsidP="00A36930">
      <w:pPr>
        <w:rPr>
          <w:rFonts w:ascii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961"/>
        <w:gridCol w:w="3755"/>
      </w:tblGrid>
      <w:tr w:rsidR="00A36930" w:rsidRPr="00A36930" w:rsidTr="00A36930">
        <w:trPr>
          <w:trHeight w:val="72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l.p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Komórka stwierdzająca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36930">
              <w:rPr>
                <w:rFonts w:ascii="Times New Roman" w:hAnsi="Times New Roman" w:cs="Times New Roman"/>
                <w:b/>
                <w:bCs/>
                <w:sz w:val="24"/>
              </w:rPr>
              <w:t>Data i podpis komórki</w:t>
            </w:r>
          </w:p>
        </w:tc>
      </w:tr>
      <w:tr w:rsidR="00A36930" w:rsidRPr="00A36930" w:rsidTr="00A36930">
        <w:trPr>
          <w:trHeight w:val="99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 w:rsidP="0093474D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Biblioteka Wydziału w Świnoujściu ZPSB ul. Grunwaldzka 47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:rsidTr="00A36930">
        <w:trPr>
          <w:trHeight w:val="83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pStyle w:val="Nagwek2"/>
            </w:pPr>
            <w:r w:rsidRPr="00A36930">
              <w:t>Biblioteka ZPSB w Szczecinie, ul. Żołnierska 53 bud. A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Pedagogiczna Biblioteka Województwa Zachodniopomorskiego Filia w Świnoujściu           ul. Piłsudskiego 22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Biblioteka Miejska Publiczna, Świnoujście,            ul. Piłsudskiego 15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:rsidTr="00A36930">
        <w:trPr>
          <w:trHeight w:val="8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Księgowość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6930" w:rsidRPr="00A36930" w:rsidTr="00A36930">
        <w:trPr>
          <w:trHeight w:val="97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  <w:r w:rsidRPr="00A36930">
              <w:rPr>
                <w:rFonts w:ascii="Times New Roman" w:hAnsi="Times New Roman" w:cs="Times New Roman"/>
                <w:sz w:val="24"/>
              </w:rPr>
              <w:t>Dziekanat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930" w:rsidRPr="00A36930" w:rsidRDefault="00A36930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36930" w:rsidRPr="00A36930" w:rsidRDefault="00A36930" w:rsidP="00A36930">
      <w:pPr>
        <w:rPr>
          <w:rFonts w:ascii="Times New Roman" w:hAnsi="Times New Roman" w:cs="Times New Roman"/>
          <w:sz w:val="24"/>
          <w:u w:val="single"/>
        </w:rPr>
      </w:pPr>
    </w:p>
    <w:p w:rsidR="00116F5E" w:rsidRPr="00975D7C" w:rsidRDefault="00116F5E" w:rsidP="00975D7C"/>
    <w:sectPr w:rsidR="00116F5E" w:rsidRPr="00975D7C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03D" w:rsidRDefault="00B0503D" w:rsidP="00EA10F1">
      <w:pPr>
        <w:spacing w:after="0" w:line="240" w:lineRule="auto"/>
      </w:pPr>
      <w:r>
        <w:separator/>
      </w:r>
    </w:p>
  </w:endnote>
  <w:endnote w:type="continuationSeparator" w:id="0">
    <w:p w:rsidR="00B0503D" w:rsidRDefault="00B0503D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03D" w:rsidRDefault="00B0503D" w:rsidP="00EA10F1">
      <w:pPr>
        <w:spacing w:after="0" w:line="240" w:lineRule="auto"/>
      </w:pPr>
      <w:r>
        <w:separator/>
      </w:r>
    </w:p>
  </w:footnote>
  <w:footnote w:type="continuationSeparator" w:id="0">
    <w:p w:rsidR="00B0503D" w:rsidRDefault="00B0503D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0F1" w:rsidRDefault="006B502B" w:rsidP="002C4A07">
    <w:pPr>
      <w:pStyle w:val="Nagwek"/>
      <w:tabs>
        <w:tab w:val="clear" w:pos="4536"/>
      </w:tabs>
    </w:pPr>
    <w:r w:rsidRPr="006B502B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3031" cy="10689771"/>
          <wp:effectExtent l="0" t="0" r="2540" b="0"/>
          <wp:wrapNone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5E73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525"/>
    <w:rsid w:val="000727A0"/>
    <w:rsid w:val="00094141"/>
    <w:rsid w:val="00116F5E"/>
    <w:rsid w:val="001340CD"/>
    <w:rsid w:val="002C4A07"/>
    <w:rsid w:val="003A71E3"/>
    <w:rsid w:val="0042672F"/>
    <w:rsid w:val="004B7999"/>
    <w:rsid w:val="0056374B"/>
    <w:rsid w:val="00590525"/>
    <w:rsid w:val="00615913"/>
    <w:rsid w:val="00694EA2"/>
    <w:rsid w:val="006B502B"/>
    <w:rsid w:val="006D3655"/>
    <w:rsid w:val="006F3548"/>
    <w:rsid w:val="007F0B5C"/>
    <w:rsid w:val="00800699"/>
    <w:rsid w:val="00866220"/>
    <w:rsid w:val="008D217E"/>
    <w:rsid w:val="0093474D"/>
    <w:rsid w:val="00951DC3"/>
    <w:rsid w:val="00975D7C"/>
    <w:rsid w:val="009C7901"/>
    <w:rsid w:val="00A36930"/>
    <w:rsid w:val="00A9429F"/>
    <w:rsid w:val="00AD676B"/>
    <w:rsid w:val="00B0503D"/>
    <w:rsid w:val="00B0680A"/>
    <w:rsid w:val="00B1414C"/>
    <w:rsid w:val="00B37004"/>
    <w:rsid w:val="00D61D23"/>
    <w:rsid w:val="00E0488C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6B6E59B4-EA9A-40A1-ACA8-03C16E63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17E"/>
  </w:style>
  <w:style w:type="paragraph" w:styleId="Nagwek1">
    <w:name w:val="heading 1"/>
    <w:basedOn w:val="Normalny"/>
    <w:next w:val="Normalny"/>
    <w:link w:val="Nagwek1Znak"/>
    <w:qFormat/>
    <w:rsid w:val="00A3693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A3693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rsid w:val="00A36930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36930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Desktop\listownik_Swinoujscie%20-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 - Kopia.dotx</Template>
  <TotalTime>3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Małgosia</cp:lastModifiedBy>
  <cp:revision>4</cp:revision>
  <cp:lastPrinted>2016-02-26T16:41:00Z</cp:lastPrinted>
  <dcterms:created xsi:type="dcterms:W3CDTF">2016-03-05T11:41:00Z</dcterms:created>
  <dcterms:modified xsi:type="dcterms:W3CDTF">2021-05-12T13:23:00Z</dcterms:modified>
</cp:coreProperties>
</file>