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EFBBA" w14:textId="77777777" w:rsidR="00A36930" w:rsidRPr="00A36930" w:rsidRDefault="00A36930" w:rsidP="00A36930">
      <w:pPr>
        <w:jc w:val="right"/>
        <w:rPr>
          <w:rFonts w:ascii="Times New Roman" w:hAnsi="Times New Roman" w:cs="Times New Roman"/>
          <w:sz w:val="24"/>
        </w:rPr>
      </w:pPr>
      <w:r w:rsidRPr="00A36930">
        <w:rPr>
          <w:rFonts w:ascii="Times New Roman" w:hAnsi="Times New Roman" w:cs="Times New Roman"/>
          <w:sz w:val="24"/>
        </w:rPr>
        <w:t>Świnoujście dn. .....................................................</w:t>
      </w:r>
    </w:p>
    <w:p w14:paraId="03B287A3" w14:textId="77777777" w:rsidR="0093474D" w:rsidRDefault="0093474D" w:rsidP="00A36930">
      <w:pPr>
        <w:rPr>
          <w:sz w:val="24"/>
        </w:rPr>
      </w:pPr>
    </w:p>
    <w:p w14:paraId="6740E239" w14:textId="77DA81EB" w:rsidR="0093474D" w:rsidRPr="0035780A" w:rsidRDefault="00A36930" w:rsidP="0035780A">
      <w:pPr>
        <w:pStyle w:val="Nagwek1"/>
      </w:pPr>
      <w:r>
        <w:t>KARTA OBIEGOWA</w:t>
      </w:r>
    </w:p>
    <w:p w14:paraId="3F338B6F" w14:textId="77777777" w:rsidR="0093474D" w:rsidRDefault="0093474D" w:rsidP="00A36930">
      <w:pPr>
        <w:rPr>
          <w:rFonts w:ascii="Times New Roman" w:hAnsi="Times New Roman" w:cs="Times New Roman"/>
          <w:sz w:val="24"/>
        </w:rPr>
      </w:pPr>
    </w:p>
    <w:p w14:paraId="377369FE" w14:textId="4D9B29DD" w:rsidR="00A36930" w:rsidRPr="00A36930" w:rsidRDefault="00A36930" w:rsidP="00A36930">
      <w:pPr>
        <w:rPr>
          <w:rFonts w:ascii="Times New Roman" w:hAnsi="Times New Roman" w:cs="Times New Roman"/>
          <w:sz w:val="24"/>
        </w:rPr>
      </w:pPr>
      <w:r w:rsidRPr="00A36930">
        <w:rPr>
          <w:rFonts w:ascii="Times New Roman" w:hAnsi="Times New Roman" w:cs="Times New Roman"/>
          <w:sz w:val="24"/>
        </w:rPr>
        <w:t>Niżej wymienieni stwierdzają swoim podpisem, że .................................................................... student/ka Zachodniopomorskiej Szkoły Biznesu Wydział w Świnoujściu nie ma żadnych zobowiązań do: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961"/>
        <w:gridCol w:w="3755"/>
      </w:tblGrid>
      <w:tr w:rsidR="00A36930" w:rsidRPr="00A36930" w14:paraId="2F593E7C" w14:textId="77777777" w:rsidTr="00A36930">
        <w:trPr>
          <w:trHeight w:val="72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F735" w14:textId="77777777" w:rsidR="00A36930" w:rsidRPr="00A36930" w:rsidRDefault="00A3693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proofErr w:type="spellStart"/>
            <w:r w:rsidRPr="00A36930">
              <w:rPr>
                <w:rFonts w:ascii="Times New Roman" w:hAnsi="Times New Roman" w:cs="Times New Roman"/>
                <w:b/>
                <w:bCs/>
                <w:sz w:val="24"/>
              </w:rPr>
              <w:t>l.p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9A677" w14:textId="77777777" w:rsidR="00A36930" w:rsidRPr="00A36930" w:rsidRDefault="00A3693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36930">
              <w:rPr>
                <w:rFonts w:ascii="Times New Roman" w:hAnsi="Times New Roman" w:cs="Times New Roman"/>
                <w:b/>
                <w:bCs/>
                <w:sz w:val="24"/>
              </w:rPr>
              <w:t>Komórka stwierdzająca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3E085" w14:textId="77777777" w:rsidR="00A36930" w:rsidRPr="00A36930" w:rsidRDefault="00A3693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36930">
              <w:rPr>
                <w:rFonts w:ascii="Times New Roman" w:hAnsi="Times New Roman" w:cs="Times New Roman"/>
                <w:b/>
                <w:bCs/>
                <w:sz w:val="24"/>
              </w:rPr>
              <w:t>Data i podpis komórki</w:t>
            </w:r>
          </w:p>
        </w:tc>
      </w:tr>
      <w:tr w:rsidR="00A36930" w:rsidRPr="00A36930" w14:paraId="3780E377" w14:textId="77777777" w:rsidTr="00A36930">
        <w:trPr>
          <w:trHeight w:val="99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EF1AB" w14:textId="77777777"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9DFB2" w14:textId="77777777" w:rsidR="00A36930" w:rsidRPr="00A36930" w:rsidRDefault="00A36930" w:rsidP="0093474D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Biblioteka Wydziału w Świnoujściu ZPSB ul. Grunwaldzka 47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7A0CE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14:paraId="264BF413" w14:textId="77777777" w:rsidTr="00A36930">
        <w:trPr>
          <w:trHeight w:val="83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323E5" w14:textId="77777777"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4F5F7" w14:textId="77777777" w:rsidR="00A36930" w:rsidRPr="00A36930" w:rsidRDefault="00A36930">
            <w:pPr>
              <w:pStyle w:val="Nagwek2"/>
            </w:pPr>
            <w:r w:rsidRPr="00A36930">
              <w:t>Biblioteka ZPSB w Szczecinie, ul. Żołnierska 53 bud. A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CBC2E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14:paraId="084B441E" w14:textId="77777777" w:rsidTr="00A36930">
        <w:trPr>
          <w:trHeight w:val="84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F3BB1" w14:textId="77777777"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1D761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Pedagogiczna Biblioteka Województwa Zachodniopomorskiego Filia w Świnoujściu           ul. Piłsudskiego 22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09B86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14:paraId="613863F4" w14:textId="77777777" w:rsidTr="00A36930">
        <w:trPr>
          <w:trHeight w:val="84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0DDAF" w14:textId="77777777"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5518C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Biblioteka Miejska Publiczna, Świnoujście,            ul. Piłsudskiego 15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52EF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14:paraId="4A805833" w14:textId="77777777" w:rsidTr="00A36930">
        <w:trPr>
          <w:trHeight w:val="84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F6C45" w14:textId="77777777"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6ABC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Księgowość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75B5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14:paraId="2129666D" w14:textId="77777777" w:rsidTr="00A36930">
        <w:trPr>
          <w:trHeight w:val="97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48640" w14:textId="77777777"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F2A67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Dziekanat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A937F" w14:textId="77777777"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C4B1DAB" w14:textId="77777777" w:rsidR="00A36930" w:rsidRPr="00A36930" w:rsidRDefault="00A36930" w:rsidP="00A36930">
      <w:pPr>
        <w:rPr>
          <w:rFonts w:ascii="Times New Roman" w:hAnsi="Times New Roman" w:cs="Times New Roman"/>
          <w:sz w:val="24"/>
          <w:u w:val="single"/>
        </w:rPr>
      </w:pPr>
    </w:p>
    <w:p w14:paraId="78BDFA31" w14:textId="368F9E5C" w:rsidR="00116F5E" w:rsidRPr="0035780A" w:rsidRDefault="0035780A" w:rsidP="00975D7C">
      <w:pPr>
        <w:rPr>
          <w:rFonts w:ascii="Times New Roman" w:hAnsi="Times New Roman" w:cs="Times New Roman"/>
          <w:b/>
          <w:bCs/>
        </w:rPr>
      </w:pPr>
      <w:r w:rsidRPr="0035780A">
        <w:rPr>
          <w:rFonts w:ascii="Times New Roman" w:hAnsi="Times New Roman" w:cs="Times New Roman"/>
          <w:b/>
          <w:bCs/>
        </w:rPr>
        <w:t>Kwituję odbiór:</w:t>
      </w:r>
    </w:p>
    <w:p w14:paraId="00B503F5" w14:textId="1571AB3D" w:rsidR="0035780A" w:rsidRDefault="0035780A" w:rsidP="0035780A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Świadectwa dojrzałości nr ………………… z dnia ……………………………………………</w:t>
      </w:r>
    </w:p>
    <w:p w14:paraId="44C30DA4" w14:textId="77777777" w:rsidR="0035780A" w:rsidRDefault="0035780A" w:rsidP="0035780A">
      <w:pPr>
        <w:pStyle w:val="Akapitzlist"/>
        <w:rPr>
          <w:rFonts w:ascii="Times New Roman" w:hAnsi="Times New Roman" w:cs="Times New Roman"/>
        </w:rPr>
      </w:pPr>
    </w:p>
    <w:p w14:paraId="4E926617" w14:textId="2D66D01D" w:rsidR="0035780A" w:rsidRDefault="0035780A" w:rsidP="0035780A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Świadectwo ukończenia szkoły średniej nr …………………….. z dnia ……………………....</w:t>
      </w:r>
    </w:p>
    <w:p w14:paraId="6163728B" w14:textId="77777777" w:rsidR="0035780A" w:rsidRPr="0035780A" w:rsidRDefault="0035780A" w:rsidP="0035780A">
      <w:pPr>
        <w:pStyle w:val="Akapitzlist"/>
        <w:rPr>
          <w:rFonts w:ascii="Times New Roman" w:hAnsi="Times New Roman" w:cs="Times New Roman"/>
        </w:rPr>
      </w:pPr>
    </w:p>
    <w:p w14:paraId="182D1B01" w14:textId="5C4AC11A" w:rsidR="0035780A" w:rsidRDefault="0035780A" w:rsidP="0035780A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Dyplom i 2 odpisy…………………………..…………………………………………………...</w:t>
      </w:r>
    </w:p>
    <w:p w14:paraId="2DFE7D67" w14:textId="77777777" w:rsidR="0035780A" w:rsidRPr="0035780A" w:rsidRDefault="0035780A" w:rsidP="0035780A">
      <w:pPr>
        <w:pStyle w:val="Akapitzlist"/>
        <w:rPr>
          <w:rFonts w:ascii="Times New Roman" w:hAnsi="Times New Roman" w:cs="Times New Roman"/>
        </w:rPr>
      </w:pPr>
    </w:p>
    <w:p w14:paraId="263DDAC5" w14:textId="024BB4E1" w:rsidR="0035780A" w:rsidRDefault="0035780A" w:rsidP="0035780A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Suplement do dyplomu i 2 odpisy…………..…………………………………………………..</w:t>
      </w:r>
    </w:p>
    <w:p w14:paraId="121D0229" w14:textId="77777777" w:rsidR="0035780A" w:rsidRPr="0035780A" w:rsidRDefault="0035780A" w:rsidP="0035780A">
      <w:pPr>
        <w:pStyle w:val="Akapitzlist"/>
        <w:rPr>
          <w:rFonts w:ascii="Times New Roman" w:hAnsi="Times New Roman" w:cs="Times New Roman"/>
        </w:rPr>
      </w:pPr>
    </w:p>
    <w:p w14:paraId="1BB53773" w14:textId="7BD054A2" w:rsidR="0035780A" w:rsidRPr="0035780A" w:rsidRDefault="0035780A" w:rsidP="0035780A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…………………………………………………………………………………………………..</w:t>
      </w:r>
    </w:p>
    <w:sectPr w:rsidR="0035780A" w:rsidRPr="0035780A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516E6" w14:textId="77777777" w:rsidR="00B0503D" w:rsidRDefault="00B0503D" w:rsidP="00EA10F1">
      <w:pPr>
        <w:spacing w:after="0" w:line="240" w:lineRule="auto"/>
      </w:pPr>
      <w:r>
        <w:separator/>
      </w:r>
    </w:p>
  </w:endnote>
  <w:endnote w:type="continuationSeparator" w:id="0">
    <w:p w14:paraId="3FB2503B" w14:textId="77777777" w:rsidR="00B0503D" w:rsidRDefault="00B0503D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4182C" w14:textId="77777777" w:rsidR="00B0503D" w:rsidRDefault="00B0503D" w:rsidP="00EA10F1">
      <w:pPr>
        <w:spacing w:after="0" w:line="240" w:lineRule="auto"/>
      </w:pPr>
      <w:r>
        <w:separator/>
      </w:r>
    </w:p>
  </w:footnote>
  <w:footnote w:type="continuationSeparator" w:id="0">
    <w:p w14:paraId="1B17B28E" w14:textId="77777777" w:rsidR="00B0503D" w:rsidRDefault="00B0503D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DB081" w14:textId="77777777" w:rsidR="00EA10F1" w:rsidRDefault="006B502B" w:rsidP="002C4A07">
    <w:pPr>
      <w:pStyle w:val="Nagwek"/>
      <w:tabs>
        <w:tab w:val="clear" w:pos="4536"/>
      </w:tabs>
    </w:pPr>
    <w:r w:rsidRPr="006B502B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C94BF4E" wp14:editId="317BE04A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3031" cy="10689771"/>
          <wp:effectExtent l="0" t="0" r="2540" b="0"/>
          <wp:wrapNone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D2105"/>
    <w:multiLevelType w:val="hybridMultilevel"/>
    <w:tmpl w:val="D8303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E73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525"/>
    <w:rsid w:val="000727A0"/>
    <w:rsid w:val="00094141"/>
    <w:rsid w:val="00116F5E"/>
    <w:rsid w:val="001340CD"/>
    <w:rsid w:val="002C4A07"/>
    <w:rsid w:val="0035780A"/>
    <w:rsid w:val="003A71E3"/>
    <w:rsid w:val="0042672F"/>
    <w:rsid w:val="004B7999"/>
    <w:rsid w:val="0056374B"/>
    <w:rsid w:val="00590525"/>
    <w:rsid w:val="00615913"/>
    <w:rsid w:val="00694EA2"/>
    <w:rsid w:val="006B502B"/>
    <w:rsid w:val="006D3655"/>
    <w:rsid w:val="006F3548"/>
    <w:rsid w:val="007F0B5C"/>
    <w:rsid w:val="00800699"/>
    <w:rsid w:val="00866220"/>
    <w:rsid w:val="008D217E"/>
    <w:rsid w:val="0093474D"/>
    <w:rsid w:val="00951DC3"/>
    <w:rsid w:val="00975D7C"/>
    <w:rsid w:val="009C7901"/>
    <w:rsid w:val="00A36930"/>
    <w:rsid w:val="00A9429F"/>
    <w:rsid w:val="00AD676B"/>
    <w:rsid w:val="00B0503D"/>
    <w:rsid w:val="00B0680A"/>
    <w:rsid w:val="00B1414C"/>
    <w:rsid w:val="00B15FB6"/>
    <w:rsid w:val="00B37004"/>
    <w:rsid w:val="00D61D23"/>
    <w:rsid w:val="00E0488C"/>
    <w:rsid w:val="00E32C1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C7FD902"/>
  <w15:docId w15:val="{6B6E59B4-EA9A-40A1-ACA8-03C16E63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217E"/>
  </w:style>
  <w:style w:type="paragraph" w:styleId="Nagwek1">
    <w:name w:val="heading 1"/>
    <w:basedOn w:val="Normalny"/>
    <w:next w:val="Normalny"/>
    <w:link w:val="Nagwek1Znak"/>
    <w:qFormat/>
    <w:rsid w:val="00A3693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A3693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1Znak">
    <w:name w:val="Nagłówek 1 Znak"/>
    <w:basedOn w:val="Domylnaczcionkaakapitu"/>
    <w:link w:val="Nagwek1"/>
    <w:rsid w:val="00A36930"/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3693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57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2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Desktop\listownik_Swinoujscie%20-%20Kopi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listownik_Swinoujscie - Kopia.dotx</Template>
  <TotalTime>60</TotalTime>
  <Pages>1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Małgorzata Chmielewska</cp:lastModifiedBy>
  <cp:revision>5</cp:revision>
  <cp:lastPrinted>2021-08-24T12:45:00Z</cp:lastPrinted>
  <dcterms:created xsi:type="dcterms:W3CDTF">2016-03-05T11:41:00Z</dcterms:created>
  <dcterms:modified xsi:type="dcterms:W3CDTF">2021-08-24T13:37:00Z</dcterms:modified>
</cp:coreProperties>
</file>