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5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1530"/>
        <w:gridCol w:w="3148"/>
      </w:tblGrid>
      <w:tr w:rsidR="00AD69AB" w14:paraId="3559F154" w14:textId="77777777" w:rsidTr="001C5E01">
        <w:trPr>
          <w:cantSplit/>
          <w:trHeight w:val="61"/>
        </w:trPr>
        <w:tc>
          <w:tcPr>
            <w:tcW w:w="567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14:paraId="1FD6D8B9" w14:textId="77777777" w:rsidR="00AD69AB" w:rsidRPr="001C5E01" w:rsidRDefault="00AD69AB" w:rsidP="00051447">
            <w:pPr>
              <w:pStyle w:val="Normal1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000000"/>
              <w:bottom w:val="nil"/>
              <w:right w:val="nil"/>
            </w:tcBorders>
          </w:tcPr>
          <w:p w14:paraId="1044EB81" w14:textId="77777777" w:rsidR="00AD69AB" w:rsidRPr="001C5E01" w:rsidRDefault="00AD69AB" w:rsidP="00051447">
            <w:pPr>
              <w:pStyle w:val="Normal1"/>
              <w:rPr>
                <w:rFonts w:asciiTheme="minorHAnsi" w:hAnsiTheme="minorHAnsi" w:cs="Arial"/>
              </w:rPr>
            </w:pPr>
            <w:r w:rsidRPr="001C5E01">
              <w:rPr>
                <w:rFonts w:asciiTheme="minorHAnsi" w:hAnsiTheme="minorHAnsi" w:cs="Arial"/>
              </w:rPr>
              <w:t xml:space="preserve"> NR ZARZĄDZENIA</w:t>
            </w:r>
          </w:p>
        </w:tc>
        <w:tc>
          <w:tcPr>
            <w:tcW w:w="3148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B737A" w14:textId="26337955" w:rsidR="00AD69AB" w:rsidRPr="001C5E01" w:rsidRDefault="00AD69AB" w:rsidP="00374AFD">
            <w:pPr>
              <w:pStyle w:val="Standard"/>
              <w:jc w:val="center"/>
              <w:rPr>
                <w:rFonts w:asciiTheme="minorHAnsi" w:hAnsiTheme="minorHAnsi" w:cs="Arial"/>
                <w:b/>
              </w:rPr>
            </w:pPr>
            <w:r w:rsidRPr="001C5E01">
              <w:rPr>
                <w:rFonts w:asciiTheme="minorHAnsi" w:hAnsiTheme="minorHAnsi" w:cs="Arial"/>
                <w:b/>
              </w:rPr>
              <w:t>z dni</w:t>
            </w:r>
            <w:r w:rsidR="001C5E01">
              <w:rPr>
                <w:rFonts w:asciiTheme="minorHAnsi" w:hAnsiTheme="minorHAnsi" w:cs="Arial"/>
                <w:b/>
              </w:rPr>
              <w:t xml:space="preserve">a </w:t>
            </w:r>
            <w:r w:rsidR="009A65DD">
              <w:rPr>
                <w:rFonts w:asciiTheme="minorHAnsi" w:hAnsiTheme="minorHAnsi" w:cs="Arial"/>
                <w:sz w:val="24"/>
              </w:rPr>
              <w:t>4 grudnia</w:t>
            </w:r>
            <w:r w:rsidRPr="001C5E01">
              <w:rPr>
                <w:rFonts w:asciiTheme="minorHAnsi" w:hAnsiTheme="minorHAnsi" w:cs="Arial"/>
                <w:sz w:val="24"/>
              </w:rPr>
              <w:t xml:space="preserve"> 202</w:t>
            </w:r>
            <w:r w:rsidR="00374AFD">
              <w:rPr>
                <w:rFonts w:asciiTheme="minorHAnsi" w:hAnsiTheme="minorHAnsi" w:cs="Arial"/>
                <w:sz w:val="24"/>
              </w:rPr>
              <w:t>1</w:t>
            </w:r>
            <w:r w:rsidR="001C5E01">
              <w:rPr>
                <w:rFonts w:asciiTheme="minorHAnsi" w:hAnsiTheme="minorHAnsi" w:cs="Arial"/>
                <w:sz w:val="24"/>
              </w:rPr>
              <w:t xml:space="preserve"> r.</w:t>
            </w:r>
          </w:p>
        </w:tc>
      </w:tr>
      <w:tr w:rsidR="00AD69AB" w14:paraId="3E2596EA" w14:textId="77777777" w:rsidTr="001C5E01">
        <w:trPr>
          <w:cantSplit/>
        </w:trPr>
        <w:tc>
          <w:tcPr>
            <w:tcW w:w="567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68BED78" w14:textId="77777777" w:rsidR="00AD69AB" w:rsidRPr="001C5E01" w:rsidRDefault="00AD69AB" w:rsidP="00051447">
            <w:pPr>
              <w:pStyle w:val="Normal2"/>
              <w:spacing w:before="0" w:after="0"/>
              <w:rPr>
                <w:rFonts w:asciiTheme="minorHAnsi" w:hAnsiTheme="minorHAnsi" w:cs="Arial"/>
                <w:sz w:val="28"/>
                <w:szCs w:val="28"/>
              </w:rPr>
            </w:pPr>
            <w:r w:rsidRPr="001C5E01">
              <w:rPr>
                <w:rFonts w:asciiTheme="minorHAnsi" w:hAnsiTheme="minorHAnsi" w:cs="Arial"/>
                <w:sz w:val="28"/>
                <w:szCs w:val="28"/>
              </w:rPr>
              <w:t>ZARZĄDZENIE DZIEKANA</w:t>
            </w:r>
          </w:p>
          <w:p w14:paraId="5121F926" w14:textId="77777777" w:rsidR="00AD69AB" w:rsidRPr="001C5E01" w:rsidRDefault="00AD69AB" w:rsidP="00051447">
            <w:pPr>
              <w:pStyle w:val="Normal2"/>
              <w:spacing w:before="0" w:after="0"/>
              <w:rPr>
                <w:rFonts w:asciiTheme="minorHAnsi" w:hAnsiTheme="minorHAnsi" w:cs="Arial"/>
                <w:sz w:val="28"/>
                <w:szCs w:val="28"/>
              </w:rPr>
            </w:pPr>
            <w:r w:rsidRPr="001C5E01">
              <w:rPr>
                <w:rFonts w:asciiTheme="minorHAnsi" w:hAnsiTheme="minorHAnsi" w:cs="Arial"/>
                <w:sz w:val="28"/>
                <w:szCs w:val="28"/>
              </w:rPr>
              <w:t>WYDZIAŁU w Świnoujściu</w:t>
            </w:r>
          </w:p>
          <w:p w14:paraId="1F5FF781" w14:textId="77777777" w:rsidR="001C5E01" w:rsidRDefault="00AD69AB" w:rsidP="001C5E01">
            <w:pPr>
              <w:pStyle w:val="Normal2"/>
              <w:spacing w:before="0" w:after="0"/>
              <w:rPr>
                <w:rFonts w:asciiTheme="minorHAnsi" w:hAnsiTheme="minorHAnsi" w:cs="Arial"/>
                <w:sz w:val="28"/>
                <w:szCs w:val="28"/>
              </w:rPr>
            </w:pPr>
            <w:r w:rsidRPr="001C5E01">
              <w:rPr>
                <w:rFonts w:asciiTheme="minorHAnsi" w:hAnsiTheme="minorHAnsi" w:cs="Arial"/>
                <w:sz w:val="28"/>
                <w:szCs w:val="28"/>
              </w:rPr>
              <w:t xml:space="preserve">ZACHODNIOPOMORSKIEJ SZKOŁY BIZNESU </w:t>
            </w:r>
          </w:p>
          <w:p w14:paraId="3FA6DB64" w14:textId="77777777" w:rsidR="00AD69AB" w:rsidRPr="001C5E01" w:rsidRDefault="001C5E01" w:rsidP="001C5E01">
            <w:pPr>
              <w:pStyle w:val="Normal2"/>
              <w:spacing w:before="0" w:after="0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>w Szczecinie</w:t>
            </w:r>
            <w:r w:rsidR="00AD69AB" w:rsidRPr="001C5E01">
              <w:rPr>
                <w:rFonts w:asciiTheme="minorHAnsi" w:hAnsiTheme="minorHAnsi" w:cs="Arial"/>
                <w:sz w:val="28"/>
                <w:szCs w:val="28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7F3B68C3" w14:textId="77777777" w:rsidR="00AD69AB" w:rsidRPr="001C5E01" w:rsidRDefault="00AD69AB" w:rsidP="00051447">
            <w:pPr>
              <w:pStyle w:val="Standard"/>
              <w:rPr>
                <w:rFonts w:asciiTheme="minorHAnsi" w:hAnsiTheme="minorHAnsi" w:cs="Arial"/>
              </w:rPr>
            </w:pPr>
          </w:p>
          <w:p w14:paraId="252EEE16" w14:textId="5EA668FA" w:rsidR="00AD69AB" w:rsidRPr="001C5E01" w:rsidRDefault="00E559D6" w:rsidP="00051447">
            <w:pPr>
              <w:pStyle w:val="Standard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>6</w:t>
            </w:r>
            <w:r w:rsidR="00374AFD">
              <w:rPr>
                <w:rFonts w:asciiTheme="minorHAnsi" w:hAnsiTheme="minorHAnsi" w:cs="Arial"/>
                <w:sz w:val="28"/>
                <w:szCs w:val="28"/>
              </w:rPr>
              <w:t>/2021</w:t>
            </w:r>
          </w:p>
        </w:tc>
        <w:tc>
          <w:tcPr>
            <w:tcW w:w="3148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470958A" w14:textId="77777777" w:rsidR="00AD69AB" w:rsidRPr="001C5E01" w:rsidRDefault="00AD69AB" w:rsidP="00051447">
            <w:pPr>
              <w:pStyle w:val="Standard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</w:p>
        </w:tc>
      </w:tr>
      <w:tr w:rsidR="00AD69AB" w:rsidRPr="009C2140" w14:paraId="4F4F8F99" w14:textId="77777777" w:rsidTr="001C5E01">
        <w:trPr>
          <w:cantSplit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1B694C" w14:textId="77777777" w:rsidR="00AD69AB" w:rsidRPr="001C5E01" w:rsidRDefault="00AD69AB" w:rsidP="00051447">
            <w:pPr>
              <w:spacing w:after="120"/>
              <w:rPr>
                <w:rFonts w:asciiTheme="minorHAnsi" w:hAnsiTheme="minorHAnsi" w:cstheme="minorHAnsi"/>
                <w:b/>
                <w:bCs/>
              </w:rPr>
            </w:pPr>
            <w:r w:rsidRPr="001C5E01">
              <w:rPr>
                <w:rFonts w:asciiTheme="minorHAnsi" w:hAnsiTheme="minorHAnsi" w:cstheme="minorHAnsi"/>
                <w:b/>
                <w:bCs/>
                <w:sz w:val="22"/>
              </w:rPr>
              <w:t xml:space="preserve">w sprawie:   </w:t>
            </w:r>
          </w:p>
          <w:p w14:paraId="0DA35DBB" w14:textId="77777777" w:rsidR="00AD69AB" w:rsidRPr="00307DCD" w:rsidRDefault="00307DCD" w:rsidP="002B6E07">
            <w:pPr>
              <w:spacing w:after="120"/>
              <w:rPr>
                <w:rFonts w:asciiTheme="minorHAnsi" w:hAnsiTheme="minorHAnsi" w:cstheme="minorHAnsi"/>
                <w:b/>
                <w:bCs/>
              </w:rPr>
            </w:pPr>
            <w:r w:rsidRPr="00307DCD">
              <w:rPr>
                <w:rFonts w:asciiTheme="minorHAnsi" w:hAnsiTheme="minorHAnsi" w:cstheme="minorHAnsi"/>
                <w:bCs/>
              </w:rPr>
              <w:t xml:space="preserve">powołania </w:t>
            </w:r>
            <w:r w:rsidR="002B6E07">
              <w:rPr>
                <w:rFonts w:asciiTheme="minorHAnsi" w:hAnsiTheme="minorHAnsi" w:cstheme="minorHAnsi"/>
                <w:bCs/>
              </w:rPr>
              <w:t>Komisji Egzaminacyjnej</w:t>
            </w:r>
            <w:r w:rsidR="00AD69AB" w:rsidRPr="00307DCD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77702B">
              <w:rPr>
                <w:rFonts w:asciiTheme="minorHAnsi" w:hAnsiTheme="minorHAnsi" w:cstheme="minorHAnsi"/>
                <w:color w:val="000000" w:themeColor="text1"/>
              </w:rPr>
              <w:t xml:space="preserve">oraz ustalenie terminów egzaminu licencjackiego </w:t>
            </w:r>
            <w:r w:rsidR="00AD69AB" w:rsidRPr="00307DCD">
              <w:rPr>
                <w:rFonts w:asciiTheme="minorHAnsi" w:hAnsiTheme="minorHAnsi" w:cstheme="minorHAnsi"/>
                <w:color w:val="000000" w:themeColor="text1"/>
              </w:rPr>
              <w:t>na studiach niestacjonarnych</w:t>
            </w:r>
            <w:r w:rsidR="0077702B">
              <w:rPr>
                <w:rFonts w:asciiTheme="minorHAnsi" w:hAnsiTheme="minorHAnsi" w:cstheme="minorHAnsi"/>
                <w:color w:val="000000" w:themeColor="text1"/>
              </w:rPr>
              <w:t xml:space="preserve">  </w:t>
            </w:r>
            <w:r w:rsidR="00AD69AB" w:rsidRPr="00307DCD">
              <w:rPr>
                <w:rFonts w:asciiTheme="minorHAnsi" w:hAnsiTheme="minorHAnsi" w:cstheme="minorHAnsi"/>
                <w:color w:val="000000" w:themeColor="text1"/>
              </w:rPr>
              <w:t>I stopnia, kierune</w:t>
            </w:r>
            <w:r w:rsidR="008A798D" w:rsidRPr="00307DCD">
              <w:rPr>
                <w:rFonts w:asciiTheme="minorHAnsi" w:hAnsiTheme="minorHAnsi" w:cstheme="minorHAnsi"/>
                <w:color w:val="000000" w:themeColor="text1"/>
              </w:rPr>
              <w:t xml:space="preserve">k </w:t>
            </w:r>
            <w:r>
              <w:rPr>
                <w:rFonts w:asciiTheme="minorHAnsi" w:hAnsiTheme="minorHAnsi" w:cstheme="minorHAnsi"/>
                <w:color w:val="000000" w:themeColor="text1"/>
              </w:rPr>
              <w:t>Ekonomia</w:t>
            </w:r>
          </w:p>
        </w:tc>
      </w:tr>
      <w:tr w:rsidR="00AD69AB" w:rsidRPr="009C2140" w14:paraId="71D3BA3B" w14:textId="77777777" w:rsidTr="001C5E01">
        <w:trPr>
          <w:cantSplit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3A44B10E" w14:textId="4704BD50" w:rsidR="008A798D" w:rsidRPr="0077702B" w:rsidRDefault="001A6E24" w:rsidP="0077702B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41" w:right="-425"/>
              <w:rPr>
                <w:rFonts w:asciiTheme="majorHAnsi" w:hAnsiTheme="majorHAnsi" w:cs="Calibri"/>
                <w:szCs w:val="20"/>
              </w:rPr>
            </w:pPr>
            <w:r w:rsidRPr="0077702B">
              <w:rPr>
                <w:rFonts w:asciiTheme="majorHAnsi" w:hAnsiTheme="majorHAnsi" w:cs="Calibri"/>
                <w:szCs w:val="20"/>
              </w:rPr>
              <w:t>Na podstawie Zarządzenie Rektora Zachodniopomorskiej Szkoły Biznesu w Szczecinie nr 13/20</w:t>
            </w:r>
            <w:r w:rsidR="00960A1D">
              <w:rPr>
                <w:rFonts w:asciiTheme="majorHAnsi" w:hAnsiTheme="majorHAnsi" w:cs="Calibri"/>
                <w:szCs w:val="20"/>
              </w:rPr>
              <w:t>19</w:t>
            </w:r>
            <w:r w:rsidRPr="0077702B">
              <w:rPr>
                <w:rFonts w:asciiTheme="majorHAnsi" w:hAnsiTheme="majorHAnsi" w:cs="Calibri"/>
                <w:szCs w:val="20"/>
              </w:rPr>
              <w:t xml:space="preserve"> z dnia 31.10.2019 r. w sprawie korekty procedury dyplomowej dla studentów pierwszego i drugiego stopnia na Wydziale Ekonomii i Informatyki w Szczecinie oraz Wydziałach Zamiejscowych</w:t>
            </w:r>
          </w:p>
          <w:p w14:paraId="78494312" w14:textId="77777777" w:rsidR="0077702B" w:rsidRDefault="0077702B" w:rsidP="0077702B">
            <w:pPr>
              <w:pStyle w:val="Akapitzlist"/>
              <w:spacing w:after="0" w:line="360" w:lineRule="auto"/>
              <w:ind w:left="567"/>
              <w:rPr>
                <w:rFonts w:cs="Calibri"/>
                <w:b/>
                <w:szCs w:val="20"/>
              </w:rPr>
            </w:pPr>
          </w:p>
          <w:p w14:paraId="2D9EF357" w14:textId="6A7FE291" w:rsidR="002B6E07" w:rsidRDefault="002B6E07" w:rsidP="0077702B">
            <w:pPr>
              <w:pStyle w:val="Akapitzlist"/>
              <w:spacing w:after="0" w:line="360" w:lineRule="auto"/>
              <w:ind w:left="567"/>
              <w:rPr>
                <w:rFonts w:cs="Calibri"/>
                <w:b/>
                <w:szCs w:val="20"/>
              </w:rPr>
            </w:pPr>
            <w:r>
              <w:rPr>
                <w:rFonts w:cs="Calibri"/>
                <w:b/>
                <w:szCs w:val="20"/>
              </w:rPr>
              <w:t>n</w:t>
            </w:r>
            <w:r w:rsidRPr="00F16EDE">
              <w:rPr>
                <w:rFonts w:cs="Calibri"/>
                <w:b/>
                <w:szCs w:val="20"/>
              </w:rPr>
              <w:t xml:space="preserve">iniejszym </w:t>
            </w:r>
            <w:r>
              <w:rPr>
                <w:rFonts w:cs="Calibri"/>
                <w:b/>
                <w:szCs w:val="20"/>
              </w:rPr>
              <w:t xml:space="preserve">powołuję Komisję Egzaminu Dyplomowego </w:t>
            </w:r>
            <w:r w:rsidR="001A413D">
              <w:rPr>
                <w:rFonts w:cs="Calibri"/>
                <w:b/>
                <w:szCs w:val="20"/>
              </w:rPr>
              <w:t>2022 rok</w:t>
            </w:r>
            <w:r>
              <w:rPr>
                <w:rFonts w:cs="Calibri"/>
                <w:b/>
                <w:szCs w:val="20"/>
              </w:rPr>
              <w:t xml:space="preserve"> w Zachodniopomorskiej Szkole Biznesu                       w Szczecinie dla Wydziału w Świnoujściu:</w:t>
            </w:r>
          </w:p>
          <w:p w14:paraId="470F3085" w14:textId="01FC4CE0" w:rsidR="00E559D6" w:rsidRDefault="00E559D6" w:rsidP="0077702B">
            <w:pPr>
              <w:pStyle w:val="Akapitzlist"/>
              <w:spacing w:after="0" w:line="360" w:lineRule="auto"/>
              <w:ind w:left="567"/>
              <w:rPr>
                <w:rFonts w:cs="Calibri"/>
                <w:b/>
                <w:szCs w:val="20"/>
              </w:rPr>
            </w:pPr>
            <w:r>
              <w:rPr>
                <w:rFonts w:cs="Calibri"/>
                <w:b/>
                <w:szCs w:val="20"/>
              </w:rPr>
              <w:t>Kierunek Pedagogika</w:t>
            </w:r>
          </w:p>
          <w:p w14:paraId="45EA165D" w14:textId="4129C74C" w:rsidR="00494557" w:rsidRPr="00494557" w:rsidRDefault="00E559D6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>7</w:t>
            </w:r>
            <w:r w:rsidR="00960A1D">
              <w:rPr>
                <w:rFonts w:cs="Calibri"/>
                <w:szCs w:val="20"/>
              </w:rPr>
              <w:t xml:space="preserve"> </w:t>
            </w:r>
            <w:r w:rsidR="0077702B" w:rsidRPr="0077702B">
              <w:rPr>
                <w:rFonts w:cs="Calibri"/>
                <w:szCs w:val="20"/>
              </w:rPr>
              <w:t>lipca</w:t>
            </w:r>
            <w:r w:rsidR="001A413D">
              <w:rPr>
                <w:rFonts w:cs="Calibri"/>
                <w:szCs w:val="20"/>
              </w:rPr>
              <w:t xml:space="preserve"> 2022 r.</w:t>
            </w:r>
            <w:r w:rsidR="0077702B" w:rsidRPr="0077702B">
              <w:rPr>
                <w:rFonts w:cs="Calibri"/>
                <w:szCs w:val="20"/>
              </w:rPr>
              <w:t xml:space="preserve"> g.</w:t>
            </w:r>
            <w:r w:rsidR="00F114B9">
              <w:rPr>
                <w:rFonts w:cs="Calibri"/>
                <w:szCs w:val="20"/>
              </w:rPr>
              <w:t>1</w:t>
            </w:r>
            <w:r>
              <w:rPr>
                <w:rFonts w:cs="Calibri"/>
                <w:szCs w:val="20"/>
              </w:rPr>
              <w:t>1</w:t>
            </w:r>
            <w:r w:rsidR="0077702B" w:rsidRPr="0077702B">
              <w:rPr>
                <w:rFonts w:cs="Calibri"/>
                <w:szCs w:val="20"/>
              </w:rPr>
              <w:t>.00</w:t>
            </w:r>
          </w:p>
          <w:p w14:paraId="4068CBBF" w14:textId="7AA28536" w:rsidR="00494557" w:rsidRPr="002B6E07" w:rsidRDefault="00494557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 w:rsidRPr="002B6E07">
              <w:rPr>
                <w:rFonts w:cs="Calibri"/>
                <w:b/>
                <w:szCs w:val="20"/>
                <w:u w:val="single"/>
              </w:rPr>
              <w:t xml:space="preserve">specjalność </w:t>
            </w:r>
            <w:r w:rsidR="00E559D6">
              <w:rPr>
                <w:rFonts w:cs="Calibri"/>
                <w:b/>
                <w:szCs w:val="20"/>
                <w:u w:val="single"/>
              </w:rPr>
              <w:t>Pedagogika Opiekuńczo- Wychowawcza</w:t>
            </w:r>
          </w:p>
          <w:p w14:paraId="0F5D2FB0" w14:textId="07381646" w:rsidR="00494557" w:rsidRPr="00A57790" w:rsidRDefault="00E559D6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 xml:space="preserve">dr Magdalena </w:t>
            </w:r>
            <w:proofErr w:type="spellStart"/>
            <w:r>
              <w:rPr>
                <w:rFonts w:cs="Calibri"/>
                <w:szCs w:val="20"/>
              </w:rPr>
              <w:t>Lazarek</w:t>
            </w:r>
            <w:proofErr w:type="spellEnd"/>
            <w:r>
              <w:rPr>
                <w:rFonts w:cs="Calibri"/>
                <w:szCs w:val="20"/>
              </w:rPr>
              <w:t xml:space="preserve">- Janowska </w:t>
            </w:r>
            <w:r w:rsidR="00494557">
              <w:rPr>
                <w:rFonts w:cs="Calibri"/>
                <w:szCs w:val="20"/>
              </w:rPr>
              <w:t xml:space="preserve"> - przewodniczący</w:t>
            </w:r>
          </w:p>
          <w:p w14:paraId="04FB297D" w14:textId="12D0AACA" w:rsidR="00494557" w:rsidRPr="00A57790" w:rsidRDefault="00E559D6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>Prof. dr hab. Edward Radecki</w:t>
            </w:r>
            <w:r w:rsidR="00494557" w:rsidRPr="00A57790">
              <w:rPr>
                <w:rFonts w:cs="Calibri"/>
                <w:szCs w:val="20"/>
              </w:rPr>
              <w:t xml:space="preserve"> - promotor</w:t>
            </w:r>
          </w:p>
          <w:p w14:paraId="32735CE1" w14:textId="3FC77562" w:rsidR="00494557" w:rsidRDefault="00E559D6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 xml:space="preserve">dr Grażyna </w:t>
            </w:r>
            <w:proofErr w:type="spellStart"/>
            <w:r>
              <w:rPr>
                <w:rFonts w:cs="Calibri"/>
                <w:szCs w:val="20"/>
              </w:rPr>
              <w:t>Erenc</w:t>
            </w:r>
            <w:proofErr w:type="spellEnd"/>
            <w:r>
              <w:rPr>
                <w:rFonts w:cs="Calibri"/>
                <w:szCs w:val="20"/>
              </w:rPr>
              <w:t xml:space="preserve">- </w:t>
            </w:r>
            <w:proofErr w:type="spellStart"/>
            <w:r>
              <w:rPr>
                <w:rFonts w:cs="Calibri"/>
                <w:szCs w:val="20"/>
              </w:rPr>
              <w:t>Grygoruk</w:t>
            </w:r>
            <w:proofErr w:type="spellEnd"/>
            <w:r w:rsidR="002217F2">
              <w:rPr>
                <w:rFonts w:cs="Calibri"/>
                <w:szCs w:val="20"/>
              </w:rPr>
              <w:t xml:space="preserve"> -recenzent</w:t>
            </w:r>
          </w:p>
          <w:p w14:paraId="61EF0545" w14:textId="0012B2A1" w:rsidR="002D28EB" w:rsidRDefault="002D28EB" w:rsidP="00494557">
            <w:pPr>
              <w:pStyle w:val="Akapitzlist"/>
              <w:spacing w:line="240" w:lineRule="auto"/>
              <w:ind w:left="567"/>
              <w:rPr>
                <w:rFonts w:cs="Calibri"/>
                <w:szCs w:val="20"/>
              </w:rPr>
            </w:pPr>
            <w:r>
              <w:rPr>
                <w:rFonts w:cs="Calibri"/>
                <w:szCs w:val="20"/>
              </w:rPr>
              <w:t xml:space="preserve">mgr Katarzyna </w:t>
            </w:r>
            <w:proofErr w:type="spellStart"/>
            <w:r>
              <w:rPr>
                <w:rFonts w:cs="Calibri"/>
                <w:szCs w:val="20"/>
              </w:rPr>
              <w:t>Tromińska</w:t>
            </w:r>
            <w:proofErr w:type="spellEnd"/>
            <w:r>
              <w:rPr>
                <w:rFonts w:cs="Calibri"/>
                <w:szCs w:val="20"/>
              </w:rPr>
              <w:t xml:space="preserve"> - recenzent</w:t>
            </w:r>
          </w:p>
          <w:p w14:paraId="0EBEED9F" w14:textId="77777777" w:rsidR="00494557" w:rsidRDefault="00494557" w:rsidP="00494557">
            <w:pPr>
              <w:pStyle w:val="Akapitzlist"/>
              <w:spacing w:line="240" w:lineRule="auto"/>
              <w:ind w:left="567"/>
              <w:rPr>
                <w:rFonts w:cs="Calibri"/>
                <w:b/>
                <w:szCs w:val="20"/>
                <w:u w:val="single"/>
              </w:rPr>
            </w:pPr>
          </w:p>
          <w:p w14:paraId="6A7E84EA" w14:textId="77777777" w:rsidR="00F114B9" w:rsidRDefault="00F114B9" w:rsidP="0077702B">
            <w:pPr>
              <w:pStyle w:val="Akapitzlist"/>
              <w:spacing w:line="360" w:lineRule="auto"/>
              <w:ind w:left="567"/>
              <w:rPr>
                <w:rFonts w:asciiTheme="minorHAnsi" w:hAnsiTheme="minorHAnsi" w:cs="Calibri"/>
                <w:szCs w:val="20"/>
              </w:rPr>
            </w:pPr>
          </w:p>
          <w:p w14:paraId="7A6AE4AD" w14:textId="59BAB354" w:rsidR="00AD69AB" w:rsidRPr="0077702B" w:rsidRDefault="00AD69AB" w:rsidP="0077702B">
            <w:pPr>
              <w:pStyle w:val="Akapitzlist"/>
              <w:spacing w:line="360" w:lineRule="auto"/>
              <w:ind w:left="567"/>
              <w:rPr>
                <w:rFonts w:asciiTheme="minorHAnsi" w:hAnsiTheme="minorHAnsi" w:cs="Calibri"/>
                <w:szCs w:val="20"/>
              </w:rPr>
            </w:pPr>
            <w:r w:rsidRPr="001C5E01">
              <w:rPr>
                <w:rFonts w:asciiTheme="minorHAnsi" w:hAnsiTheme="minorHAnsi" w:cs="Calibri"/>
                <w:szCs w:val="20"/>
              </w:rPr>
              <w:t>Zarządzenie wchodzi w życie z dniem podpisania.</w:t>
            </w:r>
          </w:p>
        </w:tc>
      </w:tr>
      <w:tr w:rsidR="00AD69AB" w14:paraId="2149151C" w14:textId="77777777" w:rsidTr="001C5E01">
        <w:trPr>
          <w:cantSplit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629C4D29" w14:textId="41853E54" w:rsidR="00AD69AB" w:rsidRPr="0077702B" w:rsidRDefault="00AD69AB" w:rsidP="0077702B">
            <w:pPr>
              <w:pStyle w:val="Zawartotabeli"/>
              <w:rPr>
                <w:rFonts w:asciiTheme="minorHAnsi" w:hAnsiTheme="minorHAnsi" w:cs="Calibri"/>
                <w:b/>
                <w:bCs/>
                <w:sz w:val="22"/>
              </w:rPr>
            </w:pPr>
            <w:r w:rsidRPr="001C5E0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Obowiązuje od:</w:t>
            </w:r>
            <w:r w:rsidRPr="001C5E01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</w:t>
            </w:r>
            <w:r w:rsidR="009A65DD">
              <w:rPr>
                <w:rFonts w:asciiTheme="minorHAnsi" w:hAnsiTheme="minorHAnsi" w:cs="Calibri"/>
                <w:bCs/>
                <w:sz w:val="22"/>
                <w:szCs w:val="22"/>
              </w:rPr>
              <w:t>04.12.</w:t>
            </w:r>
            <w:r w:rsidR="00374AFD">
              <w:rPr>
                <w:rFonts w:asciiTheme="minorHAnsi" w:hAnsiTheme="minorHAnsi" w:cs="Calibri"/>
                <w:bCs/>
                <w:sz w:val="22"/>
                <w:szCs w:val="22"/>
              </w:rPr>
              <w:t>2021</w:t>
            </w:r>
            <w:r w:rsidR="001C5E01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 r.</w:t>
            </w:r>
          </w:p>
        </w:tc>
      </w:tr>
      <w:tr w:rsidR="00AD69AB" w14:paraId="341B00A0" w14:textId="77777777" w:rsidTr="001C5E01">
        <w:trPr>
          <w:cantSplit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0BBB8647" w14:textId="77777777" w:rsidR="001C5E01" w:rsidRPr="0077702B" w:rsidRDefault="00AD69AB" w:rsidP="00051447">
            <w:pPr>
              <w:spacing w:line="360" w:lineRule="auto"/>
              <w:rPr>
                <w:rFonts w:asciiTheme="minorHAnsi" w:hAnsiTheme="minorHAnsi" w:cs="Calibri"/>
                <w:b/>
                <w:bCs/>
              </w:rPr>
            </w:pPr>
            <w:r w:rsidRPr="001C5E0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Uwagi</w:t>
            </w:r>
          </w:p>
        </w:tc>
      </w:tr>
      <w:tr w:rsidR="00AD69AB" w14:paraId="03604DB0" w14:textId="77777777" w:rsidTr="001C5E01">
        <w:trPr>
          <w:cantSplit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14:paraId="0AF3C1C3" w14:textId="77777777" w:rsidR="00AD69AB" w:rsidRPr="001C5E01" w:rsidRDefault="00AD69AB" w:rsidP="00051447">
            <w:pPr>
              <w:pStyle w:val="Zawartotabeli"/>
              <w:rPr>
                <w:rFonts w:asciiTheme="minorHAnsi" w:hAnsiTheme="minorHAnsi" w:cs="Calibri"/>
                <w:b/>
                <w:bCs/>
                <w:sz w:val="22"/>
              </w:rPr>
            </w:pPr>
            <w:r w:rsidRPr="001C5E0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Podpis:</w:t>
            </w:r>
          </w:p>
          <w:p w14:paraId="445CFBD4" w14:textId="77777777" w:rsidR="00AD69AB" w:rsidRDefault="00AD69AB" w:rsidP="00051447">
            <w:pPr>
              <w:pStyle w:val="Zawartotabeli"/>
              <w:rPr>
                <w:rFonts w:asciiTheme="minorHAnsi" w:hAnsiTheme="minorHAnsi" w:cs="Calibri"/>
                <w:b/>
                <w:bCs/>
                <w:sz w:val="22"/>
              </w:rPr>
            </w:pPr>
          </w:p>
          <w:p w14:paraId="3E35D160" w14:textId="77777777" w:rsidR="001C5E01" w:rsidRPr="001C5E01" w:rsidRDefault="001C5E01" w:rsidP="00051447">
            <w:pPr>
              <w:pStyle w:val="Zawartotabeli"/>
              <w:rPr>
                <w:rFonts w:asciiTheme="minorHAnsi" w:hAnsiTheme="minorHAnsi" w:cs="Calibri"/>
                <w:b/>
                <w:bCs/>
                <w:sz w:val="22"/>
              </w:rPr>
            </w:pPr>
          </w:p>
          <w:p w14:paraId="31AE3627" w14:textId="77777777" w:rsidR="00AD69AB" w:rsidRPr="001C5E01" w:rsidRDefault="00AD69AB" w:rsidP="00051447">
            <w:pPr>
              <w:pStyle w:val="Zawartotabeli"/>
              <w:rPr>
                <w:rFonts w:asciiTheme="minorHAnsi" w:hAnsiTheme="minorHAnsi" w:cs="Calibri"/>
                <w:b/>
                <w:bCs/>
                <w:sz w:val="22"/>
              </w:rPr>
            </w:pPr>
          </w:p>
        </w:tc>
      </w:tr>
    </w:tbl>
    <w:p w14:paraId="20911269" w14:textId="77777777" w:rsidR="00B0680A" w:rsidRDefault="00B0680A"/>
    <w:sectPr w:rsidR="00B0680A" w:rsidSect="00EA10F1">
      <w:headerReference w:type="default" r:id="rId8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99D8A" w14:textId="77777777" w:rsidR="002D1412" w:rsidRDefault="002D1412" w:rsidP="00EA10F1">
      <w:r>
        <w:separator/>
      </w:r>
    </w:p>
  </w:endnote>
  <w:endnote w:type="continuationSeparator" w:id="0">
    <w:p w14:paraId="7331C977" w14:textId="77777777" w:rsidR="002D1412" w:rsidRDefault="002D1412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C05D5" w14:textId="77777777" w:rsidR="002D1412" w:rsidRDefault="002D1412" w:rsidP="00EA10F1">
      <w:r>
        <w:separator/>
      </w:r>
    </w:p>
  </w:footnote>
  <w:footnote w:type="continuationSeparator" w:id="0">
    <w:p w14:paraId="05EC59F8" w14:textId="77777777" w:rsidR="002D1412" w:rsidRDefault="002D1412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CE8E" w14:textId="77777777"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4353DBE" wp14:editId="298E639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00838"/>
    <w:multiLevelType w:val="hybridMultilevel"/>
    <w:tmpl w:val="3F88AC7E"/>
    <w:lvl w:ilvl="0" w:tplc="A6A0CA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01"/>
    <w:rsid w:val="000A0298"/>
    <w:rsid w:val="000C24E8"/>
    <w:rsid w:val="000C2BB8"/>
    <w:rsid w:val="001A413D"/>
    <w:rsid w:val="001A6E24"/>
    <w:rsid w:val="001C5E01"/>
    <w:rsid w:val="001D2A83"/>
    <w:rsid w:val="002217F2"/>
    <w:rsid w:val="002A3615"/>
    <w:rsid w:val="002B6E07"/>
    <w:rsid w:val="002C4A07"/>
    <w:rsid w:val="002D1412"/>
    <w:rsid w:val="002D28EB"/>
    <w:rsid w:val="00307DCD"/>
    <w:rsid w:val="00356E46"/>
    <w:rsid w:val="00374AFD"/>
    <w:rsid w:val="003A71E3"/>
    <w:rsid w:val="00494557"/>
    <w:rsid w:val="004A116D"/>
    <w:rsid w:val="0056374B"/>
    <w:rsid w:val="0061232A"/>
    <w:rsid w:val="00704704"/>
    <w:rsid w:val="00774E6D"/>
    <w:rsid w:val="0077702B"/>
    <w:rsid w:val="007F0B5C"/>
    <w:rsid w:val="007F1C7F"/>
    <w:rsid w:val="008A798D"/>
    <w:rsid w:val="008F5C2B"/>
    <w:rsid w:val="00951DC3"/>
    <w:rsid w:val="00952AD1"/>
    <w:rsid w:val="00960A1D"/>
    <w:rsid w:val="009A65DD"/>
    <w:rsid w:val="009C7901"/>
    <w:rsid w:val="009E1C44"/>
    <w:rsid w:val="00A13C3E"/>
    <w:rsid w:val="00A14958"/>
    <w:rsid w:val="00A74320"/>
    <w:rsid w:val="00A77A2B"/>
    <w:rsid w:val="00A80DEB"/>
    <w:rsid w:val="00A9429F"/>
    <w:rsid w:val="00AD69AB"/>
    <w:rsid w:val="00B0680A"/>
    <w:rsid w:val="00B60DE8"/>
    <w:rsid w:val="00B7064D"/>
    <w:rsid w:val="00BD3940"/>
    <w:rsid w:val="00C43DB9"/>
    <w:rsid w:val="00D61D23"/>
    <w:rsid w:val="00D72EC4"/>
    <w:rsid w:val="00E32C1C"/>
    <w:rsid w:val="00E559D6"/>
    <w:rsid w:val="00E942D0"/>
    <w:rsid w:val="00EA10F1"/>
    <w:rsid w:val="00ED34D2"/>
    <w:rsid w:val="00F114B9"/>
    <w:rsid w:val="00F15054"/>
    <w:rsid w:val="00F63765"/>
    <w:rsid w:val="00FD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1EAF1D1"/>
  <w15:docId w15:val="{7468C9ED-8436-4777-9444-A0D4056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9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customStyle="1" w:styleId="Standard">
    <w:name w:val="Standard"/>
    <w:rsid w:val="00AD69A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ormal1">
    <w:name w:val="Normal 1"/>
    <w:basedOn w:val="Standard"/>
    <w:rsid w:val="00AD69AB"/>
    <w:pPr>
      <w:spacing w:before="60"/>
    </w:pPr>
    <w:rPr>
      <w:b/>
      <w:bCs/>
      <w:smallCaps/>
      <w:sz w:val="16"/>
      <w:szCs w:val="16"/>
    </w:rPr>
  </w:style>
  <w:style w:type="paragraph" w:customStyle="1" w:styleId="Normal2">
    <w:name w:val="Normal 2"/>
    <w:basedOn w:val="Normalny"/>
    <w:rsid w:val="00AD69AB"/>
    <w:pPr>
      <w:autoSpaceDE w:val="0"/>
      <w:autoSpaceDN w:val="0"/>
      <w:adjustRightInd w:val="0"/>
      <w:spacing w:before="60" w:after="60"/>
    </w:pPr>
    <w:rPr>
      <w:b/>
      <w:bCs/>
      <w:sz w:val="20"/>
      <w:szCs w:val="20"/>
    </w:rPr>
  </w:style>
  <w:style w:type="paragraph" w:customStyle="1" w:styleId="Zawartotabeli">
    <w:name w:val="Zawartość tabeli"/>
    <w:basedOn w:val="Normalny"/>
    <w:rsid w:val="00AD69AB"/>
    <w:pPr>
      <w:autoSpaceDE w:val="0"/>
      <w:autoSpaceDN w:val="0"/>
      <w:adjustRightInd w:val="0"/>
      <w:spacing w:after="120"/>
    </w:pPr>
    <w:rPr>
      <w:sz w:val="20"/>
    </w:rPr>
  </w:style>
  <w:style w:type="paragraph" w:styleId="Akapitzlist">
    <w:name w:val="List Paragraph"/>
    <w:basedOn w:val="Normalny"/>
    <w:qFormat/>
    <w:rsid w:val="00AD69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4AF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AF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ziekanat\ZPSB\ZARZ&#260;DZENIE%20DZIEKANA%20od%202018\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26E7D-4C91-477C-9881-A788B8869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listownik_Swinoujscie.dotx</Template>
  <TotalTime>136</TotalTime>
  <Pages>1</Pages>
  <Words>155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Małgorzata Chmielewska</cp:lastModifiedBy>
  <cp:revision>8</cp:revision>
  <cp:lastPrinted>2022-01-12T14:42:00Z</cp:lastPrinted>
  <dcterms:created xsi:type="dcterms:W3CDTF">2021-12-05T09:28:00Z</dcterms:created>
  <dcterms:modified xsi:type="dcterms:W3CDTF">2022-01-12T14:44:00Z</dcterms:modified>
</cp:coreProperties>
</file>