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AAAA7" w14:textId="77777777" w:rsidR="00FC0F0F" w:rsidRDefault="00FC0F0F" w:rsidP="00FC0F0F">
      <w:pPr>
        <w:pStyle w:val="Tytu"/>
        <w:spacing w:after="240"/>
        <w:ind w:left="2124" w:firstLine="708"/>
        <w:jc w:val="left"/>
        <w:rPr>
          <w:rFonts w:ascii="Palatino" w:hAnsi="Palatino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7135A71C" wp14:editId="3258D030">
            <wp:simplePos x="0" y="0"/>
            <wp:positionH relativeFrom="rightMargin">
              <wp:align>left</wp:align>
            </wp:positionH>
            <wp:positionV relativeFrom="paragraph">
              <wp:posOffset>297</wp:posOffset>
            </wp:positionV>
            <wp:extent cx="789514" cy="599143"/>
            <wp:effectExtent l="0" t="0" r="0" b="0"/>
            <wp:wrapThrough wrapText="bothSides">
              <wp:wrapPolygon edited="0">
                <wp:start x="0" y="0"/>
                <wp:lineTo x="0" y="20615"/>
                <wp:lineTo x="20853" y="20615"/>
                <wp:lineTo x="20853" y="0"/>
                <wp:lineTo x="0" y="0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14" cy="5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CD49654">
        <w:rPr>
          <w:rFonts w:ascii="Palatino" w:hAnsi="Palatino"/>
          <w:sz w:val="24"/>
          <w:szCs w:val="24"/>
        </w:rPr>
        <w:t>Formularz Zgłoszeniowy</w:t>
      </w:r>
    </w:p>
    <w:p w14:paraId="55A1ACFF" w14:textId="299AD9A6" w:rsidR="00FC0F0F" w:rsidRDefault="00FC0F0F" w:rsidP="00FC0F0F">
      <w:pPr>
        <w:pStyle w:val="Tytu"/>
        <w:rPr>
          <w:rFonts w:ascii="Palatino" w:hAnsi="Palatino"/>
          <w:sz w:val="24"/>
        </w:rPr>
      </w:pPr>
      <w:r>
        <w:rPr>
          <w:rFonts w:ascii="Palatino" w:hAnsi="Palatino"/>
          <w:sz w:val="24"/>
        </w:rPr>
        <w:t>KONKURS NA NAJLEPSZĄ PRACĘ DYPLOMOWĄ</w:t>
      </w:r>
      <w:r w:rsidR="00154CB6">
        <w:rPr>
          <w:rFonts w:ascii="Palatino" w:hAnsi="Palatino"/>
          <w:sz w:val="24"/>
        </w:rPr>
        <w:t>/PODYPLOMOWĄ</w:t>
      </w:r>
      <w:r>
        <w:rPr>
          <w:rFonts w:ascii="Palatino" w:hAnsi="Palatino"/>
          <w:sz w:val="24"/>
        </w:rPr>
        <w:t xml:space="preserve"> </w:t>
      </w:r>
    </w:p>
    <w:p w14:paraId="367694CB" w14:textId="77777777" w:rsidR="00FC0F0F" w:rsidRDefault="00FC0F0F" w:rsidP="00FC0F0F">
      <w:pPr>
        <w:pStyle w:val="Tytu"/>
        <w:spacing w:after="240"/>
        <w:rPr>
          <w:rFonts w:ascii="Palatino" w:hAnsi="Palatino"/>
          <w:sz w:val="24"/>
        </w:rPr>
      </w:pPr>
      <w:r>
        <w:rPr>
          <w:rFonts w:ascii="Palatino" w:hAnsi="Palatino"/>
          <w:sz w:val="24"/>
        </w:rPr>
        <w:t>W ZACHODNIOPMORSKIEJ SZKOLE BIZNESU W SZCZECINIE</w:t>
      </w:r>
    </w:p>
    <w:p w14:paraId="7E3707A2" w14:textId="370BA351" w:rsidR="00FC0F0F" w:rsidRPr="00CC0187" w:rsidRDefault="00FC0F0F" w:rsidP="00FC0F0F">
      <w:pPr>
        <w:pStyle w:val="Tytu"/>
        <w:rPr>
          <w:rFonts w:ascii="Palatino" w:hAnsi="Palatino"/>
          <w:color w:val="C00000"/>
          <w:sz w:val="24"/>
        </w:rPr>
      </w:pPr>
      <w:r w:rsidRPr="00CC0187">
        <w:rPr>
          <w:bCs/>
          <w:color w:val="C00000"/>
        </w:rPr>
        <w:t xml:space="preserve">EDYCJA </w:t>
      </w:r>
      <w:r>
        <w:rPr>
          <w:bCs/>
          <w:color w:val="C00000"/>
        </w:rPr>
        <w:t>XV</w:t>
      </w:r>
      <w:r w:rsidR="008E1FA2">
        <w:rPr>
          <w:bCs/>
          <w:color w:val="C00000"/>
        </w:rPr>
        <w:t>I</w:t>
      </w:r>
      <w:r w:rsidR="008D3436">
        <w:rPr>
          <w:bCs/>
          <w:color w:val="C00000"/>
        </w:rPr>
        <w:t>I</w:t>
      </w:r>
      <w:r w:rsidRPr="00CC0187">
        <w:rPr>
          <w:bCs/>
          <w:color w:val="C00000"/>
        </w:rPr>
        <w:t xml:space="preserve"> – ROK AKADEMICKI 20</w:t>
      </w:r>
      <w:r w:rsidR="000651BB">
        <w:rPr>
          <w:bCs/>
          <w:color w:val="C00000"/>
        </w:rPr>
        <w:t>2</w:t>
      </w:r>
      <w:r w:rsidR="008D3436">
        <w:rPr>
          <w:bCs/>
          <w:color w:val="C00000"/>
        </w:rPr>
        <w:t>2</w:t>
      </w:r>
      <w:r w:rsidRPr="00CC0187">
        <w:rPr>
          <w:bCs/>
          <w:color w:val="C00000"/>
        </w:rPr>
        <w:t>/20</w:t>
      </w:r>
      <w:r>
        <w:rPr>
          <w:bCs/>
          <w:color w:val="C00000"/>
        </w:rPr>
        <w:t>2</w:t>
      </w:r>
      <w:r w:rsidR="008D3436">
        <w:rPr>
          <w:bCs/>
          <w:color w:val="C00000"/>
        </w:rPr>
        <w:t>3</w:t>
      </w:r>
    </w:p>
    <w:p w14:paraId="202CD487" w14:textId="77777777" w:rsidR="00FC0F0F" w:rsidRPr="00CC0187" w:rsidRDefault="00FC0F0F" w:rsidP="00FC0F0F">
      <w:pPr>
        <w:pStyle w:val="Tytu"/>
        <w:rPr>
          <w:rFonts w:ascii="Palatino" w:hAnsi="Palatino"/>
          <w:color w:val="C00000"/>
          <w:sz w:val="24"/>
        </w:rPr>
      </w:pPr>
    </w:p>
    <w:p w14:paraId="72E2107D" w14:textId="0CDC8CD5" w:rsidR="00FC0F0F" w:rsidRPr="0026277E" w:rsidRDefault="00FC0F0F" w:rsidP="00FC0F0F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 xml:space="preserve">Imię i nazwisko uczestnika: </w:t>
      </w:r>
      <w:r>
        <w:rPr>
          <w:rFonts w:ascii="Palatino" w:hAnsi="Palatino"/>
          <w:b w:val="0"/>
          <w:sz w:val="22"/>
          <w:szCs w:val="22"/>
        </w:rPr>
        <w:t xml:space="preserve"> …………</w:t>
      </w:r>
      <w:r w:rsidR="00E24C00">
        <w:rPr>
          <w:rFonts w:ascii="Palatino" w:hAnsi="Palatino"/>
          <w:b w:val="0"/>
          <w:sz w:val="22"/>
          <w:szCs w:val="22"/>
        </w:rPr>
        <w:t>..</w:t>
      </w:r>
      <w:r>
        <w:rPr>
          <w:rFonts w:ascii="Palatino" w:hAnsi="Palatino"/>
          <w:b w:val="0"/>
          <w:sz w:val="22"/>
          <w:szCs w:val="22"/>
        </w:rPr>
        <w:t>………………</w:t>
      </w:r>
      <w:r w:rsidR="00E24C00">
        <w:rPr>
          <w:rFonts w:ascii="Palatino" w:hAnsi="Palatino"/>
          <w:b w:val="0"/>
          <w:sz w:val="22"/>
          <w:szCs w:val="22"/>
        </w:rPr>
        <w:t>…………………………………………………………..</w:t>
      </w:r>
      <w:r>
        <w:rPr>
          <w:rFonts w:ascii="Palatino" w:hAnsi="Palatino"/>
          <w:b w:val="0"/>
          <w:sz w:val="22"/>
          <w:szCs w:val="22"/>
        </w:rPr>
        <w:t>.</w:t>
      </w:r>
    </w:p>
    <w:p w14:paraId="659F7642" w14:textId="77777777" w:rsidR="00FC0F0F" w:rsidRPr="0026277E" w:rsidRDefault="00FC0F0F" w:rsidP="0CD49654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 w:rsidRPr="0CD49654">
        <w:rPr>
          <w:rFonts w:ascii="Palatino" w:hAnsi="Palatino"/>
          <w:b w:val="0"/>
          <w:sz w:val="22"/>
          <w:szCs w:val="22"/>
        </w:rPr>
        <w:t>Adres do korespondencji: .....................................................................................................................</w:t>
      </w:r>
    </w:p>
    <w:p w14:paraId="31889CB7" w14:textId="71F40B07" w:rsidR="00FC0F0F" w:rsidRPr="00556734" w:rsidRDefault="00FC0F0F" w:rsidP="0CD49654">
      <w:pPr>
        <w:pStyle w:val="Tytu"/>
        <w:spacing w:line="360" w:lineRule="auto"/>
        <w:jc w:val="left"/>
        <w:rPr>
          <w:rFonts w:ascii="Palatino" w:hAnsi="Palatino"/>
          <w:bCs/>
          <w:sz w:val="22"/>
          <w:szCs w:val="22"/>
        </w:rPr>
      </w:pPr>
      <w:r w:rsidRPr="0CD49654">
        <w:rPr>
          <w:rFonts w:ascii="Palatino" w:hAnsi="Palatino"/>
          <w:b w:val="0"/>
          <w:sz w:val="22"/>
          <w:szCs w:val="22"/>
        </w:rPr>
        <w:t xml:space="preserve">Telefon kontaktowy:  …………………………….. </w:t>
      </w:r>
    </w:p>
    <w:p w14:paraId="60F0F10B" w14:textId="47FFF126" w:rsidR="00FC0F0F" w:rsidRPr="0026277E" w:rsidRDefault="00FC0F0F" w:rsidP="00FC0F0F">
      <w:pPr>
        <w:pStyle w:val="Tekstpodstawowy"/>
        <w:jc w:val="left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>Tytuł pracy licencjackiej/</w:t>
      </w:r>
      <w:r>
        <w:rPr>
          <w:rFonts w:ascii="Palatino" w:hAnsi="Palatino"/>
          <w:b w:val="0"/>
          <w:sz w:val="22"/>
          <w:szCs w:val="22"/>
        </w:rPr>
        <w:t xml:space="preserve">inżynierskiej/ </w:t>
      </w:r>
      <w:r w:rsidRPr="0026277E">
        <w:rPr>
          <w:rFonts w:ascii="Palatino" w:hAnsi="Palatino"/>
          <w:b w:val="0"/>
          <w:sz w:val="22"/>
          <w:szCs w:val="22"/>
        </w:rPr>
        <w:t>magisterskiej</w:t>
      </w:r>
      <w:r w:rsidR="00920FFE">
        <w:rPr>
          <w:rFonts w:ascii="Palatino" w:hAnsi="Palatino"/>
          <w:b w:val="0"/>
          <w:sz w:val="22"/>
          <w:szCs w:val="22"/>
        </w:rPr>
        <w:t>/podyplomowej</w:t>
      </w:r>
      <w:r w:rsidR="001B63C5">
        <w:rPr>
          <w:rFonts w:ascii="Palatino" w:hAnsi="Palatino"/>
          <w:b w:val="0"/>
          <w:sz w:val="22"/>
          <w:szCs w:val="22"/>
        </w:rPr>
        <w:t>*</w:t>
      </w:r>
      <w:r w:rsidRPr="0026277E">
        <w:rPr>
          <w:rFonts w:ascii="Palatino" w:hAnsi="Palatino"/>
          <w:b w:val="0"/>
          <w:sz w:val="22"/>
          <w:szCs w:val="22"/>
        </w:rPr>
        <w:t>:</w:t>
      </w:r>
      <w:r w:rsidRPr="0026277E">
        <w:rPr>
          <w:rFonts w:asciiTheme="minorHAnsi" w:hAnsiTheme="minorHAnsi"/>
          <w:bCs/>
          <w:sz w:val="22"/>
          <w:szCs w:val="22"/>
        </w:rPr>
        <w:t xml:space="preserve"> </w:t>
      </w:r>
    </w:p>
    <w:p w14:paraId="4EDC747E" w14:textId="77777777" w:rsidR="00406252" w:rsidRDefault="00406252" w:rsidP="00406252">
      <w:pPr>
        <w:pStyle w:val="Default"/>
      </w:pPr>
    </w:p>
    <w:p w14:paraId="51B6B3C1" w14:textId="33159DB5" w:rsidR="00FC0F0F" w:rsidRDefault="00FC0F0F" w:rsidP="00FC0F0F">
      <w:pPr>
        <w:rPr>
          <w:sz w:val="22"/>
          <w:szCs w:val="22"/>
        </w:rPr>
      </w:pPr>
      <w:r w:rsidRPr="0026277E">
        <w:rPr>
          <w:rFonts w:ascii="Palatino" w:hAnsi="Palatino"/>
          <w:b/>
          <w:sz w:val="22"/>
          <w:szCs w:val="22"/>
        </w:rPr>
        <w:t xml:space="preserve">Wydział/ kierunek: </w:t>
      </w:r>
      <w:r>
        <w:rPr>
          <w:sz w:val="22"/>
          <w:szCs w:val="22"/>
        </w:rPr>
        <w:t>…………</w:t>
      </w:r>
      <w:r w:rsidR="00E24C00">
        <w:rPr>
          <w:sz w:val="22"/>
          <w:szCs w:val="22"/>
        </w:rPr>
        <w:t>……………….</w:t>
      </w:r>
      <w:r w:rsidR="00406252">
        <w:rPr>
          <w:sz w:val="22"/>
          <w:szCs w:val="22"/>
        </w:rPr>
        <w:t xml:space="preserve"> / </w:t>
      </w:r>
      <w:r w:rsidR="00E24C00">
        <w:rPr>
          <w:sz w:val="22"/>
          <w:szCs w:val="22"/>
        </w:rPr>
        <w:t>……………………………….</w:t>
      </w:r>
      <w:r>
        <w:rPr>
          <w:sz w:val="22"/>
          <w:szCs w:val="22"/>
        </w:rPr>
        <w:t>…………..….</w:t>
      </w:r>
    </w:p>
    <w:p w14:paraId="691AD45E" w14:textId="77777777" w:rsidR="00FC0F0F" w:rsidRPr="0026277E" w:rsidRDefault="00FC0F0F" w:rsidP="00FC0F0F">
      <w:pPr>
        <w:rPr>
          <w:sz w:val="22"/>
          <w:szCs w:val="22"/>
        </w:rPr>
      </w:pPr>
    </w:p>
    <w:p w14:paraId="45521182" w14:textId="1DBF90E1" w:rsidR="00FC0F0F" w:rsidRPr="0026277E" w:rsidRDefault="00F67843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>
        <w:rPr>
          <w:rFonts w:ascii="Palatino" w:hAnsi="Palatino"/>
          <w:b w:val="0"/>
          <w:sz w:val="22"/>
          <w:szCs w:val="22"/>
        </w:rPr>
        <w:t>Imi</w:t>
      </w:r>
      <w:r w:rsidR="008D1225">
        <w:rPr>
          <w:rFonts w:ascii="Palatino" w:hAnsi="Palatino"/>
          <w:b w:val="0"/>
          <w:sz w:val="22"/>
          <w:szCs w:val="22"/>
        </w:rPr>
        <w:t>ę i n</w:t>
      </w:r>
      <w:r w:rsidR="00FC0F0F" w:rsidRPr="0026277E">
        <w:rPr>
          <w:rFonts w:ascii="Palatino" w:hAnsi="Palatino"/>
          <w:b w:val="0"/>
          <w:sz w:val="22"/>
          <w:szCs w:val="22"/>
        </w:rPr>
        <w:t xml:space="preserve">azwisko Promotora: </w:t>
      </w:r>
      <w:r w:rsidR="00FC0F0F">
        <w:rPr>
          <w:rFonts w:ascii="Palatino" w:hAnsi="Palatino"/>
          <w:b w:val="0"/>
          <w:sz w:val="22"/>
          <w:szCs w:val="22"/>
        </w:rPr>
        <w:t>……………</w:t>
      </w:r>
      <w:r w:rsidR="00E24C00">
        <w:rPr>
          <w:rFonts w:ascii="Palatino" w:hAnsi="Palatino"/>
          <w:b w:val="0"/>
          <w:sz w:val="22"/>
          <w:szCs w:val="22"/>
        </w:rPr>
        <w:t>.</w:t>
      </w:r>
      <w:r w:rsidR="00FC0F0F">
        <w:rPr>
          <w:rFonts w:ascii="Palatino" w:hAnsi="Palatino"/>
          <w:b w:val="0"/>
          <w:sz w:val="22"/>
          <w:szCs w:val="22"/>
        </w:rPr>
        <w:t>……………</w:t>
      </w:r>
      <w:r w:rsidR="00E24C00">
        <w:rPr>
          <w:rFonts w:ascii="Palatino" w:hAnsi="Palatino"/>
          <w:b w:val="0"/>
          <w:sz w:val="22"/>
          <w:szCs w:val="22"/>
        </w:rPr>
        <w:t>………………………………………………………………</w:t>
      </w:r>
    </w:p>
    <w:p w14:paraId="78768FA0" w14:textId="7B833A82" w:rsidR="00FC0F0F" w:rsidRPr="0026277E" w:rsidRDefault="00FC0F0F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>Data obrony pracy: ...........</w:t>
      </w:r>
      <w:r w:rsidR="00E24C00">
        <w:rPr>
          <w:rFonts w:ascii="Palatino" w:hAnsi="Palatino"/>
          <w:b w:val="0"/>
          <w:sz w:val="22"/>
          <w:szCs w:val="22"/>
        </w:rPr>
        <w:t>......................................</w:t>
      </w:r>
      <w:r w:rsidRPr="0026277E">
        <w:rPr>
          <w:rFonts w:ascii="Palatino" w:hAnsi="Palatino"/>
          <w:b w:val="0"/>
          <w:sz w:val="22"/>
          <w:szCs w:val="22"/>
        </w:rPr>
        <w:t>.........</w:t>
      </w:r>
    </w:p>
    <w:p w14:paraId="12AF3386" w14:textId="3F995FA4" w:rsidR="0CD49654" w:rsidRDefault="00FC0F0F" w:rsidP="002A0AB8">
      <w:pPr>
        <w:pStyle w:val="Tytu"/>
        <w:spacing w:line="360" w:lineRule="auto"/>
        <w:jc w:val="both"/>
        <w:rPr>
          <w:rFonts w:ascii="Palatino" w:hAnsi="Palatino"/>
          <w:sz w:val="22"/>
          <w:szCs w:val="22"/>
        </w:rPr>
      </w:pPr>
      <w:r w:rsidRPr="0CD49654">
        <w:rPr>
          <w:rFonts w:ascii="Palatino" w:hAnsi="Palatino"/>
          <w:b w:val="0"/>
          <w:sz w:val="22"/>
          <w:szCs w:val="22"/>
        </w:rPr>
        <w:t>Oceny pracy: promotorska ……………….recenzen</w:t>
      </w:r>
      <w:r w:rsidR="00505514">
        <w:rPr>
          <w:rFonts w:ascii="Palatino" w:hAnsi="Palatino"/>
          <w:b w:val="0"/>
          <w:sz w:val="22"/>
          <w:szCs w:val="22"/>
        </w:rPr>
        <w:t>c</w:t>
      </w:r>
      <w:r w:rsidR="00B42565">
        <w:rPr>
          <w:rFonts w:ascii="Palatino" w:hAnsi="Palatino"/>
          <w:b w:val="0"/>
          <w:sz w:val="22"/>
          <w:szCs w:val="22"/>
        </w:rPr>
        <w:t>k</w:t>
      </w:r>
      <w:r w:rsidRPr="0CD49654">
        <w:rPr>
          <w:rFonts w:ascii="Palatino" w:hAnsi="Palatino"/>
          <w:b w:val="0"/>
          <w:sz w:val="22"/>
          <w:szCs w:val="22"/>
        </w:rPr>
        <w:t>a</w:t>
      </w:r>
      <w:r w:rsidR="00D96A04" w:rsidRPr="0CD49654">
        <w:rPr>
          <w:rFonts w:ascii="Palatino" w:hAnsi="Palatino"/>
          <w:b w:val="0"/>
          <w:sz w:val="22"/>
          <w:szCs w:val="22"/>
        </w:rPr>
        <w:t>**</w:t>
      </w:r>
      <w:r w:rsidRPr="0CD49654">
        <w:rPr>
          <w:rFonts w:ascii="Palatino" w:hAnsi="Palatino"/>
          <w:b w:val="0"/>
          <w:sz w:val="22"/>
          <w:szCs w:val="22"/>
        </w:rPr>
        <w:t xml:space="preserve"> .................................</w:t>
      </w:r>
      <w:r w:rsidR="00E24C00">
        <w:rPr>
          <w:rFonts w:ascii="Palatino" w:hAnsi="Palatino"/>
          <w:b w:val="0"/>
          <w:sz w:val="22"/>
          <w:szCs w:val="22"/>
        </w:rPr>
        <w:t>...................................</w:t>
      </w:r>
    </w:p>
    <w:p w14:paraId="405F1782" w14:textId="068D1F33" w:rsidR="00FC0F0F" w:rsidRDefault="00FC0F0F" w:rsidP="0054536A">
      <w:pPr>
        <w:pStyle w:val="Tytu"/>
        <w:spacing w:line="360" w:lineRule="auto"/>
        <w:jc w:val="left"/>
        <w:rPr>
          <w:rFonts w:ascii="Palatino" w:hAnsi="Palatino"/>
          <w:sz w:val="22"/>
          <w:szCs w:val="22"/>
        </w:rPr>
      </w:pPr>
      <w:r w:rsidRPr="0026277E">
        <w:rPr>
          <w:rFonts w:ascii="Palatino" w:hAnsi="Palatino"/>
          <w:sz w:val="22"/>
          <w:szCs w:val="22"/>
        </w:rPr>
        <w:t>Uzasadnienie/rekomendacja</w:t>
      </w:r>
      <w:r w:rsidR="00AA074E">
        <w:rPr>
          <w:rFonts w:ascii="Palatino" w:hAnsi="Palatino"/>
          <w:sz w:val="22"/>
          <w:szCs w:val="22"/>
        </w:rPr>
        <w:t xml:space="preserve"> </w:t>
      </w:r>
      <w:r w:rsidRPr="0026277E">
        <w:rPr>
          <w:rFonts w:ascii="Palatino" w:hAnsi="Palatino"/>
          <w:sz w:val="22"/>
          <w:szCs w:val="22"/>
        </w:rPr>
        <w:t>zgłoszenia pracy do konkursu:</w:t>
      </w:r>
    </w:p>
    <w:p w14:paraId="71DC53EE" w14:textId="30873B3F" w:rsidR="00C97AF8" w:rsidRDefault="00C97AF8" w:rsidP="00FC0F0F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>
        <w:rPr>
          <w:rFonts w:ascii="Palatino" w:hAnsi="Palatino"/>
          <w:b w:val="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04E2E7" w14:textId="4F11A245" w:rsidR="00FC0F0F" w:rsidRPr="0026277E" w:rsidRDefault="0025768B" w:rsidP="00FC0F0F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>
        <w:rPr>
          <w:rFonts w:ascii="Palatino" w:hAnsi="Palatino"/>
          <w:b w:val="0"/>
          <w:sz w:val="22"/>
          <w:szCs w:val="22"/>
        </w:rPr>
        <w:t>…………………………</w:t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</w:r>
      <w:r w:rsidR="00FC0F0F" w:rsidRPr="0026277E">
        <w:rPr>
          <w:rFonts w:ascii="Palatino" w:hAnsi="Palatino"/>
          <w:b w:val="0"/>
          <w:sz w:val="22"/>
          <w:szCs w:val="22"/>
        </w:rPr>
        <w:tab/>
        <w:t xml:space="preserve">        </w:t>
      </w:r>
      <w:r w:rsidR="00FC0F0F">
        <w:rPr>
          <w:rFonts w:ascii="Palatino" w:hAnsi="Palatino"/>
          <w:b w:val="0"/>
          <w:sz w:val="22"/>
          <w:szCs w:val="22"/>
        </w:rPr>
        <w:tab/>
      </w:r>
      <w:r w:rsidR="00FC0F0F">
        <w:rPr>
          <w:rFonts w:ascii="Palatino" w:hAnsi="Palatino"/>
          <w:b w:val="0"/>
          <w:sz w:val="22"/>
          <w:szCs w:val="22"/>
        </w:rPr>
        <w:tab/>
      </w:r>
      <w:r w:rsidR="0014413F">
        <w:rPr>
          <w:rFonts w:ascii="Palatino" w:hAnsi="Palatino"/>
          <w:b w:val="0"/>
          <w:sz w:val="22"/>
          <w:szCs w:val="22"/>
        </w:rPr>
        <w:t xml:space="preserve">    </w:t>
      </w:r>
      <w:r w:rsidR="00FC0F0F" w:rsidRPr="0026277E">
        <w:rPr>
          <w:rFonts w:ascii="Palatino" w:hAnsi="Palatino"/>
          <w:b w:val="0"/>
          <w:sz w:val="22"/>
          <w:szCs w:val="22"/>
        </w:rPr>
        <w:t>....................................</w:t>
      </w:r>
    </w:p>
    <w:p w14:paraId="67818F6F" w14:textId="6AB72E8C" w:rsidR="00FC0F0F" w:rsidRPr="00BC3F98" w:rsidRDefault="00FC0F0F" w:rsidP="002719B4">
      <w:pPr>
        <w:pStyle w:val="Tytu"/>
        <w:spacing w:before="240" w:line="360" w:lineRule="auto"/>
        <w:jc w:val="left"/>
        <w:rPr>
          <w:rFonts w:ascii="Palatino" w:hAnsi="Palatino"/>
          <w:b w:val="0"/>
          <w:sz w:val="20"/>
        </w:rPr>
      </w:pPr>
      <w:r w:rsidRPr="00BC3F98">
        <w:rPr>
          <w:rFonts w:ascii="Palatino" w:hAnsi="Palatino"/>
          <w:b w:val="0"/>
          <w:i/>
          <w:iCs/>
          <w:sz w:val="20"/>
        </w:rPr>
        <w:t xml:space="preserve">podpis Dyplomanta </w:t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Pr="00BC3F98">
        <w:rPr>
          <w:rFonts w:ascii="Palatino" w:hAnsi="Palatino"/>
          <w:b w:val="0"/>
          <w:i/>
          <w:sz w:val="20"/>
        </w:rPr>
        <w:tab/>
      </w:r>
      <w:r w:rsidR="0014413F">
        <w:rPr>
          <w:rFonts w:ascii="Palatino" w:hAnsi="Palatino"/>
          <w:b w:val="0"/>
          <w:i/>
          <w:sz w:val="20"/>
        </w:rPr>
        <w:t xml:space="preserve">           </w:t>
      </w:r>
      <w:r w:rsidRPr="00BC3F98">
        <w:rPr>
          <w:rFonts w:ascii="Palatino" w:hAnsi="Palatino"/>
          <w:b w:val="0"/>
          <w:i/>
          <w:iCs/>
          <w:sz w:val="20"/>
        </w:rPr>
        <w:t>podpis Promotora</w:t>
      </w:r>
      <w:r w:rsidR="0029298A" w:rsidRPr="00BC3F98">
        <w:rPr>
          <w:rFonts w:ascii="Palatino" w:hAnsi="Palatino"/>
          <w:b w:val="0"/>
          <w:i/>
          <w:iCs/>
          <w:sz w:val="20"/>
        </w:rPr>
        <w:t>/ Recenzenta</w:t>
      </w:r>
    </w:p>
    <w:p w14:paraId="75034B01" w14:textId="77777777" w:rsidR="0025768B" w:rsidRDefault="0025768B" w:rsidP="00E86C7D">
      <w:pPr>
        <w:pStyle w:val="Tytu"/>
        <w:spacing w:line="276" w:lineRule="auto"/>
        <w:jc w:val="both"/>
        <w:rPr>
          <w:rFonts w:ascii="Palatino" w:hAnsi="Palatino"/>
          <w:b w:val="0"/>
          <w:sz w:val="20"/>
        </w:rPr>
      </w:pPr>
    </w:p>
    <w:p w14:paraId="70687528" w14:textId="545FCD92" w:rsidR="00FC0F0F" w:rsidRDefault="000501F5" w:rsidP="00E86C7D">
      <w:pPr>
        <w:pStyle w:val="Tytu"/>
        <w:spacing w:line="276" w:lineRule="auto"/>
        <w:jc w:val="both"/>
        <w:rPr>
          <w:rFonts w:ascii="Palatino" w:hAnsi="Palatino"/>
          <w:b w:val="0"/>
          <w:sz w:val="20"/>
        </w:rPr>
      </w:pPr>
      <w:r>
        <w:rPr>
          <w:rFonts w:ascii="Palatino" w:hAnsi="Palatino"/>
          <w:b w:val="0"/>
          <w:sz w:val="20"/>
        </w:rPr>
        <w:t>Skan</w:t>
      </w:r>
      <w:r w:rsidR="0050271E">
        <w:rPr>
          <w:rFonts w:ascii="Palatino" w:hAnsi="Palatino"/>
          <w:b w:val="0"/>
          <w:sz w:val="20"/>
        </w:rPr>
        <w:t xml:space="preserve"> </w:t>
      </w:r>
      <w:r>
        <w:rPr>
          <w:rFonts w:ascii="Palatino" w:hAnsi="Palatino"/>
          <w:b w:val="0"/>
          <w:sz w:val="20"/>
        </w:rPr>
        <w:t>z</w:t>
      </w:r>
      <w:r w:rsidR="00FC0F0F" w:rsidRPr="00BC3F98">
        <w:rPr>
          <w:rFonts w:ascii="Palatino" w:hAnsi="Palatino"/>
          <w:b w:val="0"/>
          <w:sz w:val="20"/>
        </w:rPr>
        <w:t>głoszeni</w:t>
      </w:r>
      <w:r>
        <w:rPr>
          <w:rFonts w:ascii="Palatino" w:hAnsi="Palatino"/>
          <w:b w:val="0"/>
          <w:sz w:val="20"/>
        </w:rPr>
        <w:t>a</w:t>
      </w:r>
      <w:r w:rsidR="00D324C7">
        <w:rPr>
          <w:rFonts w:ascii="Palatino" w:hAnsi="Palatino"/>
          <w:b w:val="0"/>
          <w:sz w:val="20"/>
        </w:rPr>
        <w:t xml:space="preserve"> (z wymaganymi podpisami)</w:t>
      </w:r>
      <w:r w:rsidR="00FC0F0F" w:rsidRPr="00BC3F98">
        <w:rPr>
          <w:rFonts w:ascii="Palatino" w:hAnsi="Palatino"/>
          <w:b w:val="0"/>
          <w:sz w:val="20"/>
        </w:rPr>
        <w:t xml:space="preserve"> pros</w:t>
      </w:r>
      <w:r w:rsidR="00D324C7">
        <w:rPr>
          <w:rFonts w:ascii="Palatino" w:hAnsi="Palatino"/>
          <w:b w:val="0"/>
          <w:sz w:val="20"/>
        </w:rPr>
        <w:t>z</w:t>
      </w:r>
      <w:r w:rsidR="00D324C7">
        <w:rPr>
          <w:rFonts w:ascii="Calibri" w:hAnsi="Calibri" w:cs="Calibri"/>
          <w:b w:val="0"/>
          <w:sz w:val="20"/>
        </w:rPr>
        <w:t xml:space="preserve">ę </w:t>
      </w:r>
      <w:r w:rsidR="00FC0F0F" w:rsidRPr="00BC3F98">
        <w:rPr>
          <w:rFonts w:ascii="Palatino" w:hAnsi="Palatino"/>
          <w:b w:val="0"/>
          <w:sz w:val="20"/>
        </w:rPr>
        <w:t xml:space="preserve">przesłać do dnia </w:t>
      </w:r>
      <w:r w:rsidR="00FC0F0F" w:rsidRPr="00BC3F98">
        <w:rPr>
          <w:rFonts w:ascii="Palatino" w:hAnsi="Palatino"/>
          <w:bCs/>
          <w:sz w:val="20"/>
        </w:rPr>
        <w:t xml:space="preserve"> </w:t>
      </w:r>
      <w:r w:rsidR="00EB23C2">
        <w:rPr>
          <w:rFonts w:ascii="Palatino" w:hAnsi="Palatino"/>
          <w:bCs/>
          <w:sz w:val="20"/>
        </w:rPr>
        <w:t>15</w:t>
      </w:r>
      <w:r w:rsidR="00FC0F0F" w:rsidRPr="00BC3F98">
        <w:rPr>
          <w:rFonts w:ascii="Palatino" w:hAnsi="Palatino"/>
          <w:bCs/>
          <w:sz w:val="20"/>
        </w:rPr>
        <w:t>.0</w:t>
      </w:r>
      <w:r w:rsidR="00EB23C2">
        <w:rPr>
          <w:rFonts w:ascii="Palatino" w:hAnsi="Palatino"/>
          <w:bCs/>
          <w:sz w:val="20"/>
        </w:rPr>
        <w:t>7</w:t>
      </w:r>
      <w:r w:rsidR="00FC0F0F" w:rsidRPr="00BC3F98">
        <w:rPr>
          <w:rFonts w:ascii="Palatino" w:hAnsi="Palatino"/>
          <w:bCs/>
          <w:sz w:val="20"/>
        </w:rPr>
        <w:t>.202</w:t>
      </w:r>
      <w:r w:rsidR="004B0D89">
        <w:rPr>
          <w:rFonts w:ascii="Palatino" w:hAnsi="Palatino"/>
          <w:bCs/>
          <w:sz w:val="20"/>
        </w:rPr>
        <w:t>3</w:t>
      </w:r>
      <w:r w:rsidR="00FC0F0F" w:rsidRPr="00BC3F98">
        <w:rPr>
          <w:rFonts w:ascii="Palatino" w:hAnsi="Palatino"/>
          <w:b w:val="0"/>
          <w:sz w:val="20"/>
        </w:rPr>
        <w:t xml:space="preserve"> r. na adres</w:t>
      </w:r>
      <w:r w:rsidR="00E86C7D">
        <w:rPr>
          <w:rFonts w:ascii="Palatino" w:hAnsi="Palatino"/>
          <w:b w:val="0"/>
          <w:sz w:val="20"/>
        </w:rPr>
        <w:t xml:space="preserve"> e-mail</w:t>
      </w:r>
      <w:r w:rsidR="00FC0F0F" w:rsidRPr="00BC3F98">
        <w:rPr>
          <w:rFonts w:ascii="Palatino" w:hAnsi="Palatino"/>
          <w:b w:val="0"/>
          <w:sz w:val="20"/>
        </w:rPr>
        <w:t>:</w:t>
      </w:r>
      <w:r w:rsidR="00E86C7D">
        <w:rPr>
          <w:rFonts w:ascii="Palatino" w:hAnsi="Palatino"/>
          <w:b w:val="0"/>
          <w:sz w:val="20"/>
        </w:rPr>
        <w:t xml:space="preserve"> </w:t>
      </w:r>
      <w:r w:rsidR="00E86C7D" w:rsidRPr="00ED5BDC">
        <w:rPr>
          <w:rFonts w:ascii="Palatino" w:hAnsi="Palatino"/>
          <w:bCs/>
          <w:sz w:val="20"/>
        </w:rPr>
        <w:t>rnowak@zpsb.pl</w:t>
      </w:r>
      <w:r w:rsidR="00E86C7D">
        <w:rPr>
          <w:rFonts w:ascii="Palatino" w:hAnsi="Palatino"/>
          <w:b w:val="0"/>
          <w:sz w:val="20"/>
        </w:rPr>
        <w:t xml:space="preserve"> </w:t>
      </w:r>
    </w:p>
    <w:p w14:paraId="29BB428B" w14:textId="0360BF05" w:rsidR="00D70724" w:rsidRPr="00992BD1" w:rsidRDefault="00D70724" w:rsidP="00E86C7D">
      <w:pPr>
        <w:pStyle w:val="Tytu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992BD1">
        <w:rPr>
          <w:rFonts w:asciiTheme="minorHAnsi" w:hAnsiTheme="minorHAnsi" w:cstheme="minorHAnsi"/>
          <w:b w:val="0"/>
          <w:sz w:val="22"/>
          <w:szCs w:val="22"/>
        </w:rPr>
        <w:t xml:space="preserve">Oryginał zgłoszenia </w:t>
      </w:r>
      <w:r w:rsidR="008A304E">
        <w:rPr>
          <w:rFonts w:asciiTheme="minorHAnsi" w:hAnsiTheme="minorHAnsi" w:cstheme="minorHAnsi"/>
          <w:b w:val="0"/>
          <w:sz w:val="22"/>
          <w:szCs w:val="22"/>
        </w:rPr>
        <w:t xml:space="preserve">proszę </w:t>
      </w:r>
      <w:r w:rsidRPr="00992BD1">
        <w:rPr>
          <w:rFonts w:asciiTheme="minorHAnsi" w:hAnsiTheme="minorHAnsi" w:cstheme="minorHAnsi"/>
          <w:b w:val="0"/>
          <w:sz w:val="22"/>
          <w:szCs w:val="22"/>
        </w:rPr>
        <w:t>wy</w:t>
      </w:r>
      <w:r w:rsidR="00992BD1" w:rsidRPr="00992BD1">
        <w:rPr>
          <w:rFonts w:asciiTheme="minorHAnsi" w:hAnsiTheme="minorHAnsi" w:cstheme="minorHAnsi"/>
          <w:b w:val="0"/>
          <w:sz w:val="22"/>
          <w:szCs w:val="22"/>
        </w:rPr>
        <w:t>słać na adres:</w:t>
      </w:r>
    </w:p>
    <w:p w14:paraId="3E8D0775" w14:textId="6CCC2EF6" w:rsidR="00FC0F0F" w:rsidRPr="00BC3F98" w:rsidRDefault="00FC0F0F" w:rsidP="00FC0F0F">
      <w:pPr>
        <w:pStyle w:val="Tytu"/>
        <w:rPr>
          <w:rFonts w:ascii="Palatino" w:hAnsi="Palatino"/>
          <w:bCs/>
          <w:sz w:val="20"/>
        </w:rPr>
      </w:pPr>
      <w:r w:rsidRPr="00BC3F98">
        <w:rPr>
          <w:rFonts w:ascii="Palatino" w:hAnsi="Palatino"/>
          <w:bCs/>
          <w:sz w:val="20"/>
        </w:rPr>
        <w:t>Zachodniopomorska Szkoła Biznesu w Szczecinie</w:t>
      </w:r>
      <w:r w:rsidR="00F409E3">
        <w:rPr>
          <w:rFonts w:ascii="Palatino" w:hAnsi="Palatino"/>
          <w:bCs/>
          <w:sz w:val="20"/>
        </w:rPr>
        <w:t xml:space="preserve">, </w:t>
      </w:r>
      <w:r w:rsidRPr="00BC3F98">
        <w:rPr>
          <w:rFonts w:ascii="Palatino" w:hAnsi="Palatino"/>
          <w:bCs/>
          <w:sz w:val="20"/>
        </w:rPr>
        <w:t xml:space="preserve"> ul. Żołnierska 53</w:t>
      </w:r>
      <w:r w:rsidR="00F409E3">
        <w:rPr>
          <w:rFonts w:ascii="Palatino" w:hAnsi="Palatino"/>
          <w:bCs/>
          <w:sz w:val="20"/>
        </w:rPr>
        <w:t xml:space="preserve">, </w:t>
      </w:r>
      <w:r w:rsidRPr="00BC3F98">
        <w:rPr>
          <w:rFonts w:ascii="Palatino" w:hAnsi="Palatino"/>
          <w:bCs/>
          <w:sz w:val="20"/>
        </w:rPr>
        <w:t>71-210 Szczecin</w:t>
      </w:r>
    </w:p>
    <w:p w14:paraId="4363F729" w14:textId="6163AC9C" w:rsidR="00FC0F0F" w:rsidRPr="00BC3F98" w:rsidRDefault="00FC0F0F" w:rsidP="00FC0F0F">
      <w:pPr>
        <w:pStyle w:val="Tytu"/>
        <w:pBdr>
          <w:bottom w:val="single" w:sz="6" w:space="1" w:color="auto"/>
        </w:pBdr>
        <w:rPr>
          <w:rFonts w:ascii="Palatino" w:hAnsi="Palatino"/>
          <w:bCs/>
          <w:sz w:val="20"/>
        </w:rPr>
      </w:pPr>
      <w:r w:rsidRPr="00BC3F98">
        <w:rPr>
          <w:rFonts w:ascii="Palatino" w:hAnsi="Palatino"/>
          <w:bCs/>
          <w:sz w:val="20"/>
        </w:rPr>
        <w:t xml:space="preserve">Dziekanat, Wydział w </w:t>
      </w:r>
      <w:r w:rsidR="00BB164A">
        <w:rPr>
          <w:rFonts w:ascii="Palatino" w:hAnsi="Palatino"/>
          <w:bCs/>
          <w:sz w:val="20"/>
        </w:rPr>
        <w:t>Szczecinie</w:t>
      </w:r>
    </w:p>
    <w:p w14:paraId="50C85AE7" w14:textId="77777777" w:rsidR="004C45F0" w:rsidRPr="00BC3F98" w:rsidRDefault="004C45F0" w:rsidP="00FC0F0F">
      <w:pPr>
        <w:pStyle w:val="Tytu"/>
        <w:pBdr>
          <w:bottom w:val="single" w:sz="6" w:space="1" w:color="auto"/>
        </w:pBdr>
        <w:rPr>
          <w:rFonts w:ascii="Palatino" w:hAnsi="Palatino"/>
          <w:bCs/>
          <w:sz w:val="20"/>
        </w:rPr>
      </w:pPr>
    </w:p>
    <w:p w14:paraId="6D0DA9B2" w14:textId="31DEE1E8" w:rsidR="00B0680A" w:rsidRPr="00BC3F98" w:rsidRDefault="00983FFC" w:rsidP="000254E5">
      <w:pPr>
        <w:pStyle w:val="Tytu"/>
        <w:jc w:val="both"/>
        <w:rPr>
          <w:b w:val="0"/>
          <w:bCs/>
          <w:sz w:val="16"/>
          <w:szCs w:val="16"/>
        </w:rPr>
      </w:pPr>
      <w:r w:rsidRPr="00BC3F98">
        <w:rPr>
          <w:rFonts w:ascii="Palatino" w:hAnsi="Palatino"/>
          <w:bCs/>
          <w:sz w:val="18"/>
          <w:szCs w:val="18"/>
        </w:rPr>
        <w:t>*</w:t>
      </w:r>
      <w:r w:rsidR="004C51CE" w:rsidRPr="00BC3F98">
        <w:rPr>
          <w:rFonts w:ascii="Palatino" w:hAnsi="Palatino"/>
          <w:b w:val="0"/>
          <w:sz w:val="16"/>
          <w:szCs w:val="16"/>
        </w:rPr>
        <w:t xml:space="preserve">właściwe </w:t>
      </w:r>
      <w:r w:rsidR="009019A7" w:rsidRPr="00BC3F98">
        <w:rPr>
          <w:rFonts w:ascii="Palatino" w:hAnsi="Palatino"/>
          <w:b w:val="0"/>
          <w:sz w:val="16"/>
          <w:szCs w:val="16"/>
        </w:rPr>
        <w:t>podkreślić</w:t>
      </w:r>
      <w:r w:rsidR="000254E5" w:rsidRPr="00BC3F98">
        <w:rPr>
          <w:rFonts w:ascii="Palatino" w:hAnsi="Palatino"/>
          <w:b w:val="0"/>
          <w:sz w:val="16"/>
          <w:szCs w:val="16"/>
        </w:rPr>
        <w:t xml:space="preserve"> </w:t>
      </w:r>
      <w:r w:rsidR="00D96A04" w:rsidRPr="00BC3F98">
        <w:rPr>
          <w:b w:val="0"/>
          <w:bCs/>
          <w:sz w:val="16"/>
          <w:szCs w:val="16"/>
        </w:rPr>
        <w:t xml:space="preserve">** </w:t>
      </w:r>
      <w:r w:rsidR="00863BD8" w:rsidRPr="00BC3F98">
        <w:rPr>
          <w:b w:val="0"/>
          <w:bCs/>
          <w:sz w:val="16"/>
          <w:szCs w:val="16"/>
        </w:rPr>
        <w:t xml:space="preserve">jeśli </w:t>
      </w:r>
      <w:r w:rsidR="00D96A04" w:rsidRPr="00BC3F98">
        <w:rPr>
          <w:b w:val="0"/>
          <w:bCs/>
          <w:sz w:val="16"/>
          <w:szCs w:val="16"/>
        </w:rPr>
        <w:t xml:space="preserve">występuje </w:t>
      </w:r>
    </w:p>
    <w:p w14:paraId="35A855F0" w14:textId="77777777" w:rsidR="00800914" w:rsidRPr="00800914" w:rsidRDefault="00800914" w:rsidP="000254E5">
      <w:pPr>
        <w:pStyle w:val="Tytu"/>
        <w:jc w:val="both"/>
        <w:rPr>
          <w:b w:val="0"/>
          <w:bCs/>
          <w:sz w:val="20"/>
        </w:rPr>
      </w:pPr>
    </w:p>
    <w:p w14:paraId="1A18A389" w14:textId="57678053" w:rsidR="003179B6" w:rsidRDefault="003179B6" w:rsidP="00C84BB7">
      <w:pPr>
        <w:jc w:val="both"/>
      </w:pPr>
      <w:r w:rsidRPr="00830D49"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Wyrażam zgodę na przetwarzanie moich danych osobowych</w:t>
      </w:r>
      <w:r w:rsidRPr="00830D49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z</w:t>
      </w:r>
      <w:r w:rsidRPr="00830D49"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zwanym dalej „RODO”</w:t>
      </w:r>
      <w:r w:rsidR="00C84BB7"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.</w:t>
      </w:r>
    </w:p>
    <w:sectPr w:rsidR="003179B6" w:rsidSect="00EA10F1">
      <w:headerReference w:type="default" r:id="rId11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A2D35" w14:textId="77777777" w:rsidR="005E5362" w:rsidRDefault="005E5362" w:rsidP="00EA10F1">
      <w:r>
        <w:separator/>
      </w:r>
    </w:p>
  </w:endnote>
  <w:endnote w:type="continuationSeparator" w:id="0">
    <w:p w14:paraId="2509DAA4" w14:textId="77777777" w:rsidR="005E5362" w:rsidRDefault="005E5362" w:rsidP="00EA10F1">
      <w:r>
        <w:continuationSeparator/>
      </w:r>
    </w:p>
  </w:endnote>
  <w:endnote w:type="continuationNotice" w:id="1">
    <w:p w14:paraId="05D6C5F4" w14:textId="77777777" w:rsidR="005E5362" w:rsidRDefault="005E53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">
    <w:altName w:val="Segoe UI Historic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8516C6" w14:textId="77777777" w:rsidR="005E5362" w:rsidRDefault="005E5362" w:rsidP="00EA10F1">
      <w:r>
        <w:separator/>
      </w:r>
    </w:p>
  </w:footnote>
  <w:footnote w:type="continuationSeparator" w:id="0">
    <w:p w14:paraId="7AE91BD0" w14:textId="77777777" w:rsidR="005E5362" w:rsidRDefault="005E5362" w:rsidP="00EA10F1">
      <w:r>
        <w:continuationSeparator/>
      </w:r>
    </w:p>
  </w:footnote>
  <w:footnote w:type="continuationNotice" w:id="1">
    <w:p w14:paraId="4916D128" w14:textId="77777777" w:rsidR="005E5362" w:rsidRDefault="005E53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69E8C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AB4B7CA" wp14:editId="01FBBDF7">
          <wp:simplePos x="0" y="0"/>
          <wp:positionH relativeFrom="page">
            <wp:posOffset>93</wp:posOffset>
          </wp:positionH>
          <wp:positionV relativeFrom="paragraph">
            <wp:posOffset>-449580</wp:posOffset>
          </wp:positionV>
          <wp:extent cx="7560552" cy="10691737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2" cy="10691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0F"/>
    <w:rsid w:val="0000750D"/>
    <w:rsid w:val="000254E5"/>
    <w:rsid w:val="00030D7F"/>
    <w:rsid w:val="000501F5"/>
    <w:rsid w:val="000651BB"/>
    <w:rsid w:val="00096FD8"/>
    <w:rsid w:val="000A295D"/>
    <w:rsid w:val="000D1388"/>
    <w:rsid w:val="000D50A6"/>
    <w:rsid w:val="000F06D6"/>
    <w:rsid w:val="0014413F"/>
    <w:rsid w:val="00154CB6"/>
    <w:rsid w:val="001B63C5"/>
    <w:rsid w:val="001C4EC0"/>
    <w:rsid w:val="00211C98"/>
    <w:rsid w:val="00212DBE"/>
    <w:rsid w:val="0025768B"/>
    <w:rsid w:val="002719B4"/>
    <w:rsid w:val="0029298A"/>
    <w:rsid w:val="002A0AB8"/>
    <w:rsid w:val="002C4A07"/>
    <w:rsid w:val="002F057B"/>
    <w:rsid w:val="003179B6"/>
    <w:rsid w:val="00334B01"/>
    <w:rsid w:val="00395F28"/>
    <w:rsid w:val="003A71E3"/>
    <w:rsid w:val="003B394E"/>
    <w:rsid w:val="00406161"/>
    <w:rsid w:val="00406252"/>
    <w:rsid w:val="004162E5"/>
    <w:rsid w:val="00470947"/>
    <w:rsid w:val="004B0D89"/>
    <w:rsid w:val="004C45F0"/>
    <w:rsid w:val="004C51CE"/>
    <w:rsid w:val="004D1E73"/>
    <w:rsid w:val="0050271E"/>
    <w:rsid w:val="00503E2F"/>
    <w:rsid w:val="00505514"/>
    <w:rsid w:val="00533636"/>
    <w:rsid w:val="00535880"/>
    <w:rsid w:val="0054536A"/>
    <w:rsid w:val="00556734"/>
    <w:rsid w:val="0056374B"/>
    <w:rsid w:val="005A6CF6"/>
    <w:rsid w:val="005E5362"/>
    <w:rsid w:val="00642257"/>
    <w:rsid w:val="006B556D"/>
    <w:rsid w:val="00716BDC"/>
    <w:rsid w:val="007936DC"/>
    <w:rsid w:val="007A6F04"/>
    <w:rsid w:val="007B367D"/>
    <w:rsid w:val="007F0B5C"/>
    <w:rsid w:val="00800914"/>
    <w:rsid w:val="008103FF"/>
    <w:rsid w:val="00863BD8"/>
    <w:rsid w:val="00873AAC"/>
    <w:rsid w:val="00890197"/>
    <w:rsid w:val="008A304E"/>
    <w:rsid w:val="008B75E2"/>
    <w:rsid w:val="008D1225"/>
    <w:rsid w:val="008D3436"/>
    <w:rsid w:val="008D5C6F"/>
    <w:rsid w:val="008E1FA2"/>
    <w:rsid w:val="008F033F"/>
    <w:rsid w:val="008F50D1"/>
    <w:rsid w:val="009019A7"/>
    <w:rsid w:val="00920FFE"/>
    <w:rsid w:val="009256C9"/>
    <w:rsid w:val="00964D2F"/>
    <w:rsid w:val="00967616"/>
    <w:rsid w:val="00983FFC"/>
    <w:rsid w:val="00992BD1"/>
    <w:rsid w:val="009A4D19"/>
    <w:rsid w:val="009E47B0"/>
    <w:rsid w:val="009F2214"/>
    <w:rsid w:val="00A9429F"/>
    <w:rsid w:val="00AA074E"/>
    <w:rsid w:val="00AA7999"/>
    <w:rsid w:val="00B0680A"/>
    <w:rsid w:val="00B42565"/>
    <w:rsid w:val="00BB164A"/>
    <w:rsid w:val="00BC215E"/>
    <w:rsid w:val="00BC3F98"/>
    <w:rsid w:val="00C04097"/>
    <w:rsid w:val="00C06498"/>
    <w:rsid w:val="00C23178"/>
    <w:rsid w:val="00C33D64"/>
    <w:rsid w:val="00C80D5A"/>
    <w:rsid w:val="00C84BB7"/>
    <w:rsid w:val="00C97AF8"/>
    <w:rsid w:val="00CD4047"/>
    <w:rsid w:val="00CF014E"/>
    <w:rsid w:val="00D324C7"/>
    <w:rsid w:val="00D354B2"/>
    <w:rsid w:val="00D361D5"/>
    <w:rsid w:val="00D702EE"/>
    <w:rsid w:val="00D70724"/>
    <w:rsid w:val="00D8432C"/>
    <w:rsid w:val="00D93AAA"/>
    <w:rsid w:val="00D96A04"/>
    <w:rsid w:val="00DD3E97"/>
    <w:rsid w:val="00E0193D"/>
    <w:rsid w:val="00E24C00"/>
    <w:rsid w:val="00E25D40"/>
    <w:rsid w:val="00E378C5"/>
    <w:rsid w:val="00E73535"/>
    <w:rsid w:val="00E86C7D"/>
    <w:rsid w:val="00E942D0"/>
    <w:rsid w:val="00EA10F1"/>
    <w:rsid w:val="00EB074C"/>
    <w:rsid w:val="00EB23C2"/>
    <w:rsid w:val="00EC1414"/>
    <w:rsid w:val="00ED5BDC"/>
    <w:rsid w:val="00EE5410"/>
    <w:rsid w:val="00F15054"/>
    <w:rsid w:val="00F409E3"/>
    <w:rsid w:val="00F67843"/>
    <w:rsid w:val="00F7064B"/>
    <w:rsid w:val="00F754A4"/>
    <w:rsid w:val="00F9107F"/>
    <w:rsid w:val="00FC0F0F"/>
    <w:rsid w:val="00FE2EE2"/>
    <w:rsid w:val="00FF4379"/>
    <w:rsid w:val="0CD49654"/>
    <w:rsid w:val="3C6BC2DB"/>
    <w:rsid w:val="5C2A2D18"/>
    <w:rsid w:val="5C2E5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F7067A"/>
  <w15:chartTrackingRefBased/>
  <w15:docId w15:val="{AE9CB796-3C01-48E3-84DE-C9EB0A725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0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Tytu">
    <w:name w:val="Title"/>
    <w:basedOn w:val="Normalny"/>
    <w:link w:val="TytuZnak"/>
    <w:qFormat/>
    <w:rsid w:val="00FC0F0F"/>
    <w:pPr>
      <w:jc w:val="center"/>
    </w:pPr>
    <w:rPr>
      <w:b/>
      <w:sz w:val="32"/>
    </w:rPr>
  </w:style>
  <w:style w:type="character" w:customStyle="1" w:styleId="TytuZnak">
    <w:name w:val="Tytuł Znak"/>
    <w:basedOn w:val="Domylnaczcionkaakapitu"/>
    <w:link w:val="Tytu"/>
    <w:rsid w:val="00FC0F0F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C0F0F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FC0F0F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256C9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256C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256C9"/>
    <w:rPr>
      <w:vertAlign w:val="superscript"/>
    </w:rPr>
  </w:style>
  <w:style w:type="paragraph" w:customStyle="1" w:styleId="Default">
    <w:name w:val="Default"/>
    <w:rsid w:val="0040625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zpsbszczecin.sharepoint.com/sites/ZespKolegiumDziekanskie/Shared%20Documents/konkursy%20-%20RNL/KONKURS%20PRACE%20DYPLOMOWE/listownik_og&#243;lny_ZPS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16" ma:contentTypeDescription="Utwórz nowy dokument." ma:contentTypeScope="" ma:versionID="8633b0926a468049fecd46de574c4641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0a916fbf27f46363b965279842ce32b8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1717307f-3b4c-42ff-8b7a-7db32a3127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5e91168-d74b-40d4-9adb-2dfb7ddc718e}" ma:internalName="TaxCatchAll" ma:showField="CatchAllData" ma:web="35287338-ff91-4b50-b2d3-b89268c609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287338-ff91-4b50-b2d3-b89268c60951" xsi:nil="true"/>
    <lcf76f155ced4ddcb4097134ff3c332f xmlns="5750e74c-419f-49d7-9bb1-c46283c7600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B2C0CE-3952-4C4C-875E-2F3212CD79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A7F76-860F-40B3-A963-D0D3FCC9077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9700D9-1EDE-40E9-A672-39C9F5517F5A}">
  <ds:schemaRefs>
    <ds:schemaRef ds:uri="http://schemas.microsoft.com/office/2006/metadata/properties"/>
    <ds:schemaRef ds:uri="http://schemas.microsoft.com/office/infopath/2007/PartnerControls"/>
    <ds:schemaRef ds:uri="35287338-ff91-4b50-b2d3-b89268c60951"/>
    <ds:schemaRef ds:uri="5750e74c-419f-49d7-9bb1-c46283c76001"/>
  </ds:schemaRefs>
</ds:datastoreItem>
</file>

<file path=customXml/itemProps4.xml><?xml version="1.0" encoding="utf-8"?>
<ds:datastoreItem xmlns:ds="http://schemas.openxmlformats.org/officeDocument/2006/customXml" ds:itemID="{000F6D80-D2ED-4618-950F-1C67F2410C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listownik_ogólny_ZPSB</Template>
  <TotalTime>22</TotalTime>
  <Pages>1</Pages>
  <Words>271</Words>
  <Characters>1629</Characters>
  <Application>Microsoft Office Word</Application>
  <DocSecurity>0</DocSecurity>
  <Lines>13</Lines>
  <Paragraphs>3</Paragraphs>
  <ScaleCrop>false</ScaleCrop>
  <Company>HP</Company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Nowak-Lewandowska</dc:creator>
  <cp:keywords/>
  <dc:description/>
  <cp:lastModifiedBy>Renata Nowak-Lewandowska</cp:lastModifiedBy>
  <cp:revision>35</cp:revision>
  <dcterms:created xsi:type="dcterms:W3CDTF">2021-03-23T09:21:00Z</dcterms:created>
  <dcterms:modified xsi:type="dcterms:W3CDTF">2022-10-23T18:51:00Z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  <property fmtid="{D5CDD505-2E9C-101B-9397-08002B2CF9AE}" pid="3" name="MediaServiceImageTags">
    <vt:lpwstr/>
  </property>
</Properties>
</file>