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Załącznik nr 1</w:t>
      </w:r>
    </w:p>
    <w:p w:rsidR="0080601E" w:rsidRPr="00DB5038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miejscowość ……………………….……, dnia ………………</w:t>
      </w:r>
    </w:p>
    <w:p w:rsidR="0080601E" w:rsidRPr="00DB5038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FORMULARZ OFERTY ROZEZNANIA CENOWEGO</w:t>
      </w:r>
    </w:p>
    <w:p w:rsidR="0080601E" w:rsidRPr="00DB5038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Dane Oferenta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739AA2D4" wp14:editId="0E6595C8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01E" w:rsidRPr="005D476A" w:rsidRDefault="0080601E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9AA2D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:rsidR="0080601E" w:rsidRPr="005D476A" w:rsidRDefault="0080601E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601E" w:rsidRPr="00DB5038" w:rsidRDefault="0080601E" w:rsidP="0080601E">
      <w:pPr>
        <w:spacing w:after="200" w:line="360" w:lineRule="auto"/>
        <w:rPr>
          <w:rFonts w:eastAsia="Calibri"/>
          <w:b/>
          <w:szCs w:val="22"/>
          <w:lang w:eastAsia="en-US"/>
        </w:rPr>
      </w:pPr>
      <w:r w:rsidRPr="00DB5038">
        <w:rPr>
          <w:rFonts w:eastAsia="Calibri"/>
          <w:b/>
          <w:szCs w:val="22"/>
          <w:lang w:eastAsia="en-US"/>
        </w:rPr>
        <w:t>Osoba do kontaktu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Imię i nazwisko: 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Adres: …………………………………………………………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Telefon: ………………………………………………………</w:t>
      </w:r>
    </w:p>
    <w:p w:rsidR="0080601E" w:rsidRPr="00DB5038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E-mail …………………………………………………………</w:t>
      </w:r>
    </w:p>
    <w:p w:rsidR="0080601E" w:rsidRPr="00DB5038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DB5038">
        <w:rPr>
          <w:rFonts w:eastAsia="Calibri"/>
          <w:szCs w:val="22"/>
          <w:lang w:eastAsia="en-US"/>
        </w:rPr>
        <w:t>W odpowiedzi na ogłoszenie o rozeznaniu rynku z dnia 0</w:t>
      </w:r>
      <w:r w:rsidR="004602AB">
        <w:rPr>
          <w:rFonts w:eastAsia="Calibri"/>
          <w:szCs w:val="22"/>
          <w:lang w:eastAsia="en-US"/>
        </w:rPr>
        <w:t>7</w:t>
      </w:r>
      <w:r w:rsidRPr="00DB5038">
        <w:rPr>
          <w:rFonts w:eastAsia="Calibri"/>
          <w:szCs w:val="22"/>
          <w:lang w:eastAsia="en-US"/>
        </w:rPr>
        <w:t>.06.201</w:t>
      </w:r>
      <w:r w:rsidR="004602AB">
        <w:rPr>
          <w:rFonts w:eastAsia="Calibri"/>
          <w:szCs w:val="22"/>
          <w:lang w:eastAsia="en-US"/>
        </w:rPr>
        <w:t>9</w:t>
      </w:r>
      <w:r w:rsidRPr="00DB5038">
        <w:rPr>
          <w:rFonts w:eastAsia="Calibri"/>
          <w:szCs w:val="22"/>
          <w:lang w:eastAsia="en-US"/>
        </w:rPr>
        <w:t xml:space="preserve"> r. mające za przedmiot </w:t>
      </w:r>
      <w:r w:rsidR="000C2692">
        <w:rPr>
          <w:rFonts w:eastAsia="Calibri"/>
          <w:szCs w:val="22"/>
          <w:lang w:eastAsia="en-US"/>
        </w:rPr>
        <w:t>wykonanie dzieła:</w:t>
      </w:r>
      <w:r w:rsidRPr="00DB5038">
        <w:rPr>
          <w:rFonts w:eastAsia="Calibri"/>
          <w:szCs w:val="22"/>
          <w:lang w:eastAsia="en-US"/>
        </w:rPr>
        <w:t xml:space="preserve"> </w:t>
      </w:r>
      <w:r w:rsidR="000C2692">
        <w:rPr>
          <w:rFonts w:eastAsia="Calibri"/>
          <w:b/>
          <w:bCs/>
          <w:szCs w:val="22"/>
          <w:lang w:eastAsia="en-US"/>
        </w:rPr>
        <w:t>Opracowanie szczegółowego programu zajęć wraz z efektami kształcenia</w:t>
      </w:r>
      <w:r w:rsidR="000C2692" w:rsidRPr="00DB5038">
        <w:rPr>
          <w:rFonts w:eastAsia="Calibri"/>
          <w:bCs/>
          <w:szCs w:val="22"/>
          <w:lang w:eastAsia="en-US"/>
        </w:rPr>
        <w:t xml:space="preserve"> </w:t>
      </w:r>
      <w:r w:rsidR="006805E7">
        <w:rPr>
          <w:rFonts w:eastAsia="Calibri"/>
          <w:bCs/>
          <w:szCs w:val="22"/>
          <w:lang w:eastAsia="en-US"/>
        </w:rPr>
        <w:t xml:space="preserve">oraz </w:t>
      </w:r>
      <w:r w:rsidR="000C2692" w:rsidRPr="001D28F8">
        <w:rPr>
          <w:rFonts w:eastAsia="Calibri"/>
          <w:b/>
          <w:szCs w:val="22"/>
          <w:lang w:eastAsia="en-US"/>
        </w:rPr>
        <w:t xml:space="preserve">materiałów </w:t>
      </w:r>
      <w:r w:rsidR="006805E7">
        <w:rPr>
          <w:rFonts w:eastAsia="Calibri"/>
          <w:b/>
          <w:szCs w:val="22"/>
          <w:lang w:eastAsia="en-US"/>
        </w:rPr>
        <w:t>szkoleniowych</w:t>
      </w:r>
      <w:r w:rsidR="000C2692">
        <w:rPr>
          <w:rFonts w:eastAsia="Calibri"/>
          <w:b/>
          <w:szCs w:val="22"/>
          <w:lang w:eastAsia="en-US"/>
        </w:rPr>
        <w:t>,</w:t>
      </w:r>
      <w:r w:rsidR="000C2692" w:rsidRPr="001D28F8">
        <w:rPr>
          <w:rFonts w:eastAsia="Calibri"/>
          <w:b/>
          <w:szCs w:val="22"/>
          <w:lang w:eastAsia="en-US"/>
        </w:rPr>
        <w:t xml:space="preserve"> </w:t>
      </w:r>
      <w:r w:rsidRPr="00DB5038">
        <w:rPr>
          <w:rFonts w:eastAsia="Calibri"/>
          <w:szCs w:val="22"/>
          <w:lang w:eastAsia="en-US"/>
        </w:rPr>
        <w:t xml:space="preserve">w ramach Projektu </w:t>
      </w:r>
      <w:r w:rsidR="000C2692" w:rsidRPr="005C73D9">
        <w:rPr>
          <w:rFonts w:eastAsia="Calibri"/>
          <w:szCs w:val="22"/>
          <w:lang w:eastAsia="en-US"/>
        </w:rPr>
        <w:t xml:space="preserve">"Pigułki kompetencji </w:t>
      </w:r>
      <w:r w:rsidR="000C2692">
        <w:rPr>
          <w:rFonts w:eastAsia="Calibri"/>
          <w:szCs w:val="22"/>
          <w:lang w:eastAsia="en-US"/>
        </w:rPr>
        <w:t>Z</w:t>
      </w:r>
      <w:r w:rsidR="000C2692" w:rsidRPr="005C73D9">
        <w:rPr>
          <w:rFonts w:eastAsia="Calibri"/>
          <w:szCs w:val="22"/>
          <w:lang w:eastAsia="en-US"/>
        </w:rPr>
        <w:t>achodniopomorskiej Szkoły Biznesu</w:t>
      </w:r>
      <w:r w:rsidR="000C2692" w:rsidRPr="00DB5038">
        <w:rPr>
          <w:rFonts w:eastAsia="Calibri"/>
          <w:szCs w:val="22"/>
          <w:lang w:eastAsia="en-US"/>
        </w:rPr>
        <w:t xml:space="preserve">", </w:t>
      </w:r>
      <w:r w:rsidR="000C2692">
        <w:rPr>
          <w:rFonts w:eastAsia="Calibri" w:cs="Arial"/>
          <w:szCs w:val="22"/>
          <w:lang w:eastAsia="en-US"/>
        </w:rPr>
        <w:t>n</w:t>
      </w:r>
      <w:r w:rsidR="000C2692" w:rsidRPr="00DB5038">
        <w:rPr>
          <w:rFonts w:eastAsia="Calibri"/>
          <w:szCs w:val="22"/>
          <w:lang w:eastAsia="en-US"/>
        </w:rPr>
        <w:t xml:space="preserve">r umowy: </w:t>
      </w:r>
      <w:r w:rsidR="000C2692" w:rsidRPr="005C73D9">
        <w:rPr>
          <w:rFonts w:eastAsia="Calibri"/>
          <w:szCs w:val="22"/>
          <w:lang w:eastAsia="en-US"/>
        </w:rPr>
        <w:t>POWR.03.01.00-00-T236/18</w:t>
      </w:r>
      <w:r w:rsidRPr="00DB5038">
        <w:rPr>
          <w:rFonts w:eastAsia="Calibri"/>
          <w:szCs w:val="22"/>
          <w:lang w:eastAsia="en-US"/>
        </w:rPr>
        <w:t>, przedstawiam ofertę cenową dotyczącą realizacji przedmiotu zamówienia</w:t>
      </w:r>
      <w:r w:rsidR="000C2692">
        <w:rPr>
          <w:rFonts w:eastAsia="Calibri"/>
          <w:szCs w:val="22"/>
          <w:lang w:eastAsia="en-US"/>
        </w:rPr>
        <w:t xml:space="preserve"> w następującym zakresie</w:t>
      </w:r>
      <w:r w:rsidRPr="00DB5038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5954"/>
      </w:tblGrid>
      <w:tr w:rsidR="00B739D0" w:rsidRPr="00887C56" w:rsidTr="00B739D0">
        <w:tc>
          <w:tcPr>
            <w:tcW w:w="2972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Moduły 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programu</w:t>
            </w:r>
          </w:p>
        </w:tc>
        <w:tc>
          <w:tcPr>
            <w:tcW w:w="5954" w:type="dxa"/>
            <w:shd w:val="clear" w:color="auto" w:fill="D9E2F3" w:themeFill="accent1" w:themeFillTint="33"/>
            <w:vAlign w:val="center"/>
          </w:tcPr>
          <w:p w:rsidR="00B739D0" w:rsidRPr="000C2692" w:rsidRDefault="00B739D0" w:rsidP="000C2692">
            <w:pPr>
              <w:rPr>
                <w:rFonts w:eastAsia="Calibri"/>
                <w:sz w:val="20"/>
                <w:szCs w:val="22"/>
                <w:lang w:eastAsia="en-US"/>
              </w:rPr>
            </w:pPr>
            <w:r w:rsidRPr="000C2692">
              <w:rPr>
                <w:rFonts w:eastAsia="Calibri"/>
                <w:sz w:val="20"/>
                <w:szCs w:val="22"/>
                <w:lang w:eastAsia="en-US"/>
              </w:rPr>
              <w:t>Cena brutto</w:t>
            </w:r>
            <w:r>
              <w:rPr>
                <w:rFonts w:eastAsia="Calibri"/>
                <w:sz w:val="20"/>
                <w:szCs w:val="22"/>
                <w:lang w:eastAsia="en-US"/>
              </w:rPr>
              <w:t>*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2"/>
                <w:lang w:eastAsia="en-US"/>
              </w:rPr>
              <w:t xml:space="preserve">(w PLN) 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za przygotowanie szczegółowego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programu szkolenia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wraz efektami kształcenia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>oraz</w:t>
            </w:r>
            <w:r w:rsidRPr="000C2692">
              <w:rPr>
                <w:rFonts w:eastAsia="Calibri"/>
                <w:sz w:val="20"/>
                <w:szCs w:val="22"/>
                <w:lang w:eastAsia="en-US"/>
              </w:rPr>
              <w:t xml:space="preserve"> </w:t>
            </w:r>
            <w:r w:rsidRPr="000C2692">
              <w:rPr>
                <w:rFonts w:eastAsia="Calibri"/>
                <w:b/>
                <w:sz w:val="20"/>
                <w:szCs w:val="22"/>
                <w:lang w:eastAsia="en-US"/>
              </w:rPr>
              <w:t xml:space="preserve">materiałów 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szkoleniowych</w:t>
            </w:r>
          </w:p>
        </w:tc>
      </w:tr>
      <w:tr w:rsidR="00B739D0" w:rsidRPr="00887C56" w:rsidTr="00B739D0">
        <w:trPr>
          <w:trHeight w:val="760"/>
        </w:trPr>
        <w:tc>
          <w:tcPr>
            <w:tcW w:w="2972" w:type="dxa"/>
            <w:shd w:val="clear" w:color="auto" w:fill="D9E2F3" w:themeFill="accent1" w:themeFillTint="33"/>
            <w:vAlign w:val="center"/>
          </w:tcPr>
          <w:p w:rsidR="00B739D0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M-1</w:t>
            </w:r>
          </w:p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87C56">
              <w:rPr>
                <w:rFonts w:eastAsia="Calibri"/>
                <w:szCs w:val="22"/>
                <w:lang w:eastAsia="en-US"/>
              </w:rPr>
              <w:t>„</w:t>
            </w:r>
            <w:r w:rsidR="00C10CB9">
              <w:rPr>
                <w:rFonts w:eastAsia="Calibri"/>
                <w:szCs w:val="22"/>
                <w:lang w:eastAsia="en-US"/>
              </w:rPr>
              <w:t>Marketing i nowe media</w:t>
            </w:r>
            <w:r w:rsidRPr="00887C56">
              <w:rPr>
                <w:rFonts w:eastAsia="Calibri"/>
                <w:szCs w:val="22"/>
                <w:lang w:eastAsia="en-US"/>
              </w:rPr>
              <w:t>”</w:t>
            </w:r>
          </w:p>
        </w:tc>
        <w:tc>
          <w:tcPr>
            <w:tcW w:w="5954" w:type="dxa"/>
            <w:vAlign w:val="center"/>
          </w:tcPr>
          <w:p w:rsidR="00B739D0" w:rsidRPr="00887C56" w:rsidRDefault="00B739D0" w:rsidP="000C2692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0601E" w:rsidRPr="00F71087" w:rsidRDefault="0055471D" w:rsidP="00F71087">
      <w:pPr>
        <w:spacing w:after="200"/>
        <w:ind w:left="284" w:hanging="284"/>
        <w:jc w:val="right"/>
        <w:rPr>
          <w:rFonts w:eastAsia="Calibri"/>
          <w:i/>
          <w:szCs w:val="22"/>
          <w:lang w:eastAsia="en-US"/>
        </w:rPr>
      </w:pPr>
      <w:r w:rsidRPr="00F71087">
        <w:rPr>
          <w:rFonts w:eastAsia="Calibri"/>
          <w:i/>
          <w:szCs w:val="22"/>
          <w:lang w:eastAsia="en-US"/>
        </w:rPr>
        <w:t xml:space="preserve">* </w:t>
      </w:r>
      <w:r w:rsidR="000C2692" w:rsidRPr="00F71087">
        <w:rPr>
          <w:rFonts w:eastAsia="Calibri"/>
          <w:i/>
          <w:sz w:val="20"/>
          <w:szCs w:val="22"/>
          <w:lang w:eastAsia="en-US"/>
        </w:rPr>
        <w:t xml:space="preserve">podana cena jest </w:t>
      </w:r>
      <w:r w:rsidRPr="00F71087">
        <w:rPr>
          <w:rFonts w:eastAsia="Calibri"/>
          <w:i/>
          <w:sz w:val="18"/>
          <w:szCs w:val="22"/>
          <w:lang w:eastAsia="en-US"/>
        </w:rPr>
        <w:t xml:space="preserve">ceną </w:t>
      </w:r>
      <w:r w:rsidRPr="00F71087">
        <w:rPr>
          <w:rFonts w:eastAsia="Calibri"/>
          <w:i/>
          <w:sz w:val="20"/>
          <w:szCs w:val="22"/>
          <w:lang w:eastAsia="en-US"/>
        </w:rPr>
        <w:t>brutto i obejm</w:t>
      </w:r>
      <w:r w:rsidR="000C2692" w:rsidRPr="00F71087">
        <w:rPr>
          <w:rFonts w:eastAsia="Calibri"/>
          <w:i/>
          <w:sz w:val="20"/>
          <w:szCs w:val="22"/>
          <w:lang w:eastAsia="en-US"/>
        </w:rPr>
        <w:t>uje</w:t>
      </w:r>
      <w:r w:rsidRPr="00F71087">
        <w:rPr>
          <w:rFonts w:eastAsia="Calibri"/>
          <w:i/>
          <w:sz w:val="20"/>
          <w:szCs w:val="22"/>
          <w:lang w:eastAsia="en-US"/>
        </w:rPr>
        <w:t xml:space="preserve"> wszelkie koszty oferenta, w tym koszt dokonania niezbędnych poprawek, w przypadku uwag opiekuna merytorycznego przed przyjęciem dzieła, koszt przeprowadzenia szkolenia dla prowadzących zajęcia, koszty przekazania pełni praw autorskich majątkowych do wykonanych w ramach zamówienia dzieł, a także wszelkie obciążenia  podatkowe</w:t>
      </w:r>
      <w:r w:rsidR="000C2692" w:rsidRPr="00F71087">
        <w:rPr>
          <w:rFonts w:eastAsia="Calibri"/>
          <w:i/>
          <w:sz w:val="20"/>
          <w:szCs w:val="22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146787">
        <w:rPr>
          <w:rFonts w:eastAsia="Calibri" w:cs="Arial"/>
          <w:szCs w:val="20"/>
          <w:lang w:eastAsia="en-US"/>
        </w:rPr>
        <w:t>, zgodnie z wymogami ust. 3 Opisu przedmiotu zamówienia</w:t>
      </w:r>
      <w:bookmarkStart w:id="0" w:name="_GoBack"/>
      <w:bookmarkEnd w:id="0"/>
      <w:r w:rsidRPr="00DB5038">
        <w:rPr>
          <w:rFonts w:eastAsia="Calibri" w:cs="Arial"/>
          <w:szCs w:val="20"/>
          <w:lang w:eastAsia="en-US"/>
        </w:rPr>
        <w:t>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znajduję się w sytuacji ekonomicznej i finansowej zapewniającej wykonanie zamówienia. 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DB5038">
        <w:rPr>
          <w:rFonts w:eastAsia="Calibri" w:cs="Arial"/>
          <w:szCs w:val="20"/>
          <w:lang w:eastAsia="en-US"/>
        </w:rPr>
        <w:t>am</w:t>
      </w:r>
      <w:proofErr w:type="spellEnd"/>
      <w:r w:rsidRPr="00DB5038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lastRenderedPageBreak/>
        <w:t>Oświadczam, iż wszystkie informacje zamieszczone w ofercie są aktualne i prawdziwe.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 jeżeli ustawy nakładają obowiązek posiadania takich uprawnień.</w:t>
      </w:r>
    </w:p>
    <w:p w:rsidR="0080601E" w:rsidRPr="00DB5038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DB5038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:rsidR="0080601E" w:rsidRPr="00DB5038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Default="0080601E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76516" w:rsidRPr="00DB5038" w:rsidRDefault="00876516" w:rsidP="0080601E">
      <w:pPr>
        <w:tabs>
          <w:tab w:val="left" w:pos="0"/>
        </w:tabs>
        <w:jc w:val="both"/>
        <w:rPr>
          <w:rFonts w:eastAsia="Calibri" w:cs="Arial"/>
          <w:szCs w:val="22"/>
          <w:lang w:eastAsia="en-US"/>
        </w:rPr>
      </w:pPr>
    </w:p>
    <w:p w:rsidR="0080601E" w:rsidRPr="00DB5038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DB5038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:rsidR="0080601E" w:rsidRPr="00DB5038" w:rsidRDefault="00876516" w:rsidP="0087651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DB5038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</w:p>
    <w:p w:rsidR="002244FE" w:rsidRPr="00CC12FF" w:rsidRDefault="002244FE" w:rsidP="00E21E7C">
      <w:pPr>
        <w:spacing w:after="160" w:line="256" w:lineRule="auto"/>
      </w:pPr>
    </w:p>
    <w:sectPr w:rsidR="002244FE" w:rsidRPr="00CC12FF" w:rsidSect="00DD7174">
      <w:headerReference w:type="default" r:id="rId7"/>
      <w:footerReference w:type="default" r:id="rId8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E38" w:rsidRDefault="00152E38" w:rsidP="00DD7174">
      <w:r>
        <w:separator/>
      </w:r>
    </w:p>
  </w:endnote>
  <w:endnote w:type="continuationSeparator" w:id="0">
    <w:p w:rsidR="00152E38" w:rsidRDefault="00152E38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Stopka"/>
      <w:ind w:left="-567"/>
    </w:pPr>
    <w:r>
      <w:rPr>
        <w:noProof/>
      </w:rPr>
      <w:drawing>
        <wp:inline distT="0" distB="0" distL="0" distR="0">
          <wp:extent cx="6361531" cy="571500"/>
          <wp:effectExtent l="0" t="0" r="127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E38" w:rsidRDefault="00152E38" w:rsidP="00DD7174">
      <w:r>
        <w:separator/>
      </w:r>
    </w:p>
  </w:footnote>
  <w:footnote w:type="continuationSeparator" w:id="0">
    <w:p w:rsidR="00152E38" w:rsidRDefault="00152E38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85097"/>
    <w:multiLevelType w:val="hybridMultilevel"/>
    <w:tmpl w:val="CF186C68"/>
    <w:lvl w:ilvl="0" w:tplc="04150013">
      <w:start w:val="1"/>
      <w:numFmt w:val="upperRoman"/>
      <w:lvlText w:val="%1."/>
      <w:lvlJc w:val="righ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2160"/>
        </w:tabs>
        <w:ind w:left="2160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15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  <w:num w:numId="9">
    <w:abstractNumId w:val="8"/>
  </w:num>
  <w:num w:numId="10">
    <w:abstractNumId w:val="5"/>
  </w:num>
  <w:num w:numId="11">
    <w:abstractNumId w:val="15"/>
  </w:num>
  <w:num w:numId="12">
    <w:abstractNumId w:val="11"/>
  </w:num>
  <w:num w:numId="13">
    <w:abstractNumId w:val="3"/>
  </w:num>
  <w:num w:numId="14">
    <w:abstractNumId w:val="13"/>
  </w:num>
  <w:num w:numId="15">
    <w:abstractNumId w:val="9"/>
  </w:num>
  <w:num w:numId="16">
    <w:abstractNumId w:val="4"/>
  </w:num>
  <w:num w:numId="17">
    <w:abstractNumId w:val="2"/>
  </w:num>
  <w:num w:numId="18">
    <w:abstractNumId w:val="16"/>
  </w:num>
  <w:num w:numId="19">
    <w:abstractNumId w:val="12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62380"/>
    <w:rsid w:val="00084573"/>
    <w:rsid w:val="000947CF"/>
    <w:rsid w:val="000C2692"/>
    <w:rsid w:val="001103C9"/>
    <w:rsid w:val="00146787"/>
    <w:rsid w:val="00152E38"/>
    <w:rsid w:val="001A6FE4"/>
    <w:rsid w:val="001D28F8"/>
    <w:rsid w:val="001E0B62"/>
    <w:rsid w:val="00200ACE"/>
    <w:rsid w:val="00215CFF"/>
    <w:rsid w:val="002244FE"/>
    <w:rsid w:val="0025432F"/>
    <w:rsid w:val="00257C21"/>
    <w:rsid w:val="00284979"/>
    <w:rsid w:val="0035192A"/>
    <w:rsid w:val="003A32C0"/>
    <w:rsid w:val="004602AB"/>
    <w:rsid w:val="0048473C"/>
    <w:rsid w:val="004C68E4"/>
    <w:rsid w:val="0055471D"/>
    <w:rsid w:val="00583776"/>
    <w:rsid w:val="005A018B"/>
    <w:rsid w:val="005C4682"/>
    <w:rsid w:val="005C73D9"/>
    <w:rsid w:val="006253D0"/>
    <w:rsid w:val="00647B2A"/>
    <w:rsid w:val="006805E7"/>
    <w:rsid w:val="006F5A2C"/>
    <w:rsid w:val="00726EA9"/>
    <w:rsid w:val="0079126A"/>
    <w:rsid w:val="007A24BE"/>
    <w:rsid w:val="0080601E"/>
    <w:rsid w:val="00844E1E"/>
    <w:rsid w:val="00876516"/>
    <w:rsid w:val="00887C56"/>
    <w:rsid w:val="009156A0"/>
    <w:rsid w:val="00922D90"/>
    <w:rsid w:val="009A4435"/>
    <w:rsid w:val="009B1D3B"/>
    <w:rsid w:val="009F633D"/>
    <w:rsid w:val="00AA6A53"/>
    <w:rsid w:val="00B26EA2"/>
    <w:rsid w:val="00B62676"/>
    <w:rsid w:val="00B739D0"/>
    <w:rsid w:val="00B73EBB"/>
    <w:rsid w:val="00C10CB9"/>
    <w:rsid w:val="00C355B8"/>
    <w:rsid w:val="00C43BB8"/>
    <w:rsid w:val="00C47F4D"/>
    <w:rsid w:val="00C77D87"/>
    <w:rsid w:val="00C83749"/>
    <w:rsid w:val="00CC12FF"/>
    <w:rsid w:val="00D03411"/>
    <w:rsid w:val="00D2725A"/>
    <w:rsid w:val="00D30705"/>
    <w:rsid w:val="00D32D19"/>
    <w:rsid w:val="00D337C5"/>
    <w:rsid w:val="00D347D0"/>
    <w:rsid w:val="00D8014A"/>
    <w:rsid w:val="00D84089"/>
    <w:rsid w:val="00DA6443"/>
    <w:rsid w:val="00DB7A58"/>
    <w:rsid w:val="00DD7174"/>
    <w:rsid w:val="00DE4B5D"/>
    <w:rsid w:val="00E21E7C"/>
    <w:rsid w:val="00F24BD4"/>
    <w:rsid w:val="00F71087"/>
    <w:rsid w:val="00FB1D1F"/>
    <w:rsid w:val="00FB72A6"/>
    <w:rsid w:val="00FE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3EBB"/>
    <w:pPr>
      <w:keepNext/>
      <w:shd w:val="clear" w:color="auto" w:fill="D9E2F3" w:themeFill="accent1" w:themeFillTint="33"/>
      <w:spacing w:before="240" w:after="240" w:line="264" w:lineRule="auto"/>
      <w:jc w:val="both"/>
      <w:outlineLvl w:val="0"/>
    </w:pPr>
    <w:rPr>
      <w:rFonts w:asciiTheme="majorHAnsi" w:eastAsia="Calibri" w:hAnsiTheme="majorHAnsi"/>
      <w:sz w:val="28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73EBB"/>
    <w:rPr>
      <w:rFonts w:asciiTheme="majorHAnsi" w:eastAsia="Calibri" w:hAnsiTheme="majorHAnsi" w:cs="Times New Roman"/>
      <w:sz w:val="28"/>
      <w:shd w:val="clear" w:color="auto" w:fill="D9E2F3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</Template>
  <TotalTime>1</TotalTime>
  <Pages>2</Pages>
  <Words>372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4</cp:revision>
  <dcterms:created xsi:type="dcterms:W3CDTF">2019-06-07T15:01:00Z</dcterms:created>
  <dcterms:modified xsi:type="dcterms:W3CDTF">2019-06-11T11:41:00Z</dcterms:modified>
</cp:coreProperties>
</file>