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W odpowiedzi na ogłoszenie o rozeznaniu rynku z dnia 0</w:t>
      </w:r>
      <w:r w:rsidR="004602AB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.06.201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0C2692">
        <w:rPr>
          <w:rFonts w:eastAsia="Calibri"/>
          <w:b/>
          <w:bCs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eastAsia="Calibri"/>
          <w:bCs/>
          <w:szCs w:val="22"/>
          <w:lang w:eastAsia="en-US"/>
        </w:rPr>
        <w:t xml:space="preserve"> </w:t>
      </w:r>
      <w:r w:rsidR="006805E7">
        <w:rPr>
          <w:rFonts w:eastAsia="Calibri"/>
          <w:bCs/>
          <w:szCs w:val="22"/>
          <w:lang w:eastAsia="en-US"/>
        </w:rPr>
        <w:t xml:space="preserve">oraz </w:t>
      </w:r>
      <w:r w:rsidR="000C2692" w:rsidRPr="001D28F8">
        <w:rPr>
          <w:rFonts w:eastAsia="Calibri"/>
          <w:b/>
          <w:szCs w:val="22"/>
          <w:lang w:eastAsia="en-US"/>
        </w:rPr>
        <w:t xml:space="preserve">materiałów </w:t>
      </w:r>
      <w:r w:rsidR="006805E7">
        <w:rPr>
          <w:rFonts w:eastAsia="Calibri"/>
          <w:b/>
          <w:szCs w:val="22"/>
          <w:lang w:eastAsia="en-US"/>
        </w:rPr>
        <w:t>szkoleniowych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529"/>
      </w:tblGrid>
      <w:tr w:rsidR="00B739D0" w:rsidRPr="00887C56" w:rsidTr="00CB07F9">
        <w:tc>
          <w:tcPr>
            <w:tcW w:w="3397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Moduły 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programu</w:t>
            </w:r>
          </w:p>
        </w:tc>
        <w:tc>
          <w:tcPr>
            <w:tcW w:w="5529" w:type="dxa"/>
            <w:shd w:val="clear" w:color="auto" w:fill="D9E2F3" w:themeFill="accent1" w:themeFillTint="33"/>
            <w:vAlign w:val="center"/>
          </w:tcPr>
          <w:p w:rsidR="00B739D0" w:rsidRPr="000C2692" w:rsidRDefault="00B739D0" w:rsidP="000C2692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szkoleniowych</w:t>
            </w:r>
          </w:p>
        </w:tc>
      </w:tr>
      <w:tr w:rsidR="00B739D0" w:rsidRPr="00887C56" w:rsidTr="00CB07F9">
        <w:trPr>
          <w:trHeight w:val="760"/>
        </w:trPr>
        <w:tc>
          <w:tcPr>
            <w:tcW w:w="3397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M-</w:t>
            </w:r>
            <w:r w:rsidR="00CB07F9">
              <w:rPr>
                <w:rFonts w:eastAsia="Calibri"/>
                <w:szCs w:val="22"/>
                <w:lang w:eastAsia="en-US"/>
              </w:rPr>
              <w:t>3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„</w:t>
            </w:r>
            <w:r w:rsidR="00CB07F9">
              <w:t>Szczupłe i zwinne zarządzanie</w:t>
            </w:r>
            <w:r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529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7B4AD3">
        <w:rPr>
          <w:rFonts w:eastAsia="Calibri" w:cs="Arial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2244FE" w:rsidRPr="007B4725" w:rsidRDefault="002244FE" w:rsidP="00B96729">
      <w:pPr>
        <w:spacing w:after="160" w:line="256" w:lineRule="auto"/>
      </w:pPr>
    </w:p>
    <w:sectPr w:rsidR="002244FE" w:rsidRPr="007B4725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9B" w:rsidRDefault="00EC649B" w:rsidP="00DD7174">
      <w:r>
        <w:separator/>
      </w:r>
    </w:p>
  </w:endnote>
  <w:endnote w:type="continuationSeparator" w:id="0">
    <w:p w:rsidR="00EC649B" w:rsidRDefault="00EC649B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9B" w:rsidRDefault="00EC649B" w:rsidP="00DD7174">
      <w:r>
        <w:separator/>
      </w:r>
    </w:p>
  </w:footnote>
  <w:footnote w:type="continuationSeparator" w:id="0">
    <w:p w:rsidR="00EC649B" w:rsidRDefault="00EC649B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18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0"/>
  </w:num>
  <w:num w:numId="10">
    <w:abstractNumId w:val="6"/>
  </w:num>
  <w:num w:numId="11">
    <w:abstractNumId w:val="18"/>
  </w:num>
  <w:num w:numId="12">
    <w:abstractNumId w:val="13"/>
  </w:num>
  <w:num w:numId="13">
    <w:abstractNumId w:val="4"/>
  </w:num>
  <w:num w:numId="14">
    <w:abstractNumId w:val="15"/>
  </w:num>
  <w:num w:numId="15">
    <w:abstractNumId w:val="11"/>
  </w:num>
  <w:num w:numId="16">
    <w:abstractNumId w:val="5"/>
  </w:num>
  <w:num w:numId="17">
    <w:abstractNumId w:val="3"/>
  </w:num>
  <w:num w:numId="18">
    <w:abstractNumId w:val="20"/>
  </w:num>
  <w:num w:numId="19">
    <w:abstractNumId w:val="14"/>
  </w:num>
  <w:num w:numId="20">
    <w:abstractNumId w:val="9"/>
  </w:num>
  <w:num w:numId="21">
    <w:abstractNumId w:val="2"/>
  </w:num>
  <w:num w:numId="22">
    <w:abstractNumId w:val="16"/>
  </w:num>
  <w:num w:numId="23">
    <w:abstractNumId w:val="7"/>
  </w:num>
  <w:num w:numId="24">
    <w:abstractNumId w:val="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84573"/>
    <w:rsid w:val="000947CF"/>
    <w:rsid w:val="000C2692"/>
    <w:rsid w:val="001103C9"/>
    <w:rsid w:val="001A6FE4"/>
    <w:rsid w:val="001D28F8"/>
    <w:rsid w:val="001E0B62"/>
    <w:rsid w:val="00200ACE"/>
    <w:rsid w:val="00215CFF"/>
    <w:rsid w:val="002244FE"/>
    <w:rsid w:val="0025432F"/>
    <w:rsid w:val="00257C21"/>
    <w:rsid w:val="00284979"/>
    <w:rsid w:val="0031795E"/>
    <w:rsid w:val="00324A36"/>
    <w:rsid w:val="00336094"/>
    <w:rsid w:val="0035192A"/>
    <w:rsid w:val="003A32C0"/>
    <w:rsid w:val="004602AB"/>
    <w:rsid w:val="0048473C"/>
    <w:rsid w:val="004C68E4"/>
    <w:rsid w:val="0055471D"/>
    <w:rsid w:val="00583776"/>
    <w:rsid w:val="005A018B"/>
    <w:rsid w:val="005C4682"/>
    <w:rsid w:val="005C73D9"/>
    <w:rsid w:val="006253D0"/>
    <w:rsid w:val="00647B2A"/>
    <w:rsid w:val="006805E7"/>
    <w:rsid w:val="006F5A2C"/>
    <w:rsid w:val="00726EA9"/>
    <w:rsid w:val="0079126A"/>
    <w:rsid w:val="007B4725"/>
    <w:rsid w:val="007B4AD3"/>
    <w:rsid w:val="0080601E"/>
    <w:rsid w:val="00844E1E"/>
    <w:rsid w:val="00876516"/>
    <w:rsid w:val="00887C56"/>
    <w:rsid w:val="00890E37"/>
    <w:rsid w:val="009156A0"/>
    <w:rsid w:val="00922D90"/>
    <w:rsid w:val="009A4435"/>
    <w:rsid w:val="009B1D3B"/>
    <w:rsid w:val="009F633D"/>
    <w:rsid w:val="00A4237C"/>
    <w:rsid w:val="00B26EA2"/>
    <w:rsid w:val="00B62676"/>
    <w:rsid w:val="00B739D0"/>
    <w:rsid w:val="00B73EBB"/>
    <w:rsid w:val="00B96729"/>
    <w:rsid w:val="00BC3AC9"/>
    <w:rsid w:val="00C10CB9"/>
    <w:rsid w:val="00C355B8"/>
    <w:rsid w:val="00C43BB8"/>
    <w:rsid w:val="00C47F4D"/>
    <w:rsid w:val="00C77D87"/>
    <w:rsid w:val="00C83749"/>
    <w:rsid w:val="00CB07F9"/>
    <w:rsid w:val="00CC12FF"/>
    <w:rsid w:val="00D03411"/>
    <w:rsid w:val="00D30705"/>
    <w:rsid w:val="00D32D19"/>
    <w:rsid w:val="00D337C5"/>
    <w:rsid w:val="00D347D0"/>
    <w:rsid w:val="00D8014A"/>
    <w:rsid w:val="00D84089"/>
    <w:rsid w:val="00DA6443"/>
    <w:rsid w:val="00DB7A58"/>
    <w:rsid w:val="00DD7174"/>
    <w:rsid w:val="00DE4B5D"/>
    <w:rsid w:val="00E3698C"/>
    <w:rsid w:val="00EC649B"/>
    <w:rsid w:val="00F11498"/>
    <w:rsid w:val="00F24BD4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0</TotalTime>
  <Pages>1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5</cp:revision>
  <dcterms:created xsi:type="dcterms:W3CDTF">2019-06-07T15:00:00Z</dcterms:created>
  <dcterms:modified xsi:type="dcterms:W3CDTF">2019-06-11T11:41:00Z</dcterms:modified>
</cp:coreProperties>
</file>