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noProof/>
          <w:sz w:val="22"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b/>
          <w:sz w:val="22"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asciiTheme="minorHAnsi" w:eastAsia="Calibri" w:hAnsiTheme="minorHAnsi"/>
          <w:sz w:val="22"/>
          <w:szCs w:val="22"/>
          <w:lang w:eastAsia="en-US"/>
        </w:rPr>
      </w:pP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W odpowiedzi na ogłoszenie o rozeznaniu rynku z dnia </w:t>
      </w:r>
      <w:r w:rsidR="00D5608D">
        <w:rPr>
          <w:rFonts w:asciiTheme="minorHAnsi" w:eastAsia="Calibri" w:hAnsiTheme="minorHAnsi"/>
          <w:sz w:val="22"/>
          <w:szCs w:val="22"/>
          <w:lang w:eastAsia="en-US"/>
        </w:rPr>
        <w:t>07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.06.201</w:t>
      </w:r>
      <w:r w:rsidR="00D5608D">
        <w:rPr>
          <w:rFonts w:asciiTheme="minorHAnsi" w:eastAsia="Calibri" w:hAnsiTheme="minorHAnsi"/>
          <w:sz w:val="22"/>
          <w:szCs w:val="22"/>
          <w:lang w:eastAsia="en-US"/>
        </w:rPr>
        <w:t>9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r. mające za przedmiot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wykonanie dzieła: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/>
          <w:bCs/>
          <w:sz w:val="22"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 </w:t>
      </w:r>
      <w:r w:rsidR="000C2692">
        <w:rPr>
          <w:rFonts w:asciiTheme="minorHAnsi" w:eastAsia="Calibri" w:hAnsiTheme="minorHAnsi"/>
          <w:bCs/>
          <w:sz w:val="22"/>
          <w:szCs w:val="22"/>
          <w:lang w:eastAsia="en-US"/>
        </w:rPr>
        <w:t xml:space="preserve">i/lub 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>Opracowanie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interaktywnych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materiałów do zajęć</w:t>
      </w:r>
      <w:r w:rsidR="000C2692">
        <w:rPr>
          <w:rFonts w:asciiTheme="minorHAnsi" w:eastAsia="Calibri" w:hAnsiTheme="minorHAnsi"/>
          <w:b/>
          <w:sz w:val="22"/>
          <w:szCs w:val="22"/>
          <w:lang w:eastAsia="en-US"/>
        </w:rPr>
        <w:t>,</w:t>
      </w:r>
      <w:r w:rsidR="000C2692" w:rsidRPr="001D28F8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w ramach Projektu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 xml:space="preserve">"Pigułki kompetencji 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>Z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achodniopomorskiej Szkoły Biznesu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", </w:t>
      </w:r>
      <w:r w:rsidR="000C2692">
        <w:rPr>
          <w:rFonts w:asciiTheme="minorHAnsi" w:eastAsia="Calibri" w:hAnsiTheme="minorHAnsi" w:cs="Arial"/>
          <w:sz w:val="22"/>
          <w:szCs w:val="22"/>
          <w:lang w:eastAsia="en-US"/>
        </w:rPr>
        <w:t>n</w:t>
      </w:r>
      <w:r w:rsidR="000C2692" w:rsidRPr="00DB5038">
        <w:rPr>
          <w:rFonts w:asciiTheme="minorHAnsi" w:eastAsia="Calibri" w:hAnsiTheme="minorHAnsi"/>
          <w:sz w:val="22"/>
          <w:szCs w:val="22"/>
          <w:lang w:eastAsia="en-US"/>
        </w:rPr>
        <w:t xml:space="preserve">r umowy: </w:t>
      </w:r>
      <w:r w:rsidR="000C2692" w:rsidRPr="005C73D9">
        <w:rPr>
          <w:rFonts w:asciiTheme="minorHAnsi" w:eastAsia="Calibri" w:hAnsiTheme="minorHAnsi"/>
          <w:sz w:val="22"/>
          <w:szCs w:val="22"/>
          <w:lang w:eastAsia="en-US"/>
        </w:rPr>
        <w:t>POWR.03.01.00-00-T236/18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, przedstawiam ofertę cenową dotyczącą realizacji przedmiotu zamówienia</w:t>
      </w:r>
      <w:r w:rsidR="000C2692">
        <w:rPr>
          <w:rFonts w:asciiTheme="minorHAnsi" w:eastAsia="Calibri" w:hAnsiTheme="minorHAnsi"/>
          <w:sz w:val="22"/>
          <w:szCs w:val="22"/>
          <w:lang w:eastAsia="en-US"/>
        </w:rPr>
        <w:t xml:space="preserve"> w następującym zakresie</w:t>
      </w:r>
      <w:r w:rsidRPr="00DB5038">
        <w:rPr>
          <w:rFonts w:asciiTheme="minorHAnsi" w:eastAsia="Calibri" w:hAnsiTheme="minorHAnsi"/>
          <w:sz w:val="22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2124"/>
        <w:gridCol w:w="2124"/>
        <w:gridCol w:w="2125"/>
      </w:tblGrid>
      <w:tr w:rsidR="00887C56" w:rsidRPr="00887C56" w:rsidTr="000C2692"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 xml:space="preserve">Moduły 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szCs w:val="22"/>
                <w:lang w:eastAsia="en-US"/>
              </w:rPr>
              <w:t>programu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</w:t>
            </w:r>
          </w:p>
        </w:tc>
        <w:tc>
          <w:tcPr>
            <w:tcW w:w="2124" w:type="dxa"/>
            <w:shd w:val="clear" w:color="auto" w:fill="D9E2F3" w:themeFill="accent1" w:themeFillTint="33"/>
            <w:vAlign w:val="center"/>
          </w:tcPr>
          <w:p w:rsidR="00887C56" w:rsidRPr="000C2692" w:rsidRDefault="00887C56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kompletu  interaktywnych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2125" w:type="dxa"/>
            <w:shd w:val="clear" w:color="auto" w:fill="D9E2F3" w:themeFill="accent1" w:themeFillTint="33"/>
            <w:vAlign w:val="center"/>
          </w:tcPr>
          <w:p w:rsidR="00887C56" w:rsidRPr="000C2692" w:rsidRDefault="000C2692" w:rsidP="000C2692">
            <w:pPr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Cena brutto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asciiTheme="minorHAnsi" w:eastAsia="Calibri" w:hAnsiTheme="minorHAnsi"/>
                <w:b/>
                <w:sz w:val="20"/>
                <w:szCs w:val="22"/>
                <w:lang w:eastAsia="en-US"/>
              </w:rPr>
              <w:t>materiałów do zajęć</w:t>
            </w:r>
          </w:p>
        </w:tc>
      </w:tr>
      <w:tr w:rsidR="00887C56" w:rsidRPr="00887C56" w:rsidTr="00F71087">
        <w:trPr>
          <w:trHeight w:val="760"/>
        </w:trPr>
        <w:tc>
          <w:tcPr>
            <w:tcW w:w="2689" w:type="dxa"/>
            <w:shd w:val="clear" w:color="auto" w:fill="D9E2F3" w:themeFill="accent1" w:themeFillTint="33"/>
            <w:vAlign w:val="center"/>
          </w:tcPr>
          <w:p w:rsidR="000C2692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M-1</w:t>
            </w:r>
          </w:p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„Od </w:t>
            </w:r>
            <w:proofErr w:type="spellStart"/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>Gamera</w:t>
            </w:r>
            <w:proofErr w:type="spellEnd"/>
            <w:r w:rsidRPr="00887C56">
              <w:rPr>
                <w:rFonts w:asciiTheme="minorHAnsi" w:eastAsia="Calibri" w:hAnsiTheme="minorHAnsi"/>
                <w:sz w:val="22"/>
                <w:szCs w:val="22"/>
                <w:lang w:eastAsia="en-US"/>
              </w:rPr>
              <w:t xml:space="preserve"> do Kodera”</w:t>
            </w: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4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25" w:type="dxa"/>
            <w:vAlign w:val="center"/>
          </w:tcPr>
          <w:p w:rsidR="00887C56" w:rsidRPr="00887C56" w:rsidRDefault="00887C56" w:rsidP="000C2692">
            <w:pPr>
              <w:jc w:val="center"/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asciiTheme="minorHAnsi" w:eastAsia="Calibri" w:hAnsiTheme="minorHAnsi"/>
          <w:i/>
          <w:sz w:val="22"/>
          <w:szCs w:val="22"/>
          <w:lang w:eastAsia="en-US"/>
        </w:rPr>
      </w:pPr>
      <w:r w:rsidRPr="00F71087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* 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asciiTheme="minorHAnsi" w:eastAsia="Calibri" w:hAnsiTheme="minorHAnsi"/>
          <w:i/>
          <w:sz w:val="18"/>
          <w:szCs w:val="22"/>
          <w:lang w:eastAsia="en-US"/>
        </w:rPr>
        <w:t xml:space="preserve">ceną 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brutto i obejm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uje</w:t>
      </w:r>
      <w:r w:rsidRPr="00F71087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asciiTheme="minorHAnsi" w:eastAsia="Calibri" w:hAnsiTheme="minorHAns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dysponuję odpowiednim potencjałem rzeczowym i osobowym zapewniającym należyte wykonanie zamówienia</w:t>
      </w:r>
      <w:r w:rsidR="000F254B" w:rsidRPr="000F254B">
        <w:rPr>
          <w:rFonts w:asciiTheme="minorHAnsi" w:eastAsia="Calibri" w:hAnsiTheme="minorHAnsi" w:cs="Arial"/>
          <w:sz w:val="22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lastRenderedPageBreak/>
        <w:t>Oświadczam, że zapoznałem/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am</w:t>
      </w:r>
      <w:proofErr w:type="spellEnd"/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asciiTheme="minorHAnsi" w:eastAsia="Calibri" w:hAnsiTheme="minorHAnsi" w:cs="Arial"/>
          <w:sz w:val="22"/>
          <w:szCs w:val="20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DB5038">
        <w:rPr>
          <w:rFonts w:asciiTheme="minorHAnsi" w:eastAsia="Calibri" w:hAnsiTheme="minorHAnsi" w:cs="Arial"/>
          <w:sz w:val="22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Default="00876516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  <w:t>(imię i nazwisko)</w:t>
      </w:r>
    </w:p>
    <w:p w:rsidR="007C43DC" w:rsidRPr="00DB5038" w:rsidRDefault="007C43DC" w:rsidP="00876516">
      <w:pPr>
        <w:tabs>
          <w:tab w:val="left" w:pos="3402"/>
        </w:tabs>
        <w:outlineLvl w:val="0"/>
        <w:rPr>
          <w:rFonts w:asciiTheme="minorHAnsi" w:eastAsia="Calibri" w:hAnsiTheme="minorHAnsi" w:cs="Arial"/>
          <w:sz w:val="28"/>
          <w:szCs w:val="28"/>
          <w:vertAlign w:val="subscript"/>
          <w:lang w:eastAsia="en-US"/>
        </w:rPr>
      </w:pPr>
    </w:p>
    <w:sectPr w:rsidR="007C43DC" w:rsidRPr="00DB5038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127" w:rsidRDefault="00493127" w:rsidP="00DD7174">
      <w:r>
        <w:separator/>
      </w:r>
    </w:p>
  </w:endnote>
  <w:endnote w:type="continuationSeparator" w:id="0">
    <w:p w:rsidR="00493127" w:rsidRDefault="00493127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127" w:rsidRDefault="00493127" w:rsidP="00DD7174">
      <w:r>
        <w:separator/>
      </w:r>
    </w:p>
  </w:footnote>
  <w:footnote w:type="continuationSeparator" w:id="0">
    <w:p w:rsidR="00493127" w:rsidRDefault="00493127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6"/>
  </w:num>
  <w:num w:numId="10">
    <w:abstractNumId w:val="4"/>
  </w:num>
  <w:num w:numId="11">
    <w:abstractNumId w:val="12"/>
  </w:num>
  <w:num w:numId="12">
    <w:abstractNumId w:val="9"/>
  </w:num>
  <w:num w:numId="13">
    <w:abstractNumId w:val="2"/>
  </w:num>
  <w:num w:numId="14">
    <w:abstractNumId w:val="10"/>
  </w:num>
  <w:num w:numId="15">
    <w:abstractNumId w:val="7"/>
  </w:num>
  <w:num w:numId="16">
    <w:abstractNumId w:val="3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947CF"/>
    <w:rsid w:val="000C2692"/>
    <w:rsid w:val="000F254B"/>
    <w:rsid w:val="001A6FE4"/>
    <w:rsid w:val="001D28F8"/>
    <w:rsid w:val="001E0B62"/>
    <w:rsid w:val="00200ACE"/>
    <w:rsid w:val="00215CFF"/>
    <w:rsid w:val="002244FE"/>
    <w:rsid w:val="0025432F"/>
    <w:rsid w:val="00257C21"/>
    <w:rsid w:val="00284979"/>
    <w:rsid w:val="002F6F9C"/>
    <w:rsid w:val="0035192A"/>
    <w:rsid w:val="003A32C0"/>
    <w:rsid w:val="0048473C"/>
    <w:rsid w:val="00493127"/>
    <w:rsid w:val="00535B8B"/>
    <w:rsid w:val="0055471D"/>
    <w:rsid w:val="00583776"/>
    <w:rsid w:val="005A018B"/>
    <w:rsid w:val="005C73D9"/>
    <w:rsid w:val="006253D0"/>
    <w:rsid w:val="00694FC2"/>
    <w:rsid w:val="006F5A2C"/>
    <w:rsid w:val="00726EA9"/>
    <w:rsid w:val="0079126A"/>
    <w:rsid w:val="007C43DC"/>
    <w:rsid w:val="0080601E"/>
    <w:rsid w:val="00844E1E"/>
    <w:rsid w:val="00876516"/>
    <w:rsid w:val="00883EC6"/>
    <w:rsid w:val="00887C56"/>
    <w:rsid w:val="009156A0"/>
    <w:rsid w:val="00953196"/>
    <w:rsid w:val="009A4435"/>
    <w:rsid w:val="009B1D3B"/>
    <w:rsid w:val="009E4A2A"/>
    <w:rsid w:val="009F633D"/>
    <w:rsid w:val="00B26EA2"/>
    <w:rsid w:val="00B62676"/>
    <w:rsid w:val="00B73EBB"/>
    <w:rsid w:val="00C355B8"/>
    <w:rsid w:val="00C43BB8"/>
    <w:rsid w:val="00C83749"/>
    <w:rsid w:val="00D03411"/>
    <w:rsid w:val="00D30705"/>
    <w:rsid w:val="00D32D19"/>
    <w:rsid w:val="00D337C5"/>
    <w:rsid w:val="00D347D0"/>
    <w:rsid w:val="00D5608D"/>
    <w:rsid w:val="00D8014A"/>
    <w:rsid w:val="00D84089"/>
    <w:rsid w:val="00DA6443"/>
    <w:rsid w:val="00DB7A58"/>
    <w:rsid w:val="00DD7174"/>
    <w:rsid w:val="00DE4B5D"/>
    <w:rsid w:val="00E17AAD"/>
    <w:rsid w:val="00F24BD4"/>
    <w:rsid w:val="00F55680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06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0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5</cp:revision>
  <dcterms:created xsi:type="dcterms:W3CDTF">2019-06-07T15:02:00Z</dcterms:created>
  <dcterms:modified xsi:type="dcterms:W3CDTF">2019-06-11T11:41:00Z</dcterms:modified>
</cp:coreProperties>
</file>