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noProof/>
          <w:sz w:val="22"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W odpowiedzi na ogłoszenie o rozeznaniu rynku z dnia </w:t>
      </w:r>
      <w:r w:rsidR="00DD26D6">
        <w:rPr>
          <w:rFonts w:asciiTheme="minorHAnsi" w:eastAsia="Calibri" w:hAnsiTheme="minorHAnsi"/>
          <w:sz w:val="22"/>
          <w:szCs w:val="22"/>
          <w:lang w:eastAsia="en-US"/>
        </w:rPr>
        <w:t>07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.06.201</w:t>
      </w:r>
      <w:r w:rsidR="00DD26D6">
        <w:rPr>
          <w:rFonts w:asciiTheme="minorHAnsi" w:eastAsia="Calibri" w:hAnsiTheme="minorHAnsi"/>
          <w:sz w:val="22"/>
          <w:szCs w:val="22"/>
          <w:lang w:eastAsia="en-US"/>
        </w:rPr>
        <w:t>9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 r. mające za przedmiot 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>wykonanie dzieła: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0C2692">
        <w:rPr>
          <w:rFonts w:asciiTheme="minorHAnsi" w:eastAsia="Calibri" w:hAnsiTheme="minorHAnsi"/>
          <w:b/>
          <w:bCs/>
          <w:sz w:val="22"/>
          <w:szCs w:val="22"/>
          <w:lang w:eastAsia="en-US"/>
        </w:rPr>
        <w:t>Opracowanie szczegółowego programu zajęć wraz z efektami kształcenia</w:t>
      </w:r>
      <w:r w:rsidR="000C2692" w:rsidRPr="00DB5038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0C2692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i/lub 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>Opracowanie</w:t>
      </w:r>
      <w:r w:rsidR="000C2692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interaktywnych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materiałów do zajęć</w:t>
      </w:r>
      <w:r w:rsidR="000C2692">
        <w:rPr>
          <w:rFonts w:asciiTheme="minorHAnsi" w:eastAsia="Calibri" w:hAnsiTheme="minorHAnsi"/>
          <w:b/>
          <w:sz w:val="22"/>
          <w:szCs w:val="22"/>
          <w:lang w:eastAsia="en-US"/>
        </w:rPr>
        <w:t>,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w ramach Projektu 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 xml:space="preserve">"Pigułki kompetencji 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>Z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>achodniopomorskiej Szkoły Biznesu</w:t>
      </w:r>
      <w:r w:rsidR="000C2692"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", </w:t>
      </w:r>
      <w:r w:rsidR="000C2692">
        <w:rPr>
          <w:rFonts w:asciiTheme="minorHAnsi" w:eastAsia="Calibri" w:hAnsiTheme="minorHAnsi" w:cs="Arial"/>
          <w:sz w:val="22"/>
          <w:szCs w:val="22"/>
          <w:lang w:eastAsia="en-US"/>
        </w:rPr>
        <w:t>n</w:t>
      </w:r>
      <w:r w:rsidR="000C2692"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r umowy: 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>POWR.03.01.00-00-T236/18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, przedstawiam ofertę cenową dotyczącą realizacji przedmiotu zamówienia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 xml:space="preserve"> w następującym zakresie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2124"/>
        <w:gridCol w:w="2124"/>
        <w:gridCol w:w="2125"/>
      </w:tblGrid>
      <w:tr w:rsidR="00887C56" w:rsidRPr="00887C56" w:rsidTr="000C2692">
        <w:tc>
          <w:tcPr>
            <w:tcW w:w="2689" w:type="dxa"/>
            <w:shd w:val="clear" w:color="auto" w:fill="D9E2F3" w:themeFill="accent1" w:themeFillTint="33"/>
            <w:vAlign w:val="center"/>
          </w:tcPr>
          <w:p w:rsidR="000C2692" w:rsidRDefault="00887C56" w:rsidP="000C2692">
            <w:pPr>
              <w:jc w:val="center"/>
              <w:rPr>
                <w:rFonts w:asciiTheme="minorHAnsi" w:eastAsia="Calibri" w:hAnsiTheme="minorHAnsi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szCs w:val="22"/>
                <w:lang w:eastAsia="en-US"/>
              </w:rPr>
              <w:t xml:space="preserve">Moduły </w:t>
            </w:r>
          </w:p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szCs w:val="22"/>
                <w:lang w:eastAsia="en-US"/>
              </w:rPr>
              <w:t>programu</w:t>
            </w:r>
          </w:p>
        </w:tc>
        <w:tc>
          <w:tcPr>
            <w:tcW w:w="2124" w:type="dxa"/>
            <w:shd w:val="clear" w:color="auto" w:fill="D9E2F3" w:themeFill="accent1" w:themeFillTint="33"/>
            <w:vAlign w:val="center"/>
          </w:tcPr>
          <w:p w:rsidR="00887C56" w:rsidRPr="000C2692" w:rsidRDefault="00887C56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wraz efektami kształcenia</w:t>
            </w:r>
          </w:p>
        </w:tc>
        <w:tc>
          <w:tcPr>
            <w:tcW w:w="2124" w:type="dxa"/>
            <w:shd w:val="clear" w:color="auto" w:fill="D9E2F3" w:themeFill="accent1" w:themeFillTint="33"/>
            <w:vAlign w:val="center"/>
          </w:tcPr>
          <w:p w:rsidR="00887C56" w:rsidRPr="000C2692" w:rsidRDefault="00887C56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kompletu  interaktywnych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materiałów do zajęć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</w:p>
        </w:tc>
        <w:tc>
          <w:tcPr>
            <w:tcW w:w="2125" w:type="dxa"/>
            <w:shd w:val="clear" w:color="auto" w:fill="D9E2F3" w:themeFill="accent1" w:themeFillTint="33"/>
            <w:vAlign w:val="center"/>
          </w:tcPr>
          <w:p w:rsidR="00887C56" w:rsidRPr="000C2692" w:rsidRDefault="000C2692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wraz efektami kształcenia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oraz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materiałów do zajęć</w:t>
            </w:r>
          </w:p>
        </w:tc>
      </w:tr>
      <w:tr w:rsidR="00887C56" w:rsidRPr="00887C56" w:rsidTr="00F71087">
        <w:trPr>
          <w:trHeight w:val="760"/>
        </w:trPr>
        <w:tc>
          <w:tcPr>
            <w:tcW w:w="2689" w:type="dxa"/>
            <w:shd w:val="clear" w:color="auto" w:fill="D9E2F3" w:themeFill="accent1" w:themeFillTint="33"/>
            <w:vAlign w:val="center"/>
          </w:tcPr>
          <w:p w:rsidR="000C2692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M-</w:t>
            </w:r>
            <w:r w:rsidR="0091515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2</w:t>
            </w:r>
          </w:p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„</w:t>
            </w:r>
            <w:r w:rsidR="0091515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Projekt przedsiębiorstwo</w:t>
            </w:r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”</w:t>
            </w:r>
          </w:p>
        </w:tc>
        <w:tc>
          <w:tcPr>
            <w:tcW w:w="2124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24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25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  <w:r w:rsidRPr="00F71087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* 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asciiTheme="minorHAnsi" w:eastAsia="Calibri" w:hAnsiTheme="minorHAnsi"/>
          <w:i/>
          <w:sz w:val="18"/>
          <w:szCs w:val="22"/>
          <w:lang w:eastAsia="en-US"/>
        </w:rPr>
        <w:t xml:space="preserve">ceną </w:t>
      </w:r>
      <w:r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brutto i obejm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uje</w:t>
      </w:r>
      <w:r w:rsidRPr="00F71087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 przeprowadzenia szkolenia dla prowadzących zajęcia, koszty przekazania pełni praw autorskich majątkowych do wykonanych w ramach zamówienia dzieł, a także wszelkie obciążenia  podatkowe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że dysponuję odpowiednim potencjałem rzeczowym i osobowym zapewniającym należyte wykonanie zamówienia</w:t>
      </w:r>
      <w:r w:rsidR="00600D24" w:rsidRPr="00600D24">
        <w:rPr>
          <w:rFonts w:asciiTheme="minorHAnsi" w:eastAsia="Calibri" w:hAnsiTheme="minorHAnsi" w:cs="Arial"/>
          <w:sz w:val="22"/>
          <w:szCs w:val="20"/>
          <w:lang w:eastAsia="en-US"/>
        </w:rPr>
        <w:t>, zgodnie z wymogami ust. 3 Opisu przedmiotu zamówienia</w:t>
      </w:r>
      <w:bookmarkStart w:id="0" w:name="_GoBack"/>
      <w:bookmarkEnd w:id="0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lastRenderedPageBreak/>
        <w:t>Oświadczam, że zapoznałem/</w:t>
      </w:r>
      <w:proofErr w:type="spellStart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am</w:t>
      </w:r>
      <w:proofErr w:type="spellEnd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am</w:t>
      </w:r>
      <w:proofErr w:type="spellEnd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Default="00876516" w:rsidP="00876516">
      <w:pPr>
        <w:tabs>
          <w:tab w:val="left" w:pos="3402"/>
        </w:tabs>
        <w:outlineLvl w:val="0"/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</w:pPr>
      <w:r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>(imię i nazwisko)</w:t>
      </w:r>
    </w:p>
    <w:p w:rsidR="003C56B9" w:rsidRPr="00DB5038" w:rsidRDefault="003C56B9" w:rsidP="00876516">
      <w:pPr>
        <w:tabs>
          <w:tab w:val="left" w:pos="3402"/>
        </w:tabs>
        <w:outlineLvl w:val="0"/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</w:pPr>
    </w:p>
    <w:sectPr w:rsidR="003C56B9" w:rsidRPr="00DB5038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096" w:rsidRDefault="00C00096" w:rsidP="00DD7174">
      <w:r>
        <w:separator/>
      </w:r>
    </w:p>
  </w:endnote>
  <w:endnote w:type="continuationSeparator" w:id="0">
    <w:p w:rsidR="00C00096" w:rsidRDefault="00C00096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096" w:rsidRDefault="00C00096" w:rsidP="00DD7174">
      <w:r>
        <w:separator/>
      </w:r>
    </w:p>
  </w:footnote>
  <w:footnote w:type="continuationSeparator" w:id="0">
    <w:p w:rsidR="00C00096" w:rsidRDefault="00C00096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1287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6"/>
  </w:num>
  <w:num w:numId="10">
    <w:abstractNumId w:val="4"/>
  </w:num>
  <w:num w:numId="11">
    <w:abstractNumId w:val="12"/>
  </w:num>
  <w:num w:numId="12">
    <w:abstractNumId w:val="9"/>
  </w:num>
  <w:num w:numId="13">
    <w:abstractNumId w:val="2"/>
  </w:num>
  <w:num w:numId="14">
    <w:abstractNumId w:val="10"/>
  </w:num>
  <w:num w:numId="15">
    <w:abstractNumId w:val="7"/>
  </w:num>
  <w:num w:numId="16">
    <w:abstractNumId w:val="3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A2B57"/>
    <w:rsid w:val="000C2692"/>
    <w:rsid w:val="001A6FE4"/>
    <w:rsid w:val="001D28F8"/>
    <w:rsid w:val="001E0B62"/>
    <w:rsid w:val="00215CFF"/>
    <w:rsid w:val="002244FE"/>
    <w:rsid w:val="0025432F"/>
    <w:rsid w:val="00257C21"/>
    <w:rsid w:val="00284979"/>
    <w:rsid w:val="0035192A"/>
    <w:rsid w:val="003C56B9"/>
    <w:rsid w:val="0048473C"/>
    <w:rsid w:val="004B1D75"/>
    <w:rsid w:val="00513B16"/>
    <w:rsid w:val="0052127F"/>
    <w:rsid w:val="0055471D"/>
    <w:rsid w:val="00583776"/>
    <w:rsid w:val="005A018B"/>
    <w:rsid w:val="005C73D9"/>
    <w:rsid w:val="00600D24"/>
    <w:rsid w:val="006253D0"/>
    <w:rsid w:val="006F5A2C"/>
    <w:rsid w:val="0080601E"/>
    <w:rsid w:val="00844E1E"/>
    <w:rsid w:val="00876516"/>
    <w:rsid w:val="00887C56"/>
    <w:rsid w:val="0091515B"/>
    <w:rsid w:val="009A3A76"/>
    <w:rsid w:val="009A512D"/>
    <w:rsid w:val="009B1D3B"/>
    <w:rsid w:val="009F633D"/>
    <w:rsid w:val="00B26EA2"/>
    <w:rsid w:val="00B62676"/>
    <w:rsid w:val="00B67135"/>
    <w:rsid w:val="00B73EBB"/>
    <w:rsid w:val="00C00096"/>
    <w:rsid w:val="00C355B8"/>
    <w:rsid w:val="00C43BB8"/>
    <w:rsid w:val="00C83749"/>
    <w:rsid w:val="00D03411"/>
    <w:rsid w:val="00D30705"/>
    <w:rsid w:val="00D32D19"/>
    <w:rsid w:val="00D337C5"/>
    <w:rsid w:val="00D347D0"/>
    <w:rsid w:val="00D42264"/>
    <w:rsid w:val="00D8014A"/>
    <w:rsid w:val="00D84089"/>
    <w:rsid w:val="00DA6443"/>
    <w:rsid w:val="00DB7A58"/>
    <w:rsid w:val="00DD26D6"/>
    <w:rsid w:val="00DD7174"/>
    <w:rsid w:val="00DE4B5D"/>
    <w:rsid w:val="00EF6678"/>
    <w:rsid w:val="00F24BD4"/>
    <w:rsid w:val="00F71087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6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1</TotalTime>
  <Pages>1</Pages>
  <Words>401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5</cp:revision>
  <dcterms:created xsi:type="dcterms:W3CDTF">2019-06-07T15:03:00Z</dcterms:created>
  <dcterms:modified xsi:type="dcterms:W3CDTF">2019-06-11T11:42:00Z</dcterms:modified>
</cp:coreProperties>
</file>