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01E" w:rsidRPr="00DB5038" w:rsidRDefault="0080601E" w:rsidP="0080601E">
      <w:pPr>
        <w:spacing w:after="200"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Załącznik nr 1</w:t>
      </w:r>
    </w:p>
    <w:p w:rsidR="0080601E" w:rsidRPr="00DB5038" w:rsidRDefault="0080601E" w:rsidP="0080601E">
      <w:pPr>
        <w:spacing w:after="200" w:line="276" w:lineRule="auto"/>
        <w:jc w:val="right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miejscowość ……………………….……, dnia ………………</w:t>
      </w:r>
    </w:p>
    <w:p w:rsidR="0080601E" w:rsidRPr="00DB5038" w:rsidRDefault="0080601E" w:rsidP="0080601E">
      <w:pPr>
        <w:spacing w:after="200" w:line="276" w:lineRule="auto"/>
        <w:jc w:val="center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b/>
          <w:sz w:val="22"/>
          <w:szCs w:val="22"/>
          <w:lang w:eastAsia="en-US"/>
        </w:rPr>
        <w:t>FORMULARZ OFERTY ROZEZNANIA CENOWEGO</w:t>
      </w:r>
    </w:p>
    <w:p w:rsidR="0080601E" w:rsidRPr="00DB5038" w:rsidRDefault="0080601E" w:rsidP="000C2692">
      <w:pPr>
        <w:spacing w:line="276" w:lineRule="auto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b/>
          <w:sz w:val="22"/>
          <w:szCs w:val="22"/>
          <w:lang w:eastAsia="en-US"/>
        </w:rPr>
        <w:t>Dane Oferenta</w:t>
      </w:r>
    </w:p>
    <w:p w:rsidR="0080601E" w:rsidRPr="00DB5038" w:rsidRDefault="0080601E" w:rsidP="0080601E">
      <w:pPr>
        <w:spacing w:after="200"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noProof/>
          <w:sz w:val="22"/>
          <w:szCs w:val="22"/>
          <w:lang w:eastAsia="en-US"/>
        </w:rPr>
        <mc:AlternateContent>
          <mc:Choice Requires="wps">
            <w:drawing>
              <wp:inline distT="0" distB="0" distL="0" distR="0" wp14:anchorId="739AA2D4" wp14:editId="0E6595C8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01E" w:rsidRPr="005D476A" w:rsidRDefault="0080601E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9AA2D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:rsidR="0080601E" w:rsidRPr="005D476A" w:rsidRDefault="0080601E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0601E" w:rsidRPr="00DB5038" w:rsidRDefault="0080601E" w:rsidP="0080601E">
      <w:pPr>
        <w:spacing w:after="200" w:line="360" w:lineRule="auto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b/>
          <w:sz w:val="22"/>
          <w:szCs w:val="22"/>
          <w:lang w:eastAsia="en-US"/>
        </w:rPr>
        <w:t>Osoba do kontaktu</w:t>
      </w:r>
    </w:p>
    <w:p w:rsidR="0080601E" w:rsidRPr="00DB5038" w:rsidRDefault="0080601E" w:rsidP="0080601E">
      <w:pPr>
        <w:spacing w:after="200" w:line="360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Imię i nazwisko: 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Adres: …………………………………………………………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Telefon: 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E-mail …………………………………………………………</w:t>
      </w:r>
    </w:p>
    <w:p w:rsidR="0080601E" w:rsidRPr="00DB5038" w:rsidRDefault="0080601E" w:rsidP="0080601E">
      <w:pPr>
        <w:spacing w:after="200"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W odpowiedzi na ogłoszenie o rozeznaniu rynku z dnia 0</w:t>
      </w:r>
      <w:r w:rsidR="001D3A83">
        <w:rPr>
          <w:rFonts w:asciiTheme="minorHAnsi" w:eastAsia="Calibri" w:hAnsiTheme="minorHAnsi"/>
          <w:sz w:val="22"/>
          <w:szCs w:val="22"/>
          <w:lang w:eastAsia="en-US"/>
        </w:rPr>
        <w:t>7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>.06.201</w:t>
      </w:r>
      <w:r w:rsidR="001D3A83">
        <w:rPr>
          <w:rFonts w:asciiTheme="minorHAnsi" w:eastAsia="Calibri" w:hAnsiTheme="minorHAnsi"/>
          <w:sz w:val="22"/>
          <w:szCs w:val="22"/>
          <w:lang w:eastAsia="en-US"/>
        </w:rPr>
        <w:t>9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 xml:space="preserve"> r. mające za przedmiot </w:t>
      </w:r>
      <w:r w:rsidR="000C2692">
        <w:rPr>
          <w:rFonts w:asciiTheme="minorHAnsi" w:eastAsia="Calibri" w:hAnsiTheme="minorHAnsi"/>
          <w:sz w:val="22"/>
          <w:szCs w:val="22"/>
          <w:lang w:eastAsia="en-US"/>
        </w:rPr>
        <w:t>wykonanie dzieła: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="000C2692">
        <w:rPr>
          <w:rFonts w:asciiTheme="minorHAnsi" w:eastAsia="Calibri" w:hAnsiTheme="minorHAnsi"/>
          <w:b/>
          <w:bCs/>
          <w:sz w:val="22"/>
          <w:szCs w:val="22"/>
          <w:lang w:eastAsia="en-US"/>
        </w:rPr>
        <w:t>Opracowanie szczegółowego programu zajęć wraz z efektami kształcenia</w:t>
      </w:r>
      <w:r w:rsidR="000C2692" w:rsidRPr="00DB5038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</w:t>
      </w:r>
      <w:r w:rsidR="000C2692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i/lub </w:t>
      </w:r>
      <w:r w:rsidR="000C2692" w:rsidRPr="001D28F8">
        <w:rPr>
          <w:rFonts w:asciiTheme="minorHAnsi" w:eastAsia="Calibri" w:hAnsiTheme="minorHAnsi"/>
          <w:b/>
          <w:sz w:val="22"/>
          <w:szCs w:val="22"/>
          <w:lang w:eastAsia="en-US"/>
        </w:rPr>
        <w:t>Opracowanie</w:t>
      </w:r>
      <w:r w:rsidR="000C2692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 interaktywnych</w:t>
      </w:r>
      <w:r w:rsidR="000C2692" w:rsidRPr="001D28F8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 materiałów do zajęć</w:t>
      </w:r>
      <w:r w:rsidR="000C2692">
        <w:rPr>
          <w:rFonts w:asciiTheme="minorHAnsi" w:eastAsia="Calibri" w:hAnsiTheme="minorHAnsi"/>
          <w:b/>
          <w:sz w:val="22"/>
          <w:szCs w:val="22"/>
          <w:lang w:eastAsia="en-US"/>
        </w:rPr>
        <w:t>,</w:t>
      </w:r>
      <w:r w:rsidR="000C2692" w:rsidRPr="001D28F8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 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 xml:space="preserve">w ramach Projektu </w:t>
      </w:r>
      <w:r w:rsidR="000C2692" w:rsidRPr="005C73D9">
        <w:rPr>
          <w:rFonts w:asciiTheme="minorHAnsi" w:eastAsia="Calibri" w:hAnsiTheme="minorHAnsi"/>
          <w:sz w:val="22"/>
          <w:szCs w:val="22"/>
          <w:lang w:eastAsia="en-US"/>
        </w:rPr>
        <w:t xml:space="preserve">"Pigułki kompetencji </w:t>
      </w:r>
      <w:r w:rsidR="000C2692">
        <w:rPr>
          <w:rFonts w:asciiTheme="minorHAnsi" w:eastAsia="Calibri" w:hAnsiTheme="minorHAnsi"/>
          <w:sz w:val="22"/>
          <w:szCs w:val="22"/>
          <w:lang w:eastAsia="en-US"/>
        </w:rPr>
        <w:t>Z</w:t>
      </w:r>
      <w:r w:rsidR="000C2692" w:rsidRPr="005C73D9">
        <w:rPr>
          <w:rFonts w:asciiTheme="minorHAnsi" w:eastAsia="Calibri" w:hAnsiTheme="minorHAnsi"/>
          <w:sz w:val="22"/>
          <w:szCs w:val="22"/>
          <w:lang w:eastAsia="en-US"/>
        </w:rPr>
        <w:t>achodniopomorskiej Szkoły Biznesu</w:t>
      </w:r>
      <w:r w:rsidR="000C2692" w:rsidRPr="00DB5038">
        <w:rPr>
          <w:rFonts w:asciiTheme="minorHAnsi" w:eastAsia="Calibri" w:hAnsiTheme="minorHAnsi"/>
          <w:sz w:val="22"/>
          <w:szCs w:val="22"/>
          <w:lang w:eastAsia="en-US"/>
        </w:rPr>
        <w:t xml:space="preserve">", </w:t>
      </w:r>
      <w:r w:rsidR="000C2692">
        <w:rPr>
          <w:rFonts w:asciiTheme="minorHAnsi" w:eastAsia="Calibri" w:hAnsiTheme="minorHAnsi" w:cs="Arial"/>
          <w:sz w:val="22"/>
          <w:szCs w:val="22"/>
          <w:lang w:eastAsia="en-US"/>
        </w:rPr>
        <w:t>n</w:t>
      </w:r>
      <w:r w:rsidR="000C2692" w:rsidRPr="00DB5038">
        <w:rPr>
          <w:rFonts w:asciiTheme="minorHAnsi" w:eastAsia="Calibri" w:hAnsiTheme="minorHAnsi"/>
          <w:sz w:val="22"/>
          <w:szCs w:val="22"/>
          <w:lang w:eastAsia="en-US"/>
        </w:rPr>
        <w:t xml:space="preserve">r umowy: </w:t>
      </w:r>
      <w:r w:rsidR="000C2692" w:rsidRPr="005C73D9">
        <w:rPr>
          <w:rFonts w:asciiTheme="minorHAnsi" w:eastAsia="Calibri" w:hAnsiTheme="minorHAnsi"/>
          <w:sz w:val="22"/>
          <w:szCs w:val="22"/>
          <w:lang w:eastAsia="en-US"/>
        </w:rPr>
        <w:t>POWR.03.01.00-00-T236/18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>, przedstawiam ofertę cenową dotyczącą realizacji przedmiotu zamówienia</w:t>
      </w:r>
      <w:r w:rsidR="000C2692">
        <w:rPr>
          <w:rFonts w:asciiTheme="minorHAnsi" w:eastAsia="Calibri" w:hAnsiTheme="minorHAnsi"/>
          <w:sz w:val="22"/>
          <w:szCs w:val="22"/>
          <w:lang w:eastAsia="en-US"/>
        </w:rPr>
        <w:t xml:space="preserve"> w następującym zakresie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2124"/>
        <w:gridCol w:w="2124"/>
        <w:gridCol w:w="2125"/>
      </w:tblGrid>
      <w:tr w:rsidR="00887C56" w:rsidRPr="00887C56" w:rsidTr="000C2692">
        <w:tc>
          <w:tcPr>
            <w:tcW w:w="2689" w:type="dxa"/>
            <w:shd w:val="clear" w:color="auto" w:fill="D9E2F3" w:themeFill="accent1" w:themeFillTint="33"/>
            <w:vAlign w:val="center"/>
          </w:tcPr>
          <w:p w:rsidR="000C2692" w:rsidRDefault="00887C56" w:rsidP="000C2692">
            <w:pPr>
              <w:jc w:val="center"/>
              <w:rPr>
                <w:rFonts w:asciiTheme="minorHAnsi" w:eastAsia="Calibri" w:hAnsiTheme="minorHAnsi"/>
                <w:szCs w:val="22"/>
                <w:lang w:eastAsia="en-US"/>
              </w:rPr>
            </w:pPr>
            <w:r>
              <w:rPr>
                <w:rFonts w:asciiTheme="minorHAnsi" w:eastAsia="Calibri" w:hAnsiTheme="minorHAnsi"/>
                <w:szCs w:val="22"/>
                <w:lang w:eastAsia="en-US"/>
              </w:rPr>
              <w:t xml:space="preserve">Moduły </w:t>
            </w:r>
          </w:p>
          <w:p w:rsidR="00887C56" w:rsidRPr="00887C56" w:rsidRDefault="00887C56" w:rsidP="000C2692">
            <w:pPr>
              <w:jc w:val="center"/>
              <w:rPr>
                <w:rFonts w:asciiTheme="minorHAnsi" w:eastAsia="Calibri" w:hAnsiTheme="minorHAnsi"/>
                <w:szCs w:val="22"/>
                <w:lang w:eastAsia="en-US"/>
              </w:rPr>
            </w:pPr>
            <w:r>
              <w:rPr>
                <w:rFonts w:asciiTheme="minorHAnsi" w:eastAsia="Calibri" w:hAnsiTheme="minorHAnsi"/>
                <w:szCs w:val="22"/>
                <w:lang w:eastAsia="en-US"/>
              </w:rPr>
              <w:t>programu</w:t>
            </w:r>
          </w:p>
        </w:tc>
        <w:tc>
          <w:tcPr>
            <w:tcW w:w="2124" w:type="dxa"/>
            <w:shd w:val="clear" w:color="auto" w:fill="D9E2F3" w:themeFill="accent1" w:themeFillTint="33"/>
            <w:vAlign w:val="center"/>
          </w:tcPr>
          <w:p w:rsidR="00887C56" w:rsidRPr="000C2692" w:rsidRDefault="00887C56" w:rsidP="000C2692">
            <w:pPr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Cena brutto</w:t>
            </w:r>
            <w:r w:rsid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*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(w PLN) 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za przygotowanie szczegółowego </w:t>
            </w:r>
            <w:r w:rsidRPr="000C2692">
              <w:rPr>
                <w:rFonts w:asciiTheme="minorHAnsi" w:eastAsia="Calibri" w:hAnsiTheme="minorHAnsi"/>
                <w:b/>
                <w:sz w:val="20"/>
                <w:szCs w:val="22"/>
                <w:lang w:eastAsia="en-US"/>
              </w:rPr>
              <w:t>programu szkolenia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wraz efektami kształcenia</w:t>
            </w:r>
          </w:p>
        </w:tc>
        <w:tc>
          <w:tcPr>
            <w:tcW w:w="2124" w:type="dxa"/>
            <w:shd w:val="clear" w:color="auto" w:fill="D9E2F3" w:themeFill="accent1" w:themeFillTint="33"/>
            <w:vAlign w:val="center"/>
          </w:tcPr>
          <w:p w:rsidR="00887C56" w:rsidRPr="000C2692" w:rsidRDefault="00887C56" w:rsidP="000C2692">
            <w:pPr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Cena brutto</w:t>
            </w:r>
            <w:r w:rsid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*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(w PLN) 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za przygotowanie kompletu  interaktywnych </w:t>
            </w:r>
            <w:r w:rsidRPr="000C2692">
              <w:rPr>
                <w:rFonts w:asciiTheme="minorHAnsi" w:eastAsia="Calibri" w:hAnsiTheme="minorHAnsi"/>
                <w:b/>
                <w:sz w:val="20"/>
                <w:szCs w:val="22"/>
                <w:lang w:eastAsia="en-US"/>
              </w:rPr>
              <w:t>materiałów do zajęć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</w:p>
        </w:tc>
        <w:tc>
          <w:tcPr>
            <w:tcW w:w="2125" w:type="dxa"/>
            <w:shd w:val="clear" w:color="auto" w:fill="D9E2F3" w:themeFill="accent1" w:themeFillTint="33"/>
            <w:vAlign w:val="center"/>
          </w:tcPr>
          <w:p w:rsidR="00887C56" w:rsidRPr="000C2692" w:rsidRDefault="000C2692" w:rsidP="000C2692">
            <w:pPr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Cena brutto</w:t>
            </w:r>
            <w:r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*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(w PLN) 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za przygotowanie szczegółowego </w:t>
            </w:r>
            <w:r w:rsidRPr="000C2692">
              <w:rPr>
                <w:rFonts w:asciiTheme="minorHAnsi" w:eastAsia="Calibri" w:hAnsiTheme="minorHAnsi"/>
                <w:b/>
                <w:sz w:val="20"/>
                <w:szCs w:val="22"/>
                <w:lang w:eastAsia="en-US"/>
              </w:rPr>
              <w:t>programu szkolenia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wraz efektami kształcenia </w:t>
            </w:r>
            <w:r w:rsidRPr="000C2692">
              <w:rPr>
                <w:rFonts w:asciiTheme="minorHAnsi" w:eastAsia="Calibri" w:hAnsiTheme="minorHAnsi"/>
                <w:b/>
                <w:sz w:val="20"/>
                <w:szCs w:val="22"/>
                <w:lang w:eastAsia="en-US"/>
              </w:rPr>
              <w:t>oraz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Pr="000C2692">
              <w:rPr>
                <w:rFonts w:asciiTheme="minorHAnsi" w:eastAsia="Calibri" w:hAnsiTheme="minorHAnsi"/>
                <w:b/>
                <w:sz w:val="20"/>
                <w:szCs w:val="22"/>
                <w:lang w:eastAsia="en-US"/>
              </w:rPr>
              <w:t>materiałów do zajęć</w:t>
            </w:r>
          </w:p>
        </w:tc>
      </w:tr>
      <w:tr w:rsidR="00887C56" w:rsidRPr="00887C56" w:rsidTr="00F71087">
        <w:trPr>
          <w:trHeight w:val="760"/>
        </w:trPr>
        <w:tc>
          <w:tcPr>
            <w:tcW w:w="2689" w:type="dxa"/>
            <w:shd w:val="clear" w:color="auto" w:fill="D9E2F3" w:themeFill="accent1" w:themeFillTint="33"/>
            <w:vAlign w:val="center"/>
          </w:tcPr>
          <w:p w:rsidR="000C2692" w:rsidRDefault="00887C56" w:rsidP="000C2692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887C56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M-</w:t>
            </w:r>
            <w:r w:rsidR="007B4BF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3</w:t>
            </w:r>
          </w:p>
          <w:p w:rsidR="00887C56" w:rsidRPr="00887C56" w:rsidRDefault="00887C56" w:rsidP="000C2692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887C56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„</w:t>
            </w:r>
            <w:r w:rsidR="007B4BF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Kompetencje społeczne</w:t>
            </w:r>
            <w:r w:rsidRPr="00887C56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”</w:t>
            </w:r>
          </w:p>
        </w:tc>
        <w:tc>
          <w:tcPr>
            <w:tcW w:w="2124" w:type="dxa"/>
            <w:vAlign w:val="center"/>
          </w:tcPr>
          <w:p w:rsidR="00887C56" w:rsidRPr="00887C56" w:rsidRDefault="00887C56" w:rsidP="000C2692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24" w:type="dxa"/>
            <w:vAlign w:val="center"/>
          </w:tcPr>
          <w:p w:rsidR="00887C56" w:rsidRPr="00887C56" w:rsidRDefault="00887C56" w:rsidP="000C2692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25" w:type="dxa"/>
            <w:vAlign w:val="center"/>
          </w:tcPr>
          <w:p w:rsidR="00887C56" w:rsidRPr="00887C56" w:rsidRDefault="00887C56" w:rsidP="000C2692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</w:tbl>
    <w:p w:rsidR="0080601E" w:rsidRPr="00F71087" w:rsidRDefault="0055471D" w:rsidP="00F71087">
      <w:pPr>
        <w:spacing w:after="200"/>
        <w:ind w:left="284" w:hanging="284"/>
        <w:jc w:val="right"/>
        <w:rPr>
          <w:rFonts w:asciiTheme="minorHAnsi" w:eastAsia="Calibri" w:hAnsiTheme="minorHAnsi"/>
          <w:i/>
          <w:sz w:val="22"/>
          <w:szCs w:val="22"/>
          <w:lang w:eastAsia="en-US"/>
        </w:rPr>
      </w:pPr>
      <w:r w:rsidRPr="00F71087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* </w:t>
      </w:r>
      <w:r w:rsidR="000C2692" w:rsidRPr="00F71087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podana cena jest </w:t>
      </w:r>
      <w:r w:rsidRPr="00F71087">
        <w:rPr>
          <w:rFonts w:asciiTheme="minorHAnsi" w:eastAsia="Calibri" w:hAnsiTheme="minorHAnsi"/>
          <w:i/>
          <w:sz w:val="18"/>
          <w:szCs w:val="22"/>
          <w:lang w:eastAsia="en-US"/>
        </w:rPr>
        <w:t xml:space="preserve">ceną </w:t>
      </w:r>
      <w:r w:rsidRPr="00F71087">
        <w:rPr>
          <w:rFonts w:asciiTheme="minorHAnsi" w:eastAsia="Calibri" w:hAnsiTheme="minorHAnsi"/>
          <w:i/>
          <w:sz w:val="20"/>
          <w:szCs w:val="22"/>
          <w:lang w:eastAsia="en-US"/>
        </w:rPr>
        <w:t>brutto i obejm</w:t>
      </w:r>
      <w:r w:rsidR="000C2692" w:rsidRPr="00F71087">
        <w:rPr>
          <w:rFonts w:asciiTheme="minorHAnsi" w:eastAsia="Calibri" w:hAnsiTheme="minorHAnsi"/>
          <w:i/>
          <w:sz w:val="20"/>
          <w:szCs w:val="22"/>
          <w:lang w:eastAsia="en-US"/>
        </w:rPr>
        <w:t>uje</w:t>
      </w:r>
      <w:r w:rsidRPr="00F71087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wszelkie koszty oferenta, w tym koszt dokonania niezbędnych poprawek, w przypadku uwag opiekuna merytorycznego przed przyjęciem dzieła, koszt przeprowadzenia szkolenia dla prowadzących zajęcia, koszty przekazania pełni praw autorskich majątkowych do wykonanych w ramach zamówienia dzieł, a także wszelkie obciążenia  podatkowe</w:t>
      </w:r>
      <w:r w:rsidR="000C2692" w:rsidRPr="00F71087">
        <w:rPr>
          <w:rFonts w:asciiTheme="minorHAnsi" w:eastAsia="Calibri" w:hAnsiTheme="minorHAnsi"/>
          <w:i/>
          <w:sz w:val="20"/>
          <w:szCs w:val="22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Oświadczam, że dysponuję odpowiednim potencjałem rzeczowym i osobowym zapewniającym należyte wykonanie zamówienia</w:t>
      </w:r>
      <w:r w:rsidR="00320BF0" w:rsidRPr="00320BF0">
        <w:rPr>
          <w:rFonts w:asciiTheme="minorHAnsi" w:eastAsia="Calibri" w:hAnsiTheme="minorHAnsi" w:cs="Arial"/>
          <w:sz w:val="22"/>
          <w:szCs w:val="20"/>
          <w:lang w:eastAsia="en-US"/>
        </w:rPr>
        <w:t>, zgodnie z wymogami ust. 3 Opisu przedmiotu zamówienia</w:t>
      </w:r>
      <w:bookmarkStart w:id="0" w:name="_GoBack"/>
      <w:bookmarkEnd w:id="0"/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 xml:space="preserve">Oświadczam, że znajduję się w sytuacji ekonomicznej i finansowej zapewniającej wykonanie zamówienia. 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lastRenderedPageBreak/>
        <w:t>Oświadczam, że zapoznałem/</w:t>
      </w:r>
      <w:proofErr w:type="spellStart"/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am</w:t>
      </w:r>
      <w:proofErr w:type="spellEnd"/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 xml:space="preserve"> się z treścią Ogłoszenia oraz uzyskałem/</w:t>
      </w:r>
      <w:proofErr w:type="spellStart"/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am</w:t>
      </w:r>
      <w:proofErr w:type="spellEnd"/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 xml:space="preserve"> konieczne informacje niezbędne do przygotowania oferty. Składając ofertę akceptuję postanowienia i wymagania postawione Ogłoszeniem rozeznania rynku.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Oświadczam, że jestem osobą upoważnioną do składania oferty w imieniu oferenta.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Oświadczam, iż wszystkie informacje zamieszczone w ofercie są aktualne i prawdziwe.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Oświadczam, iż posiadam uprawnienia do wykonywania działalności i czynności objętych przedmiotem zamówienia, jeżeli ustawy nakładają obowiązek posiadania takich uprawnień.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:rsidR="0080601E" w:rsidRPr="00DB5038" w:rsidRDefault="0080601E" w:rsidP="0080601E">
      <w:pPr>
        <w:tabs>
          <w:tab w:val="left" w:pos="0"/>
        </w:tabs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:rsidR="0080601E" w:rsidRDefault="0080601E" w:rsidP="0080601E">
      <w:pPr>
        <w:tabs>
          <w:tab w:val="left" w:pos="0"/>
        </w:tabs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:rsidR="00876516" w:rsidRPr="00DB5038" w:rsidRDefault="00876516" w:rsidP="0080601E">
      <w:pPr>
        <w:tabs>
          <w:tab w:val="left" w:pos="0"/>
        </w:tabs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:rsidR="0080601E" w:rsidRPr="00DB5038" w:rsidRDefault="0080601E" w:rsidP="0080601E">
      <w:pPr>
        <w:tabs>
          <w:tab w:val="left" w:pos="0"/>
        </w:tabs>
        <w:ind w:left="2126" w:firstLine="709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2"/>
          <w:lang w:eastAsia="en-US"/>
        </w:rPr>
        <w:t>…………………………………………..………………………………………………………………</w:t>
      </w:r>
    </w:p>
    <w:p w:rsidR="0080601E" w:rsidRDefault="00876516" w:rsidP="00876516">
      <w:pPr>
        <w:tabs>
          <w:tab w:val="left" w:pos="3402"/>
        </w:tabs>
        <w:outlineLvl w:val="0"/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</w:pPr>
      <w:r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  <w:tab/>
      </w:r>
      <w:r w:rsidR="0080601E" w:rsidRPr="00DB5038"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  <w:t xml:space="preserve">Data i podpis osoby uprawnionej </w:t>
      </w:r>
      <w:r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DB5038"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  <w:t>(imię i nazwisko)</w:t>
      </w:r>
    </w:p>
    <w:p w:rsidR="001123B3" w:rsidRPr="00DB5038" w:rsidRDefault="001123B3" w:rsidP="00876516">
      <w:pPr>
        <w:tabs>
          <w:tab w:val="left" w:pos="3402"/>
        </w:tabs>
        <w:outlineLvl w:val="0"/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</w:pPr>
    </w:p>
    <w:sectPr w:rsidR="001123B3" w:rsidRPr="00DB5038" w:rsidSect="00DD7174">
      <w:headerReference w:type="default" r:id="rId7"/>
      <w:footerReference w:type="default" r:id="rId8"/>
      <w:pgSz w:w="11906" w:h="16838"/>
      <w:pgMar w:top="1843" w:right="1417" w:bottom="1417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045B" w:rsidRDefault="00BC045B" w:rsidP="00DD7174">
      <w:r>
        <w:separator/>
      </w:r>
    </w:p>
  </w:endnote>
  <w:endnote w:type="continuationSeparator" w:id="0">
    <w:p w:rsidR="00BC045B" w:rsidRDefault="00BC045B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Stopka"/>
      <w:ind w:left="-567"/>
    </w:pPr>
    <w:r>
      <w:rPr>
        <w:noProof/>
      </w:rPr>
      <w:drawing>
        <wp:inline distT="0" distB="0" distL="0" distR="0">
          <wp:extent cx="6361531" cy="571500"/>
          <wp:effectExtent l="0" t="0" r="127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045B" w:rsidRDefault="00BC045B" w:rsidP="00DD7174">
      <w:r>
        <w:separator/>
      </w:r>
    </w:p>
  </w:footnote>
  <w:footnote w:type="continuationSeparator" w:id="0">
    <w:p w:rsidR="00BC045B" w:rsidRDefault="00BC045B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Nagwek"/>
      <w:ind w:left="-567"/>
    </w:pPr>
    <w:r>
      <w:rPr>
        <w:noProof/>
      </w:rPr>
      <w:drawing>
        <wp:inline distT="0" distB="0" distL="0" distR="0">
          <wp:extent cx="6467475" cy="469995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5727" cy="47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85097"/>
    <w:multiLevelType w:val="hybridMultilevel"/>
    <w:tmpl w:val="CF186C68"/>
    <w:lvl w:ilvl="0" w:tplc="04150013">
      <w:start w:val="1"/>
      <w:numFmt w:val="upperRoman"/>
      <w:lvlText w:val="%1."/>
      <w:lvlJc w:val="righ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1287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5"/>
  </w:num>
  <w:num w:numId="9">
    <w:abstractNumId w:val="6"/>
  </w:num>
  <w:num w:numId="10">
    <w:abstractNumId w:val="4"/>
  </w:num>
  <w:num w:numId="11">
    <w:abstractNumId w:val="12"/>
  </w:num>
  <w:num w:numId="12">
    <w:abstractNumId w:val="9"/>
  </w:num>
  <w:num w:numId="13">
    <w:abstractNumId w:val="2"/>
  </w:num>
  <w:num w:numId="14">
    <w:abstractNumId w:val="10"/>
  </w:num>
  <w:num w:numId="15">
    <w:abstractNumId w:val="7"/>
  </w:num>
  <w:num w:numId="16">
    <w:abstractNumId w:val="3"/>
  </w:num>
  <w:num w:numId="17">
    <w:abstractNumId w:val="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62380"/>
    <w:rsid w:val="000C2692"/>
    <w:rsid w:val="001123B3"/>
    <w:rsid w:val="001A6FE4"/>
    <w:rsid w:val="001D28F8"/>
    <w:rsid w:val="001D3A83"/>
    <w:rsid w:val="001E0B62"/>
    <w:rsid w:val="002244FE"/>
    <w:rsid w:val="0024215F"/>
    <w:rsid w:val="0025432F"/>
    <w:rsid w:val="00255DC8"/>
    <w:rsid w:val="00257C21"/>
    <w:rsid w:val="00284979"/>
    <w:rsid w:val="002E1A4B"/>
    <w:rsid w:val="00304FDB"/>
    <w:rsid w:val="00320BF0"/>
    <w:rsid w:val="0035192A"/>
    <w:rsid w:val="0048473C"/>
    <w:rsid w:val="0055471D"/>
    <w:rsid w:val="00583776"/>
    <w:rsid w:val="005A018B"/>
    <w:rsid w:val="005C73D9"/>
    <w:rsid w:val="006253D0"/>
    <w:rsid w:val="006F5A2C"/>
    <w:rsid w:val="007B4BF3"/>
    <w:rsid w:val="0080601E"/>
    <w:rsid w:val="00844E1E"/>
    <w:rsid w:val="00876516"/>
    <w:rsid w:val="00887C56"/>
    <w:rsid w:val="009B1D3B"/>
    <w:rsid w:val="009F633D"/>
    <w:rsid w:val="00AA0F2B"/>
    <w:rsid w:val="00B62676"/>
    <w:rsid w:val="00B73EBB"/>
    <w:rsid w:val="00BC045B"/>
    <w:rsid w:val="00C355B8"/>
    <w:rsid w:val="00C43BB8"/>
    <w:rsid w:val="00C83749"/>
    <w:rsid w:val="00CC76A5"/>
    <w:rsid w:val="00D03411"/>
    <w:rsid w:val="00D30705"/>
    <w:rsid w:val="00D32D19"/>
    <w:rsid w:val="00D337C5"/>
    <w:rsid w:val="00D347D0"/>
    <w:rsid w:val="00D8014A"/>
    <w:rsid w:val="00D84089"/>
    <w:rsid w:val="00D903B2"/>
    <w:rsid w:val="00DA6443"/>
    <w:rsid w:val="00DB7A58"/>
    <w:rsid w:val="00DD7174"/>
    <w:rsid w:val="00DE4B5D"/>
    <w:rsid w:val="00F24BD4"/>
    <w:rsid w:val="00F71087"/>
    <w:rsid w:val="00FB72A6"/>
    <w:rsid w:val="00FE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060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73EBB"/>
    <w:pPr>
      <w:keepNext/>
      <w:shd w:val="clear" w:color="auto" w:fill="D9E2F3" w:themeFill="accent1" w:themeFillTint="33"/>
      <w:spacing w:before="240" w:after="240" w:line="264" w:lineRule="auto"/>
      <w:jc w:val="both"/>
      <w:outlineLvl w:val="0"/>
    </w:pPr>
    <w:rPr>
      <w:rFonts w:asciiTheme="majorHAnsi" w:eastAsia="Calibri" w:hAnsiTheme="majorHAnsi"/>
      <w:sz w:val="28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73EBB"/>
    <w:rPr>
      <w:rFonts w:asciiTheme="majorHAnsi" w:eastAsia="Calibri" w:hAnsiTheme="majorHAnsi" w:cs="Times New Roman"/>
      <w:sz w:val="28"/>
      <w:shd w:val="clear" w:color="auto" w:fill="D9E2F3" w:themeFill="accent1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</Template>
  <TotalTime>1</TotalTime>
  <Pages>1</Pages>
  <Words>401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5</cp:revision>
  <dcterms:created xsi:type="dcterms:W3CDTF">2019-06-07T15:03:00Z</dcterms:created>
  <dcterms:modified xsi:type="dcterms:W3CDTF">2019-06-11T11:42:00Z</dcterms:modified>
</cp:coreProperties>
</file>