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odpowiedzi na ogłoszenie o rozeznaniu rynku z dnia </w:t>
      </w:r>
      <w:r w:rsidR="00F1398E">
        <w:rPr>
          <w:rFonts w:eastAsia="Calibri"/>
          <w:szCs w:val="22"/>
          <w:lang w:eastAsia="en-US"/>
        </w:rPr>
        <w:t>30</w:t>
      </w:r>
      <w:r w:rsidRPr="00DB5038">
        <w:rPr>
          <w:rFonts w:eastAsia="Calibri"/>
          <w:szCs w:val="22"/>
          <w:lang w:eastAsia="en-US"/>
        </w:rPr>
        <w:t>.0</w:t>
      </w:r>
      <w:r w:rsidR="00F1398E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 xml:space="preserve">Opracowania kompletu materiałów e-learningowych dla </w:t>
      </w:r>
      <w:r w:rsidR="009C5641" w:rsidRPr="00084573">
        <w:rPr>
          <w:rFonts w:eastAsia="Calibri"/>
          <w:b/>
          <w:bCs/>
          <w:szCs w:val="22"/>
          <w:lang w:eastAsia="en-US"/>
        </w:rPr>
        <w:t>os</w:t>
      </w:r>
      <w:r w:rsidR="009C5641">
        <w:rPr>
          <w:rFonts w:eastAsia="Calibri"/>
          <w:b/>
          <w:bCs/>
          <w:szCs w:val="22"/>
          <w:lang w:eastAsia="en-US"/>
        </w:rPr>
        <w:t>ób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dorosł</w:t>
      </w:r>
      <w:r w:rsidR="009C5641">
        <w:rPr>
          <w:rFonts w:eastAsia="Calibri"/>
          <w:b/>
          <w:bCs/>
          <w:szCs w:val="22"/>
          <w:lang w:eastAsia="en-US"/>
        </w:rPr>
        <w:t>ych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w wieku 30+ </w:t>
      </w:r>
      <w:r w:rsidR="009C5641">
        <w:rPr>
          <w:rFonts w:eastAsia="Calibri"/>
          <w:b/>
          <w:bCs/>
          <w:szCs w:val="22"/>
          <w:lang w:eastAsia="en-US"/>
        </w:rPr>
        <w:br/>
        <w:t>do kursu „</w:t>
      </w:r>
      <w:r w:rsidR="00A54FAA" w:rsidRPr="00A54FAA">
        <w:rPr>
          <w:rFonts w:eastAsia="Calibri"/>
          <w:b/>
          <w:szCs w:val="22"/>
          <w:u w:val="single"/>
          <w:lang w:eastAsia="en-US"/>
        </w:rPr>
        <w:t xml:space="preserve">Design </w:t>
      </w:r>
      <w:proofErr w:type="spellStart"/>
      <w:r w:rsidR="00A54FAA" w:rsidRPr="00A54FAA">
        <w:rPr>
          <w:rFonts w:eastAsia="Calibri"/>
          <w:b/>
          <w:szCs w:val="22"/>
          <w:u w:val="single"/>
          <w:lang w:eastAsia="en-US"/>
        </w:rPr>
        <w:t>Thinking</w:t>
      </w:r>
      <w:proofErr w:type="spellEnd"/>
      <w:r w:rsidR="009C5641">
        <w:rPr>
          <w:rFonts w:eastAsia="Calibri"/>
          <w:b/>
          <w:bCs/>
          <w:szCs w:val="22"/>
          <w:lang w:eastAsia="en-US"/>
        </w:rPr>
        <w:t>”</w:t>
      </w:r>
      <w:r w:rsidR="009C5641" w:rsidRPr="00DB5038">
        <w:rPr>
          <w:rFonts w:eastAsia="Calibri"/>
          <w:b/>
          <w:bCs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>w ramach programu Akademia Lidera 2.0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E00C1B" w:rsidRPr="00887C56" w:rsidTr="00E16396">
        <w:tc>
          <w:tcPr>
            <w:tcW w:w="3114" w:type="dxa"/>
            <w:shd w:val="clear" w:color="auto" w:fill="D9E2F3" w:themeFill="accent1" w:themeFillTint="33"/>
            <w:vAlign w:val="center"/>
          </w:tcPr>
          <w:p w:rsidR="00E00C1B" w:rsidRPr="00887C56" w:rsidRDefault="00E00C1B" w:rsidP="00E00C1B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Kurs programu AL 2.0</w:t>
            </w:r>
          </w:p>
        </w:tc>
        <w:tc>
          <w:tcPr>
            <w:tcW w:w="5812" w:type="dxa"/>
            <w:shd w:val="clear" w:color="auto" w:fill="D9E2F3" w:themeFill="accent1" w:themeFillTint="33"/>
            <w:vAlign w:val="center"/>
          </w:tcPr>
          <w:p w:rsidR="00E00C1B" w:rsidRPr="000C2692" w:rsidRDefault="00E00C1B" w:rsidP="00E00C1B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</w:t>
            </w:r>
            <w:r>
              <w:rPr>
                <w:rFonts w:eastAsia="Calibri"/>
                <w:sz w:val="20"/>
                <w:szCs w:val="22"/>
                <w:lang w:eastAsia="en-US"/>
              </w:rPr>
              <w:t>kompletu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e-learningowych</w:t>
            </w:r>
          </w:p>
        </w:tc>
      </w:tr>
      <w:tr w:rsidR="00B739D0" w:rsidRPr="00887C56" w:rsidTr="00E16396">
        <w:trPr>
          <w:trHeight w:val="760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Pr="00887C56" w:rsidRDefault="000C0F3F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 xml:space="preserve"> 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„</w:t>
            </w:r>
            <w:r w:rsidR="00A54FAA" w:rsidRPr="00A54FAA">
              <w:rPr>
                <w:rFonts w:eastAsia="Calibri"/>
                <w:szCs w:val="22"/>
                <w:lang w:eastAsia="en-US"/>
              </w:rPr>
              <w:t xml:space="preserve">Design </w:t>
            </w:r>
            <w:proofErr w:type="spellStart"/>
            <w:r w:rsidR="00A54FAA" w:rsidRPr="00A54FAA">
              <w:rPr>
                <w:rFonts w:eastAsia="Calibri"/>
                <w:szCs w:val="22"/>
                <w:lang w:eastAsia="en-US"/>
              </w:rPr>
              <w:t>Thinking</w:t>
            </w:r>
            <w:proofErr w:type="spellEnd"/>
            <w:r w:rsidR="00B739D0"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812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>
        <w:rPr>
          <w:rFonts w:eastAsia="Calibri" w:cs="Arial"/>
          <w:szCs w:val="20"/>
          <w:lang w:eastAsia="en-US"/>
        </w:rPr>
        <w:t>, zgodnie z wymogami ust. 3 Opisu przedmiotu zamówienia</w:t>
      </w:r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08653B" w:rsidRPr="008B4074" w:rsidRDefault="0008653B" w:rsidP="008B4074">
      <w:pPr>
        <w:spacing w:after="160" w:line="256" w:lineRule="auto"/>
        <w:rPr>
          <w:rFonts w:eastAsia="Calibri"/>
          <w:szCs w:val="22"/>
          <w:lang w:eastAsia="en-US"/>
        </w:rPr>
      </w:pPr>
    </w:p>
    <w:sectPr w:rsidR="0008653B" w:rsidRPr="008B4074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269" w:rsidRDefault="00F74269" w:rsidP="00DD7174">
      <w:r>
        <w:separator/>
      </w:r>
    </w:p>
  </w:endnote>
  <w:endnote w:type="continuationSeparator" w:id="0">
    <w:p w:rsidR="00F74269" w:rsidRDefault="00F74269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269" w:rsidRDefault="00F74269" w:rsidP="00DD7174">
      <w:r>
        <w:separator/>
      </w:r>
    </w:p>
  </w:footnote>
  <w:footnote w:type="continuationSeparator" w:id="0">
    <w:p w:rsidR="00F74269" w:rsidRDefault="00F74269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20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20"/>
  </w:num>
  <w:num w:numId="12">
    <w:abstractNumId w:val="14"/>
  </w:num>
  <w:num w:numId="13">
    <w:abstractNumId w:val="4"/>
  </w:num>
  <w:num w:numId="14">
    <w:abstractNumId w:val="16"/>
  </w:num>
  <w:num w:numId="15">
    <w:abstractNumId w:val="12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9"/>
  </w:num>
  <w:num w:numId="21">
    <w:abstractNumId w:val="2"/>
  </w:num>
  <w:num w:numId="22">
    <w:abstractNumId w:val="17"/>
  </w:num>
  <w:num w:numId="23">
    <w:abstractNumId w:val="7"/>
  </w:num>
  <w:num w:numId="24">
    <w:abstractNumId w:val="1"/>
  </w:num>
  <w:num w:numId="25">
    <w:abstractNumId w:val="21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6435A"/>
    <w:rsid w:val="000744F0"/>
    <w:rsid w:val="00084573"/>
    <w:rsid w:val="0008653B"/>
    <w:rsid w:val="000947CF"/>
    <w:rsid w:val="000C0F3F"/>
    <w:rsid w:val="000C2692"/>
    <w:rsid w:val="001103C9"/>
    <w:rsid w:val="00166BCD"/>
    <w:rsid w:val="00181831"/>
    <w:rsid w:val="0018718A"/>
    <w:rsid w:val="001A2540"/>
    <w:rsid w:val="001A6FE4"/>
    <w:rsid w:val="001D28F8"/>
    <w:rsid w:val="001E0B62"/>
    <w:rsid w:val="00200ACE"/>
    <w:rsid w:val="00215CFF"/>
    <w:rsid w:val="002244FE"/>
    <w:rsid w:val="0025432F"/>
    <w:rsid w:val="00257C21"/>
    <w:rsid w:val="00284979"/>
    <w:rsid w:val="002F4E86"/>
    <w:rsid w:val="0031795E"/>
    <w:rsid w:val="00327BD8"/>
    <w:rsid w:val="00336094"/>
    <w:rsid w:val="0035192A"/>
    <w:rsid w:val="003A32C0"/>
    <w:rsid w:val="003D2F2D"/>
    <w:rsid w:val="004602AB"/>
    <w:rsid w:val="0048473C"/>
    <w:rsid w:val="004A5A22"/>
    <w:rsid w:val="004B60E5"/>
    <w:rsid w:val="004C68E4"/>
    <w:rsid w:val="0055471D"/>
    <w:rsid w:val="00583776"/>
    <w:rsid w:val="005A018B"/>
    <w:rsid w:val="005C4682"/>
    <w:rsid w:val="005C73D9"/>
    <w:rsid w:val="006253D0"/>
    <w:rsid w:val="00631BD8"/>
    <w:rsid w:val="00647B2A"/>
    <w:rsid w:val="006805E7"/>
    <w:rsid w:val="006F5A2C"/>
    <w:rsid w:val="00726EA9"/>
    <w:rsid w:val="0079126A"/>
    <w:rsid w:val="0079288B"/>
    <w:rsid w:val="007B4725"/>
    <w:rsid w:val="0080601E"/>
    <w:rsid w:val="00844E1E"/>
    <w:rsid w:val="00876516"/>
    <w:rsid w:val="00887C56"/>
    <w:rsid w:val="008B4074"/>
    <w:rsid w:val="009156A0"/>
    <w:rsid w:val="00922D90"/>
    <w:rsid w:val="009A4435"/>
    <w:rsid w:val="009B1D3B"/>
    <w:rsid w:val="009C5641"/>
    <w:rsid w:val="009F633D"/>
    <w:rsid w:val="00A54FAA"/>
    <w:rsid w:val="00B26EA2"/>
    <w:rsid w:val="00B62676"/>
    <w:rsid w:val="00B739D0"/>
    <w:rsid w:val="00B73EBB"/>
    <w:rsid w:val="00BC3AC9"/>
    <w:rsid w:val="00C10CB9"/>
    <w:rsid w:val="00C355B8"/>
    <w:rsid w:val="00C43BB8"/>
    <w:rsid w:val="00C47F4D"/>
    <w:rsid w:val="00C55FF7"/>
    <w:rsid w:val="00C76AE6"/>
    <w:rsid w:val="00C77D87"/>
    <w:rsid w:val="00C82ADE"/>
    <w:rsid w:val="00C83749"/>
    <w:rsid w:val="00CB07F9"/>
    <w:rsid w:val="00CC12FF"/>
    <w:rsid w:val="00D03411"/>
    <w:rsid w:val="00D121F3"/>
    <w:rsid w:val="00D258DE"/>
    <w:rsid w:val="00D30705"/>
    <w:rsid w:val="00D32D19"/>
    <w:rsid w:val="00D337C5"/>
    <w:rsid w:val="00D347D0"/>
    <w:rsid w:val="00D37C42"/>
    <w:rsid w:val="00D701B5"/>
    <w:rsid w:val="00D70668"/>
    <w:rsid w:val="00D8014A"/>
    <w:rsid w:val="00D84089"/>
    <w:rsid w:val="00DA6443"/>
    <w:rsid w:val="00DB7A58"/>
    <w:rsid w:val="00DD7174"/>
    <w:rsid w:val="00DE4B5D"/>
    <w:rsid w:val="00E00C1B"/>
    <w:rsid w:val="00E16396"/>
    <w:rsid w:val="00E4472E"/>
    <w:rsid w:val="00EF3E3B"/>
    <w:rsid w:val="00F1398E"/>
    <w:rsid w:val="00F24BD4"/>
    <w:rsid w:val="00F377EB"/>
    <w:rsid w:val="00F71087"/>
    <w:rsid w:val="00F727E8"/>
    <w:rsid w:val="00F74269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C03C0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0</TotalTime>
  <Pages>2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2019-06-12T11:15:00Z</cp:lastPrinted>
  <dcterms:created xsi:type="dcterms:W3CDTF">2019-07-30T13:40:00Z</dcterms:created>
  <dcterms:modified xsi:type="dcterms:W3CDTF">2019-07-30T13:40:00Z</dcterms:modified>
</cp:coreProperties>
</file>