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914" w:rsidRDefault="00FB0914" w:rsidP="00FB091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Szczecin, dn. …………………………</w:t>
      </w:r>
    </w:p>
    <w:p w:rsidR="00FB0914" w:rsidRDefault="00FB0914" w:rsidP="00FB0914">
      <w:pPr>
        <w:spacing w:line="276" w:lineRule="auto"/>
      </w:pPr>
      <w:r>
        <w:t>Dane studenta:</w:t>
      </w:r>
    </w:p>
    <w:p w:rsidR="00FB0914" w:rsidRDefault="00FB0914" w:rsidP="00FB0914">
      <w:pPr>
        <w:spacing w:line="276" w:lineRule="auto"/>
      </w:pPr>
      <w:r>
        <w:t>……………………………………………</w:t>
      </w:r>
    </w:p>
    <w:p w:rsidR="00FB0914" w:rsidRDefault="00FB0914" w:rsidP="00FB0914">
      <w:pPr>
        <w:spacing w:line="276" w:lineRule="auto"/>
      </w:pPr>
      <w:r>
        <w:t>……………………………………………</w:t>
      </w:r>
    </w:p>
    <w:p w:rsidR="00FB0914" w:rsidRDefault="00FB0914" w:rsidP="00FB0914">
      <w:pPr>
        <w:spacing w:line="276" w:lineRule="auto"/>
      </w:pPr>
      <w:r>
        <w:t>……………………………………………</w:t>
      </w:r>
    </w:p>
    <w:p w:rsidR="00FB0914" w:rsidRDefault="00FB0914" w:rsidP="00FB0914">
      <w:pPr>
        <w:spacing w:line="276" w:lineRule="auto"/>
      </w:pPr>
      <w:r>
        <w:t>……………………………………………</w:t>
      </w:r>
    </w:p>
    <w:p w:rsidR="00FB0914" w:rsidRDefault="00FB0914" w:rsidP="00FB0914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Dziekanat Wydziału </w:t>
      </w:r>
      <w:r>
        <w:t xml:space="preserve">w Szczecinie </w:t>
      </w:r>
    </w:p>
    <w:p w:rsidR="00FB0914" w:rsidRDefault="00FB0914" w:rsidP="00FB0914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Kierunek studiów</w:t>
      </w:r>
      <w:r>
        <w:t xml:space="preserve">    </w:t>
      </w:r>
      <w:r>
        <w:t>………………………</w:t>
      </w:r>
      <w:r>
        <w:t>………</w:t>
      </w:r>
      <w:bookmarkStart w:id="0" w:name="_GoBack"/>
      <w:bookmarkEnd w:id="0"/>
    </w:p>
    <w:p w:rsidR="00FB0914" w:rsidRDefault="00FB0914" w:rsidP="00FB0914"/>
    <w:p w:rsidR="00FB0914" w:rsidRDefault="00FB0914" w:rsidP="00FB0914">
      <w:pPr>
        <w:pStyle w:val="Cytatintensywny"/>
        <w:rPr>
          <w:b/>
          <w:color w:val="000000" w:themeColor="text1"/>
          <w:sz w:val="36"/>
          <w:szCs w:val="36"/>
        </w:rPr>
      </w:pPr>
      <w:r w:rsidRPr="00AD6802">
        <w:rPr>
          <w:b/>
          <w:color w:val="000000" w:themeColor="text1"/>
          <w:sz w:val="36"/>
          <w:szCs w:val="36"/>
        </w:rPr>
        <w:t>Rezygnacja ze studiów</w:t>
      </w:r>
    </w:p>
    <w:p w:rsidR="00FB0914" w:rsidRDefault="00FB0914" w:rsidP="00FB0914"/>
    <w:p w:rsidR="00FB0914" w:rsidRDefault="00FB0914" w:rsidP="00FB0914">
      <w:r>
        <w:tab/>
        <w:t>Z dniem ……………………………….. zgłaszam rezygnację ze studiów w Zachodniopomorskiej Szkole Biznesu w Szczecinie z powodu ………………………………………………………………………………………….</w:t>
      </w:r>
    </w:p>
    <w:p w:rsidR="00FB0914" w:rsidRDefault="00FB0914" w:rsidP="00FB0914"/>
    <w:p w:rsidR="00FB0914" w:rsidRDefault="00FB0914" w:rsidP="00FB0914">
      <w:r>
        <w:tab/>
        <w:t xml:space="preserve">Jednocześnie proszę o wydanie oryginalnych dokumentów, złożonych podczas ubiegania się o przyjęcie na studia. </w:t>
      </w:r>
    </w:p>
    <w:p w:rsidR="00FB0914" w:rsidRDefault="00FB0914" w:rsidP="00FB0914"/>
    <w:p w:rsidR="00FB0914" w:rsidRDefault="00FB0914" w:rsidP="00FB0914">
      <w:r>
        <w:tab/>
        <w:t>Zobowiązuję się przy tym, zwrócić legitymację studencką.</w:t>
      </w:r>
    </w:p>
    <w:p w:rsidR="00FB0914" w:rsidRDefault="00FB0914" w:rsidP="00FB0914"/>
    <w:p w:rsidR="00FB0914" w:rsidRDefault="00FB0914" w:rsidP="00FB0914"/>
    <w:p w:rsidR="00FB0914" w:rsidRDefault="00FB0914" w:rsidP="00FB0914"/>
    <w:p w:rsidR="00FB0914" w:rsidRPr="00AD6802" w:rsidRDefault="00FB0914" w:rsidP="00FB0914">
      <w:pPr>
        <w:ind w:left="6372" w:firstLine="708"/>
      </w:pPr>
      <w:r>
        <w:t>(podpis)</w:t>
      </w:r>
    </w:p>
    <w:p w:rsidR="00B0680A" w:rsidRDefault="00B0680A"/>
    <w:sectPr w:rsidR="00B0680A" w:rsidSect="00EA10F1">
      <w:headerReference w:type="default" r:id="rId9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2FE0" w:rsidRDefault="00292FE0" w:rsidP="00EA10F1">
      <w:pPr>
        <w:spacing w:after="0" w:line="240" w:lineRule="auto"/>
      </w:pPr>
      <w:r>
        <w:separator/>
      </w:r>
    </w:p>
  </w:endnote>
  <w:endnote w:type="continuationSeparator" w:id="0">
    <w:p w:rsidR="00292FE0" w:rsidRDefault="00292FE0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2FE0" w:rsidRDefault="00292FE0" w:rsidP="00EA10F1">
      <w:pPr>
        <w:spacing w:after="0" w:line="240" w:lineRule="auto"/>
      </w:pPr>
      <w:r>
        <w:separator/>
      </w:r>
    </w:p>
  </w:footnote>
  <w:footnote w:type="continuationSeparator" w:id="0">
    <w:p w:rsidR="00292FE0" w:rsidRDefault="00292FE0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F448E92" wp14:editId="7F448E9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914"/>
    <w:rsid w:val="002629EF"/>
    <w:rsid w:val="00292FE0"/>
    <w:rsid w:val="002C4A07"/>
    <w:rsid w:val="003A71E3"/>
    <w:rsid w:val="00480FD8"/>
    <w:rsid w:val="0056374B"/>
    <w:rsid w:val="007F0B5C"/>
    <w:rsid w:val="00A9429F"/>
    <w:rsid w:val="00B0680A"/>
    <w:rsid w:val="00E942D0"/>
    <w:rsid w:val="00EA10F1"/>
    <w:rsid w:val="00EE5410"/>
    <w:rsid w:val="00F15054"/>
    <w:rsid w:val="00FB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48E8C"/>
  <w15:chartTrackingRefBased/>
  <w15:docId w15:val="{10F8FA8B-EE4C-4AE9-BD5D-66D6A2FB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B09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091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0914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owak\Zachodniopomorska%20Szko&#322;a%20Biznesu%20w%20Szczecinie\Kolegium%20Dziekanskie%20-%20Dokumenty\Szablony%20listowniki%20prezentacje\listowniki%202020\listownik_Szczeci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6" ma:contentTypeDescription="Utwórz nowy dokument." ma:contentTypeScope="" ma:versionID="d4f62cfbf72b69ea84321bafbcbfd8a6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0d5f8b2002ffbed181c16364ea52eb65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711780-EF2A-4B8C-87B7-D67A65FA55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C0D65C-C309-47CF-A8FE-A81DB1C1CB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1A009F-6656-4888-A1F9-E54497651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listownik_Szczecin</Template>
  <TotalTime>10</TotalTime>
  <Pages>1</Pages>
  <Words>80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Renata Nowak-Lewandowska</cp:lastModifiedBy>
  <cp:revision>1</cp:revision>
  <dcterms:created xsi:type="dcterms:W3CDTF">2020-01-31T12:14:00Z</dcterms:created>
  <dcterms:modified xsi:type="dcterms:W3CDTF">2020-01-31T12:27:00Z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