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74F0BC" w14:textId="77777777" w:rsidR="0080601E" w:rsidRPr="00F91111" w:rsidRDefault="0080601E" w:rsidP="0080601E">
      <w:pPr>
        <w:spacing w:after="200" w:line="276" w:lineRule="auto"/>
        <w:rPr>
          <w:rFonts w:eastAsia="Calibri"/>
          <w:szCs w:val="22"/>
          <w:lang w:eastAsia="en-US"/>
        </w:rPr>
      </w:pPr>
      <w:r w:rsidRPr="00F91111">
        <w:rPr>
          <w:rFonts w:eastAsia="Calibri"/>
          <w:szCs w:val="22"/>
          <w:lang w:eastAsia="en-US"/>
        </w:rPr>
        <w:t>Załącznik nr 1</w:t>
      </w:r>
    </w:p>
    <w:p w14:paraId="37440F40" w14:textId="317CADD9" w:rsidR="0080601E" w:rsidRPr="00F91111" w:rsidRDefault="0080601E" w:rsidP="0080601E">
      <w:pPr>
        <w:spacing w:after="200" w:line="276" w:lineRule="auto"/>
        <w:jc w:val="right"/>
        <w:rPr>
          <w:rFonts w:eastAsia="Calibri"/>
          <w:szCs w:val="22"/>
          <w:lang w:eastAsia="en-US"/>
        </w:rPr>
      </w:pPr>
      <w:r w:rsidRPr="00F91111">
        <w:rPr>
          <w:rFonts w:eastAsia="Calibri"/>
          <w:szCs w:val="22"/>
          <w:lang w:eastAsia="en-US"/>
        </w:rPr>
        <w:t>miejscowość ……</w:t>
      </w:r>
      <w:r w:rsidR="0024061B" w:rsidRPr="00F91111">
        <w:rPr>
          <w:rFonts w:eastAsia="Calibri"/>
          <w:szCs w:val="22"/>
          <w:lang w:eastAsia="en-US"/>
        </w:rPr>
        <w:t>.............</w:t>
      </w:r>
      <w:r w:rsidRPr="00F91111">
        <w:rPr>
          <w:rFonts w:eastAsia="Calibri"/>
          <w:szCs w:val="22"/>
          <w:lang w:eastAsia="en-US"/>
        </w:rPr>
        <w:t>………………….……, dnia ………</w:t>
      </w:r>
      <w:r w:rsidR="0024061B" w:rsidRPr="00F91111">
        <w:rPr>
          <w:rFonts w:eastAsia="Calibri"/>
          <w:szCs w:val="22"/>
          <w:lang w:eastAsia="en-US"/>
        </w:rPr>
        <w:t>.................</w:t>
      </w:r>
      <w:r w:rsidRPr="00F91111">
        <w:rPr>
          <w:rFonts w:eastAsia="Calibri"/>
          <w:szCs w:val="22"/>
          <w:lang w:eastAsia="en-US"/>
        </w:rPr>
        <w:t>………</w:t>
      </w:r>
    </w:p>
    <w:p w14:paraId="4909D182" w14:textId="7D127EFC" w:rsidR="0080601E" w:rsidRPr="00F91111" w:rsidRDefault="0080601E" w:rsidP="0080601E">
      <w:pPr>
        <w:spacing w:after="200" w:line="276" w:lineRule="auto"/>
        <w:jc w:val="center"/>
        <w:rPr>
          <w:rFonts w:eastAsia="Calibri"/>
          <w:b/>
          <w:szCs w:val="22"/>
          <w:lang w:eastAsia="en-US"/>
        </w:rPr>
      </w:pPr>
      <w:r w:rsidRPr="00F91111">
        <w:rPr>
          <w:rFonts w:eastAsia="Calibri"/>
          <w:b/>
          <w:szCs w:val="22"/>
          <w:lang w:eastAsia="en-US"/>
        </w:rPr>
        <w:t>FORMULARZ OFERTY ROZEZNANIA CENOWEGO</w:t>
      </w:r>
    </w:p>
    <w:p w14:paraId="18B7381A" w14:textId="77777777" w:rsidR="0080601E" w:rsidRPr="00F91111" w:rsidRDefault="0080601E" w:rsidP="000C2692">
      <w:pPr>
        <w:spacing w:line="276" w:lineRule="auto"/>
        <w:rPr>
          <w:rFonts w:eastAsia="Calibri"/>
          <w:b/>
          <w:szCs w:val="22"/>
          <w:lang w:eastAsia="en-US"/>
        </w:rPr>
      </w:pPr>
      <w:r w:rsidRPr="00F91111">
        <w:rPr>
          <w:rFonts w:eastAsia="Calibri"/>
          <w:b/>
          <w:szCs w:val="22"/>
          <w:lang w:eastAsia="en-US"/>
        </w:rPr>
        <w:t>Dane Oferenta</w:t>
      </w:r>
    </w:p>
    <w:p w14:paraId="47F0090C" w14:textId="77777777" w:rsidR="0080601E" w:rsidRPr="00F91111" w:rsidRDefault="0080601E" w:rsidP="0080601E">
      <w:pPr>
        <w:spacing w:after="200" w:line="276" w:lineRule="auto"/>
        <w:rPr>
          <w:rFonts w:eastAsia="Calibri"/>
          <w:szCs w:val="22"/>
          <w:lang w:eastAsia="en-US"/>
        </w:rPr>
      </w:pPr>
      <w:r w:rsidRPr="00F91111">
        <w:rPr>
          <w:rFonts w:eastAsia="Calibri"/>
          <w:noProof/>
          <w:szCs w:val="22"/>
          <w:lang w:eastAsia="en-US"/>
        </w:rPr>
        <mc:AlternateContent>
          <mc:Choice Requires="wps">
            <w:drawing>
              <wp:inline distT="0" distB="0" distL="0" distR="0" wp14:anchorId="45C7E0C4" wp14:editId="200694A0">
                <wp:extent cx="4381500" cy="981075"/>
                <wp:effectExtent l="0" t="0" r="19050" b="28575"/>
                <wp:docPr id="2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0" cy="9810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D5A8AC" w14:textId="77777777" w:rsidR="00244752" w:rsidRPr="005D476A" w:rsidRDefault="00244752" w:rsidP="0080601E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D476A">
                              <w:rPr>
                                <w:rFonts w:asciiTheme="majorHAnsi" w:hAnsiTheme="majorHAnsi"/>
                              </w:rPr>
                              <w:t>Nazwa</w:t>
                            </w:r>
                            <w:r w:rsidRPr="005D476A">
                              <w:rPr>
                                <w:rFonts w:asciiTheme="majorHAnsi" w:hAnsiTheme="majorHAnsi"/>
                              </w:rPr>
                              <w:tab/>
                              <w:t xml:space="preserve">i Adres </w:t>
                            </w:r>
                            <w:r w:rsidRPr="005D476A">
                              <w:rPr>
                                <w:rFonts w:asciiTheme="majorHAnsi" w:hAnsiTheme="majorHAnsi"/>
                                <w:i/>
                              </w:rPr>
                              <w:t>[ew. pieczęć</w:t>
                            </w:r>
                            <w:r w:rsidRPr="005D476A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r w:rsidRPr="005D476A">
                              <w:rPr>
                                <w:rFonts w:asciiTheme="majorHAnsi" w:hAnsiTheme="majorHAnsi"/>
                                <w:i/>
                              </w:rPr>
                              <w:t>firmowa]</w:t>
                            </w:r>
                            <w:r w:rsidRPr="005D476A">
                              <w:rPr>
                                <w:rFonts w:asciiTheme="majorHAnsi" w:hAnsiTheme="majorHAnsi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5C7E0C4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width:345pt;height:7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" strokeweight=".5pt">
                <v:textbox>
                  <w:txbxContent>
                    <w:p w14:paraId="38D5A8AC" w14:textId="77777777" w:rsidR="00244752" w:rsidRPr="005D476A" w:rsidRDefault="00244752" w:rsidP="0080601E">
                      <w:pPr>
                        <w:rPr>
                          <w:rFonts w:asciiTheme="majorHAnsi" w:hAnsiTheme="majorHAnsi"/>
                        </w:rPr>
                      </w:pPr>
                      <w:r w:rsidRPr="005D476A">
                        <w:rPr>
                          <w:rFonts w:asciiTheme="majorHAnsi" w:hAnsiTheme="majorHAnsi"/>
                        </w:rPr>
                        <w:t>Nazwa</w:t>
                      </w:r>
                      <w:r w:rsidRPr="005D476A">
                        <w:rPr>
                          <w:rFonts w:asciiTheme="majorHAnsi" w:hAnsiTheme="majorHAnsi"/>
                        </w:rPr>
                        <w:tab/>
                        <w:t xml:space="preserve">i Adres </w:t>
                      </w:r>
                      <w:r w:rsidRPr="005D476A">
                        <w:rPr>
                          <w:rFonts w:asciiTheme="majorHAnsi" w:hAnsiTheme="majorHAnsi"/>
                          <w:i/>
                        </w:rPr>
                        <w:t>[ew. pieczęć</w:t>
                      </w:r>
                      <w:r w:rsidRPr="005D476A">
                        <w:rPr>
                          <w:rFonts w:asciiTheme="majorHAnsi" w:hAnsiTheme="majorHAnsi"/>
                        </w:rPr>
                        <w:t xml:space="preserve"> </w:t>
                      </w:r>
                      <w:r w:rsidRPr="005D476A">
                        <w:rPr>
                          <w:rFonts w:asciiTheme="majorHAnsi" w:hAnsiTheme="majorHAnsi"/>
                          <w:i/>
                        </w:rPr>
                        <w:t>firmowa]</w:t>
                      </w:r>
                      <w:r w:rsidRPr="005D476A">
                        <w:rPr>
                          <w:rFonts w:asciiTheme="majorHAnsi" w:hAnsiTheme="majorHAnsi"/>
                        </w:rPr>
                        <w:t>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E97F5C3" w14:textId="77777777" w:rsidR="0080601E" w:rsidRPr="00F91111" w:rsidRDefault="0080601E" w:rsidP="00A80C96">
      <w:pPr>
        <w:spacing w:after="120" w:line="360" w:lineRule="auto"/>
        <w:rPr>
          <w:rFonts w:eastAsia="Calibri"/>
          <w:b/>
          <w:szCs w:val="22"/>
          <w:lang w:eastAsia="en-US"/>
        </w:rPr>
      </w:pPr>
      <w:r w:rsidRPr="00F91111">
        <w:rPr>
          <w:rFonts w:eastAsia="Calibri"/>
          <w:b/>
          <w:szCs w:val="22"/>
          <w:lang w:eastAsia="en-US"/>
        </w:rPr>
        <w:t>Osoba do kontaktu</w:t>
      </w:r>
    </w:p>
    <w:p w14:paraId="06BC22F8" w14:textId="77777777" w:rsidR="0080601E" w:rsidRPr="00F91111" w:rsidRDefault="0080601E" w:rsidP="0080601E">
      <w:pPr>
        <w:spacing w:after="200" w:line="360" w:lineRule="auto"/>
        <w:rPr>
          <w:rFonts w:eastAsia="Calibri"/>
          <w:szCs w:val="22"/>
          <w:lang w:eastAsia="en-US"/>
        </w:rPr>
      </w:pPr>
      <w:r w:rsidRPr="00F91111">
        <w:rPr>
          <w:rFonts w:eastAsia="Calibri"/>
          <w:szCs w:val="22"/>
          <w:lang w:eastAsia="en-US"/>
        </w:rPr>
        <w:t>Imię i nazwisko: …………………………………………</w:t>
      </w:r>
    </w:p>
    <w:p w14:paraId="7A96317F" w14:textId="77777777" w:rsidR="0080601E" w:rsidRPr="00F91111" w:rsidRDefault="0080601E" w:rsidP="0080601E">
      <w:pPr>
        <w:spacing w:after="200" w:line="360" w:lineRule="auto"/>
        <w:rPr>
          <w:rFonts w:eastAsia="Calibri"/>
          <w:szCs w:val="22"/>
          <w:lang w:eastAsia="en-US"/>
        </w:rPr>
      </w:pPr>
      <w:r w:rsidRPr="00F91111">
        <w:rPr>
          <w:rFonts w:eastAsia="Calibri"/>
          <w:szCs w:val="22"/>
          <w:lang w:eastAsia="en-US"/>
        </w:rPr>
        <w:t>Adres: …………………………………………………………</w:t>
      </w:r>
    </w:p>
    <w:p w14:paraId="6EF5D82F" w14:textId="77777777" w:rsidR="0080601E" w:rsidRPr="00F91111" w:rsidRDefault="0080601E" w:rsidP="0080601E">
      <w:pPr>
        <w:spacing w:after="200" w:line="360" w:lineRule="auto"/>
        <w:rPr>
          <w:rFonts w:eastAsia="Calibri"/>
          <w:szCs w:val="22"/>
          <w:lang w:eastAsia="en-US"/>
        </w:rPr>
      </w:pPr>
      <w:r w:rsidRPr="00F91111">
        <w:rPr>
          <w:rFonts w:eastAsia="Calibri"/>
          <w:szCs w:val="22"/>
          <w:lang w:eastAsia="en-US"/>
        </w:rPr>
        <w:t>Telefon: ………………………………………………………</w:t>
      </w:r>
    </w:p>
    <w:p w14:paraId="68737770" w14:textId="77777777" w:rsidR="0080601E" w:rsidRPr="00F91111" w:rsidRDefault="0080601E" w:rsidP="00DF38EB">
      <w:pPr>
        <w:spacing w:line="360" w:lineRule="auto"/>
        <w:rPr>
          <w:rFonts w:eastAsia="Calibri"/>
          <w:szCs w:val="22"/>
          <w:lang w:eastAsia="en-US"/>
        </w:rPr>
      </w:pPr>
      <w:r w:rsidRPr="00F91111">
        <w:rPr>
          <w:rFonts w:eastAsia="Calibri"/>
          <w:szCs w:val="22"/>
          <w:lang w:eastAsia="en-US"/>
        </w:rPr>
        <w:t>E-mail …………………………………………………………</w:t>
      </w:r>
    </w:p>
    <w:p w14:paraId="30B9E0F9" w14:textId="2936CF07" w:rsidR="0080601E" w:rsidRPr="00F91111" w:rsidRDefault="0080601E" w:rsidP="00F4151E">
      <w:pPr>
        <w:spacing w:after="200" w:line="276" w:lineRule="auto"/>
        <w:rPr>
          <w:rFonts w:eastAsia="Calibri"/>
          <w:szCs w:val="22"/>
          <w:lang w:eastAsia="en-US"/>
        </w:rPr>
      </w:pPr>
      <w:r w:rsidRPr="00F91111">
        <w:rPr>
          <w:rFonts w:eastAsia="Calibri"/>
          <w:szCs w:val="22"/>
          <w:lang w:eastAsia="en-US"/>
        </w:rPr>
        <w:t xml:space="preserve">W odpowiedzi na ogłoszenie o rozeznaniu rynku z dnia </w:t>
      </w:r>
      <w:r w:rsidR="00AA374B">
        <w:rPr>
          <w:rFonts w:eastAsia="Calibri"/>
          <w:szCs w:val="22"/>
          <w:lang w:eastAsia="en-US"/>
        </w:rPr>
        <w:t>18</w:t>
      </w:r>
      <w:r w:rsidR="00102DC7" w:rsidRPr="00F91111">
        <w:rPr>
          <w:rFonts w:eastAsia="Calibri"/>
          <w:szCs w:val="22"/>
          <w:lang w:eastAsia="en-US"/>
        </w:rPr>
        <w:t>.</w:t>
      </w:r>
      <w:r w:rsidRPr="00F91111">
        <w:rPr>
          <w:rFonts w:eastAsia="Calibri"/>
          <w:szCs w:val="22"/>
          <w:lang w:eastAsia="en-US"/>
        </w:rPr>
        <w:t>0</w:t>
      </w:r>
      <w:r w:rsidR="00AA6BE2" w:rsidRPr="00F91111">
        <w:rPr>
          <w:rFonts w:eastAsia="Calibri"/>
          <w:szCs w:val="22"/>
          <w:lang w:eastAsia="en-US"/>
        </w:rPr>
        <w:t>6</w:t>
      </w:r>
      <w:r w:rsidRPr="00F91111">
        <w:rPr>
          <w:rFonts w:eastAsia="Calibri"/>
          <w:szCs w:val="22"/>
          <w:lang w:eastAsia="en-US"/>
        </w:rPr>
        <w:t>.20</w:t>
      </w:r>
      <w:r w:rsidR="00102DC7" w:rsidRPr="00F91111">
        <w:rPr>
          <w:rFonts w:eastAsia="Calibri"/>
          <w:szCs w:val="22"/>
          <w:lang w:eastAsia="en-US"/>
        </w:rPr>
        <w:t>20</w:t>
      </w:r>
      <w:r w:rsidRPr="00F91111">
        <w:rPr>
          <w:rFonts w:eastAsia="Calibri"/>
          <w:szCs w:val="22"/>
          <w:lang w:eastAsia="en-US"/>
        </w:rPr>
        <w:t xml:space="preserve"> r. mające za przedmiot</w:t>
      </w:r>
      <w:r w:rsidR="00034739">
        <w:rPr>
          <w:rFonts w:eastAsia="Calibri"/>
          <w:szCs w:val="22"/>
          <w:lang w:eastAsia="en-US"/>
        </w:rPr>
        <w:t>:</w:t>
      </w:r>
      <w:r w:rsidRPr="00F91111">
        <w:rPr>
          <w:rFonts w:eastAsia="Calibri"/>
          <w:szCs w:val="22"/>
          <w:lang w:eastAsia="en-US"/>
        </w:rPr>
        <w:t xml:space="preserve"> </w:t>
      </w:r>
      <w:r w:rsidR="00034739">
        <w:rPr>
          <w:b/>
          <w:bCs/>
          <w:szCs w:val="22"/>
        </w:rPr>
        <w:t>wykonanie tłumaczenia pisemnego na język angielski kursów</w:t>
      </w:r>
      <w:r w:rsidR="003A03FD" w:rsidRPr="00F91111">
        <w:rPr>
          <w:rFonts w:eastAsia="Calibri"/>
          <w:b/>
          <w:bCs/>
          <w:szCs w:val="22"/>
          <w:lang w:eastAsia="en-US"/>
        </w:rPr>
        <w:t>,</w:t>
      </w:r>
      <w:r w:rsidR="00F4151E" w:rsidRPr="00F91111">
        <w:rPr>
          <w:rFonts w:eastAsia="Calibri"/>
          <w:b/>
          <w:bCs/>
          <w:szCs w:val="22"/>
          <w:lang w:eastAsia="en-US"/>
        </w:rPr>
        <w:t xml:space="preserve"> </w:t>
      </w:r>
      <w:r w:rsidR="00F4151E" w:rsidRPr="00F91111">
        <w:rPr>
          <w:rFonts w:eastAsia="Calibri"/>
          <w:szCs w:val="22"/>
          <w:lang w:eastAsia="en-US"/>
        </w:rPr>
        <w:t xml:space="preserve">w ramach projektu „MOOC w ZPSB”, </w:t>
      </w:r>
      <w:r w:rsidR="000C2692" w:rsidRPr="00F91111">
        <w:rPr>
          <w:rFonts w:eastAsia="Calibri" w:cs="Arial"/>
          <w:szCs w:val="22"/>
          <w:lang w:eastAsia="en-US"/>
        </w:rPr>
        <w:t>n</w:t>
      </w:r>
      <w:r w:rsidR="000C2692" w:rsidRPr="00F91111">
        <w:rPr>
          <w:rFonts w:eastAsia="Calibri"/>
          <w:szCs w:val="22"/>
          <w:lang w:eastAsia="en-US"/>
        </w:rPr>
        <w:t>r umowy: POWR.03.01.00-00-</w:t>
      </w:r>
      <w:r w:rsidR="00F4151E" w:rsidRPr="00F91111">
        <w:rPr>
          <w:rFonts w:eastAsia="Calibri"/>
          <w:szCs w:val="22"/>
          <w:lang w:eastAsia="en-US"/>
        </w:rPr>
        <w:t>W068</w:t>
      </w:r>
      <w:r w:rsidR="000C2692" w:rsidRPr="00F91111">
        <w:rPr>
          <w:rFonts w:eastAsia="Calibri"/>
          <w:szCs w:val="22"/>
          <w:lang w:eastAsia="en-US"/>
        </w:rPr>
        <w:t>/18</w:t>
      </w:r>
      <w:r w:rsidR="00F4151E" w:rsidRPr="00F91111">
        <w:rPr>
          <w:rFonts w:eastAsia="Calibri"/>
          <w:szCs w:val="22"/>
          <w:lang w:eastAsia="en-US"/>
        </w:rPr>
        <w:t>-00</w:t>
      </w:r>
      <w:r w:rsidRPr="00F91111">
        <w:rPr>
          <w:rFonts w:eastAsia="Calibri"/>
          <w:szCs w:val="22"/>
          <w:lang w:eastAsia="en-US"/>
        </w:rPr>
        <w:t>, przedstawiam ofertę cenową dotyczącą realizacji przedmiotu zamówieni</w:t>
      </w:r>
      <w:r w:rsidR="00004AA4">
        <w:rPr>
          <w:rFonts w:eastAsia="Calibri"/>
          <w:szCs w:val="22"/>
          <w:lang w:eastAsia="en-US"/>
        </w:rPr>
        <w:t>a</w:t>
      </w:r>
      <w:r w:rsidRPr="00F91111">
        <w:rPr>
          <w:rFonts w:eastAsia="Calibri"/>
          <w:szCs w:val="22"/>
          <w:lang w:eastAsia="en-US"/>
        </w:rPr>
        <w:t>:</w:t>
      </w:r>
    </w:p>
    <w:tbl>
      <w:tblPr>
        <w:tblStyle w:val="Tabela-Siatka"/>
        <w:tblW w:w="9072" w:type="dxa"/>
        <w:tblInd w:w="-5" w:type="dxa"/>
        <w:tblLook w:val="04A0" w:firstRow="1" w:lastRow="0" w:firstColumn="1" w:lastColumn="0" w:noHBand="0" w:noVBand="1"/>
      </w:tblPr>
      <w:tblGrid>
        <w:gridCol w:w="485"/>
        <w:gridCol w:w="6461"/>
        <w:gridCol w:w="2126"/>
      </w:tblGrid>
      <w:tr w:rsidR="008C2C16" w:rsidRPr="00F91111" w14:paraId="133096D2" w14:textId="77777777" w:rsidTr="008C2C16">
        <w:trPr>
          <w:tblHeader/>
        </w:trPr>
        <w:tc>
          <w:tcPr>
            <w:tcW w:w="485" w:type="dxa"/>
            <w:shd w:val="clear" w:color="auto" w:fill="D5DCE4" w:themeFill="text2" w:themeFillTint="33"/>
            <w:vAlign w:val="center"/>
          </w:tcPr>
          <w:p w14:paraId="67FE2558" w14:textId="3AA0EA72" w:rsidR="008C2C16" w:rsidRPr="00F91111" w:rsidRDefault="008C2C16" w:rsidP="000E260D">
            <w:pPr>
              <w:spacing w:after="120" w:line="276" w:lineRule="auto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111">
              <w:rPr>
                <w:rFonts w:eastAsia="Calibri"/>
                <w:b/>
                <w:bCs/>
                <w:szCs w:val="22"/>
                <w:lang w:eastAsia="en-US"/>
              </w:rPr>
              <w:t>LP.</w:t>
            </w:r>
          </w:p>
        </w:tc>
        <w:tc>
          <w:tcPr>
            <w:tcW w:w="6461" w:type="dxa"/>
            <w:shd w:val="clear" w:color="auto" w:fill="D5DCE4" w:themeFill="text2" w:themeFillTint="33"/>
            <w:vAlign w:val="center"/>
          </w:tcPr>
          <w:p w14:paraId="1BEB8C58" w14:textId="698DB3EB" w:rsidR="008C2C16" w:rsidRPr="00F91111" w:rsidRDefault="008C2C16" w:rsidP="000E260D">
            <w:pPr>
              <w:spacing w:after="120" w:line="276" w:lineRule="auto"/>
              <w:rPr>
                <w:rFonts w:eastAsia="Calibri"/>
                <w:b/>
                <w:bCs/>
                <w:szCs w:val="22"/>
                <w:lang w:eastAsia="en-US"/>
              </w:rPr>
            </w:pPr>
            <w:r>
              <w:rPr>
                <w:rFonts w:eastAsia="Calibri"/>
                <w:b/>
                <w:bCs/>
                <w:szCs w:val="22"/>
                <w:lang w:eastAsia="en-US"/>
              </w:rPr>
              <w:t>USŁUGA TŁUMACZENIA PISEMNEGO</w:t>
            </w:r>
          </w:p>
        </w:tc>
        <w:tc>
          <w:tcPr>
            <w:tcW w:w="2126" w:type="dxa"/>
            <w:shd w:val="clear" w:color="auto" w:fill="D5DCE4" w:themeFill="text2" w:themeFillTint="33"/>
            <w:vAlign w:val="center"/>
          </w:tcPr>
          <w:p w14:paraId="39C06E75" w14:textId="77777777" w:rsidR="008C2C16" w:rsidRDefault="008C2C16" w:rsidP="000E260D">
            <w:pPr>
              <w:spacing w:after="120" w:line="276" w:lineRule="auto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DF38EB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CENA BRUTTO * (PLN)</w:t>
            </w:r>
          </w:p>
          <w:p w14:paraId="3B78D70B" w14:textId="381BCA14" w:rsidR="008C2C16" w:rsidRPr="00F91111" w:rsidRDefault="008C2C16" w:rsidP="000E260D">
            <w:pPr>
              <w:spacing w:after="120" w:line="276" w:lineRule="auto"/>
              <w:rPr>
                <w:rFonts w:eastAsia="Calibri"/>
                <w:b/>
                <w:bCs/>
                <w:szCs w:val="22"/>
                <w:lang w:eastAsia="en-US"/>
              </w:rPr>
            </w:pPr>
            <w:r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(za 1</w:t>
            </w:r>
            <w:r w:rsidR="00694263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8</w:t>
            </w:r>
            <w:r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00 znaków ze spacjami)</w:t>
            </w:r>
          </w:p>
        </w:tc>
      </w:tr>
      <w:tr w:rsidR="008C2C16" w:rsidRPr="00F91111" w14:paraId="0C7C1342" w14:textId="230CF33A" w:rsidTr="008C2C16">
        <w:trPr>
          <w:trHeight w:val="766"/>
        </w:trPr>
        <w:tc>
          <w:tcPr>
            <w:tcW w:w="485" w:type="dxa"/>
          </w:tcPr>
          <w:p w14:paraId="403CFE81" w14:textId="77777777" w:rsidR="008C2C16" w:rsidRPr="00F91111" w:rsidRDefault="008C2C16" w:rsidP="00AA374B">
            <w:pPr>
              <w:pStyle w:val="Akapitzlist"/>
              <w:numPr>
                <w:ilvl w:val="0"/>
                <w:numId w:val="33"/>
              </w:numPr>
              <w:spacing w:after="120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6461" w:type="dxa"/>
          </w:tcPr>
          <w:p w14:paraId="17CF7304" w14:textId="3494A94F" w:rsidR="008C2C16" w:rsidRPr="00F91111" w:rsidRDefault="008C2C16" w:rsidP="00AA374B">
            <w:pPr>
              <w:spacing w:after="120"/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t>strona obliczeniowa tekstu</w:t>
            </w:r>
            <w:r w:rsidRPr="00720646">
              <w:rPr>
                <w:rFonts w:eastAsia="Calibri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szCs w:val="22"/>
                <w:lang w:eastAsia="en-US"/>
              </w:rPr>
              <w:br/>
              <w:t>(dla treści specjalistycznego kursu e-learningowego)</w:t>
            </w:r>
          </w:p>
        </w:tc>
        <w:tc>
          <w:tcPr>
            <w:tcW w:w="2126" w:type="dxa"/>
            <w:shd w:val="clear" w:color="auto" w:fill="auto"/>
          </w:tcPr>
          <w:p w14:paraId="63FBDF7D" w14:textId="77777777" w:rsidR="008C2C16" w:rsidRPr="00F91111" w:rsidRDefault="008C2C16" w:rsidP="00AA374B">
            <w:pPr>
              <w:spacing w:after="120"/>
              <w:rPr>
                <w:rFonts w:eastAsia="Calibri"/>
                <w:szCs w:val="22"/>
                <w:lang w:eastAsia="en-US"/>
              </w:rPr>
            </w:pPr>
          </w:p>
        </w:tc>
      </w:tr>
    </w:tbl>
    <w:p w14:paraId="1597C108" w14:textId="53B9DE7A" w:rsidR="0080601E" w:rsidRPr="00F91111" w:rsidRDefault="0055471D" w:rsidP="00A80C96">
      <w:pPr>
        <w:spacing w:after="200"/>
        <w:jc w:val="right"/>
        <w:rPr>
          <w:rFonts w:eastAsia="Calibri"/>
          <w:i/>
          <w:sz w:val="19"/>
          <w:szCs w:val="19"/>
          <w:lang w:eastAsia="en-US"/>
        </w:rPr>
      </w:pPr>
      <w:r w:rsidRPr="00F91111">
        <w:rPr>
          <w:rFonts w:eastAsia="Calibri"/>
          <w:i/>
          <w:sz w:val="19"/>
          <w:szCs w:val="19"/>
          <w:lang w:eastAsia="en-US"/>
        </w:rPr>
        <w:t xml:space="preserve">* </w:t>
      </w:r>
      <w:r w:rsidR="000C2692" w:rsidRPr="00F91111">
        <w:rPr>
          <w:rFonts w:eastAsia="Calibri"/>
          <w:i/>
          <w:sz w:val="19"/>
          <w:szCs w:val="19"/>
          <w:lang w:eastAsia="en-US"/>
        </w:rPr>
        <w:t>podana cena</w:t>
      </w:r>
      <w:r w:rsidR="003810ED">
        <w:rPr>
          <w:rFonts w:eastAsia="Calibri"/>
          <w:i/>
          <w:sz w:val="19"/>
          <w:szCs w:val="19"/>
          <w:lang w:eastAsia="en-US"/>
        </w:rPr>
        <w:t xml:space="preserve"> </w:t>
      </w:r>
      <w:r w:rsidR="003810ED" w:rsidRPr="003810ED">
        <w:rPr>
          <w:rFonts w:eastAsia="Calibri"/>
          <w:i/>
          <w:sz w:val="19"/>
          <w:szCs w:val="19"/>
          <w:lang w:eastAsia="en-US"/>
        </w:rPr>
        <w:t xml:space="preserve">dotyczy </w:t>
      </w:r>
      <w:r w:rsidR="008C2C16" w:rsidRPr="008C2C16">
        <w:rPr>
          <w:rFonts w:eastAsia="Calibri"/>
          <w:i/>
          <w:sz w:val="19"/>
          <w:szCs w:val="19"/>
          <w:lang w:eastAsia="en-US"/>
        </w:rPr>
        <w:t>wykonania pisemnego tłumaczenia treści w formacie przekazanym przez Zamawiającego z zachowaniem oryginalnego układu i formatu plików</w:t>
      </w:r>
      <w:r w:rsidR="00D939FE">
        <w:rPr>
          <w:rFonts w:eastAsia="Calibri"/>
          <w:i/>
          <w:sz w:val="19"/>
          <w:szCs w:val="19"/>
          <w:lang w:eastAsia="en-US"/>
        </w:rPr>
        <w:t>,</w:t>
      </w:r>
      <w:r w:rsidR="000C2692" w:rsidRPr="00F91111">
        <w:rPr>
          <w:rFonts w:eastAsia="Calibri"/>
          <w:i/>
          <w:sz w:val="19"/>
          <w:szCs w:val="19"/>
          <w:lang w:eastAsia="en-US"/>
        </w:rPr>
        <w:t xml:space="preserve"> jest </w:t>
      </w:r>
      <w:r w:rsidRPr="00F91111">
        <w:rPr>
          <w:rFonts w:eastAsia="Calibri"/>
          <w:i/>
          <w:sz w:val="19"/>
          <w:szCs w:val="19"/>
          <w:lang w:eastAsia="en-US"/>
        </w:rPr>
        <w:t>ceną brutto i obejm</w:t>
      </w:r>
      <w:r w:rsidR="000C2692" w:rsidRPr="00F91111">
        <w:rPr>
          <w:rFonts w:eastAsia="Calibri"/>
          <w:i/>
          <w:sz w:val="19"/>
          <w:szCs w:val="19"/>
          <w:lang w:eastAsia="en-US"/>
        </w:rPr>
        <w:t>uje</w:t>
      </w:r>
      <w:r w:rsidRPr="00F91111">
        <w:rPr>
          <w:rFonts w:eastAsia="Calibri"/>
          <w:i/>
          <w:sz w:val="19"/>
          <w:szCs w:val="19"/>
          <w:lang w:eastAsia="en-US"/>
        </w:rPr>
        <w:t xml:space="preserve"> </w:t>
      </w:r>
      <w:r w:rsidR="00E61F97" w:rsidRPr="00F91111">
        <w:rPr>
          <w:rFonts w:eastAsia="Calibri"/>
          <w:i/>
          <w:sz w:val="19"/>
          <w:szCs w:val="19"/>
          <w:lang w:eastAsia="en-US"/>
        </w:rPr>
        <w:t>wszelkie koszty oferenta, w tym koszt dostawy</w:t>
      </w:r>
      <w:r w:rsidR="00A80C96" w:rsidRPr="00F91111">
        <w:rPr>
          <w:rFonts w:eastAsia="Calibri"/>
          <w:i/>
          <w:sz w:val="19"/>
          <w:szCs w:val="19"/>
          <w:lang w:eastAsia="en-US"/>
        </w:rPr>
        <w:t xml:space="preserve"> i </w:t>
      </w:r>
      <w:r w:rsidRPr="00F91111">
        <w:rPr>
          <w:rFonts w:eastAsia="Calibri"/>
          <w:i/>
          <w:sz w:val="19"/>
          <w:szCs w:val="19"/>
          <w:lang w:eastAsia="en-US"/>
        </w:rPr>
        <w:t>obciążenia podatkowe</w:t>
      </w:r>
      <w:r w:rsidR="00A80C96" w:rsidRPr="00F91111">
        <w:rPr>
          <w:rFonts w:eastAsia="Calibri"/>
          <w:i/>
          <w:sz w:val="19"/>
          <w:szCs w:val="19"/>
          <w:lang w:eastAsia="en-US"/>
        </w:rPr>
        <w:t>.</w:t>
      </w:r>
    </w:p>
    <w:p w14:paraId="79D4FC30" w14:textId="754A0CB6" w:rsidR="0080601E" w:rsidRPr="00F91111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F91111">
        <w:rPr>
          <w:rFonts w:eastAsia="Calibri" w:cs="Arial"/>
          <w:szCs w:val="20"/>
          <w:lang w:eastAsia="en-US"/>
        </w:rPr>
        <w:t>Oświadczam, że dysponuję odpowiednim potencjałem rzeczowym i osobowym zapewniającym należyte wykonanie zamówienia</w:t>
      </w:r>
      <w:r w:rsidR="009C5641" w:rsidRPr="00F91111">
        <w:rPr>
          <w:rFonts w:eastAsia="Calibri" w:cs="Arial"/>
          <w:szCs w:val="20"/>
          <w:lang w:eastAsia="en-US"/>
        </w:rPr>
        <w:t xml:space="preserve">, zgodnie z wymogami </w:t>
      </w:r>
      <w:r w:rsidR="003A03FD" w:rsidRPr="00F91111">
        <w:rPr>
          <w:rFonts w:eastAsia="Calibri" w:cs="Arial"/>
          <w:szCs w:val="20"/>
          <w:lang w:eastAsia="en-US"/>
        </w:rPr>
        <w:t>pkt</w:t>
      </w:r>
      <w:r w:rsidR="00777238">
        <w:rPr>
          <w:rFonts w:eastAsia="Calibri" w:cs="Arial"/>
          <w:szCs w:val="20"/>
          <w:lang w:eastAsia="en-US"/>
        </w:rPr>
        <w:t>.</w:t>
      </w:r>
      <w:r w:rsidR="003A03FD" w:rsidRPr="00F91111">
        <w:rPr>
          <w:rFonts w:eastAsia="Calibri" w:cs="Arial"/>
          <w:szCs w:val="20"/>
          <w:lang w:eastAsia="en-US"/>
        </w:rPr>
        <w:t xml:space="preserve"> II </w:t>
      </w:r>
      <w:r w:rsidR="003A03FD" w:rsidRPr="00F91111">
        <w:t>Zasady dotyczące zamówienia</w:t>
      </w:r>
      <w:r w:rsidRPr="00F91111">
        <w:rPr>
          <w:rFonts w:eastAsia="Calibri" w:cs="Arial"/>
          <w:szCs w:val="20"/>
          <w:lang w:eastAsia="en-US"/>
        </w:rPr>
        <w:t>.</w:t>
      </w:r>
    </w:p>
    <w:p w14:paraId="7ADBA4AF" w14:textId="74E1EBC8" w:rsidR="0080601E" w:rsidRPr="00F91111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F91111">
        <w:rPr>
          <w:rFonts w:eastAsia="Calibri" w:cs="Arial"/>
          <w:szCs w:val="20"/>
          <w:lang w:eastAsia="en-US"/>
        </w:rPr>
        <w:t>Oświadczam, że znajduję się w sytuacji ekonomicznej i finansowej zapewniającej wykonanie zamówienia.</w:t>
      </w:r>
    </w:p>
    <w:p w14:paraId="5749D977" w14:textId="77777777" w:rsidR="0080601E" w:rsidRPr="00F91111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F91111">
        <w:rPr>
          <w:rFonts w:eastAsia="Calibri" w:cs="Arial"/>
          <w:szCs w:val="20"/>
          <w:lang w:eastAsia="en-US"/>
        </w:rPr>
        <w:t>Oświadczam, że zapoznałem/am się z treścią Ogłoszenia oraz uzyskałem/am konieczne informacje niezbędne do przygotowania oferty. Składając ofertę akceptuję postanowienia i wymagania postawione Ogłoszeniem rozeznania rynku.</w:t>
      </w:r>
    </w:p>
    <w:p w14:paraId="472888DD" w14:textId="77777777" w:rsidR="0080601E" w:rsidRPr="00F91111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F91111">
        <w:rPr>
          <w:rFonts w:eastAsia="Calibri" w:cs="Arial"/>
          <w:szCs w:val="20"/>
          <w:lang w:eastAsia="en-US"/>
        </w:rPr>
        <w:t>Oświadczam, że jestem osobą upoważnioną do składania oferty w imieniu oferenta.</w:t>
      </w:r>
    </w:p>
    <w:p w14:paraId="79176FEE" w14:textId="77777777" w:rsidR="0080601E" w:rsidRPr="00F91111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F91111">
        <w:rPr>
          <w:rFonts w:eastAsia="Calibri" w:cs="Arial"/>
          <w:szCs w:val="20"/>
          <w:lang w:eastAsia="en-US"/>
        </w:rPr>
        <w:lastRenderedPageBreak/>
        <w:t>Oświadczam, iż wszystkie informacje zamieszczone w ofercie są aktualne i prawdziwe.</w:t>
      </w:r>
    </w:p>
    <w:p w14:paraId="132E0203" w14:textId="77777777" w:rsidR="0080601E" w:rsidRPr="00F91111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F91111">
        <w:rPr>
          <w:rFonts w:eastAsia="Calibri" w:cs="Arial"/>
          <w:szCs w:val="20"/>
          <w:lang w:eastAsia="en-US"/>
        </w:rPr>
        <w:t>Oświadczam, iż w cenie oferty uwzględniono wszystkie wymagania niniejszego Zapytania ofertowego oraz wszelkie koszty związane z realizacją zamówienia.</w:t>
      </w:r>
    </w:p>
    <w:p w14:paraId="3EE19153" w14:textId="499F23CE" w:rsidR="006D6E01" w:rsidRPr="00F91111" w:rsidRDefault="006D6E01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F91111">
        <w:rPr>
          <w:rFonts w:eastAsia="Calibri"/>
          <w:szCs w:val="22"/>
          <w:lang w:eastAsia="en-US"/>
        </w:rPr>
        <w:t xml:space="preserve">Oświadczam, iż dysponuję </w:t>
      </w:r>
      <w:r w:rsidR="00322F37" w:rsidRPr="00F91111">
        <w:rPr>
          <w:rFonts w:eastAsia="Calibri"/>
          <w:szCs w:val="22"/>
          <w:lang w:eastAsia="en-US"/>
        </w:rPr>
        <w:t xml:space="preserve">faktycznymi możliwościami realizacji zamówienia będącego przedmiotem niniejszego zapytania. </w:t>
      </w:r>
    </w:p>
    <w:p w14:paraId="670FED00" w14:textId="16F91533" w:rsidR="0080601E" w:rsidRPr="00F91111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F91111">
        <w:rPr>
          <w:rFonts w:eastAsia="Calibri" w:cs="Arial"/>
          <w:szCs w:val="20"/>
          <w:lang w:eastAsia="en-US"/>
        </w:rPr>
        <w:t>Oświadczam, iż posiadam uprawnienia do wykonywania działalności i czynności objętych przedmiotem zamówienia,</w:t>
      </w:r>
      <w:r w:rsidR="006D6E01" w:rsidRPr="00F91111">
        <w:rPr>
          <w:rFonts w:eastAsia="Calibri" w:cs="Arial"/>
          <w:szCs w:val="20"/>
          <w:lang w:eastAsia="en-US"/>
        </w:rPr>
        <w:t xml:space="preserve"> </w:t>
      </w:r>
      <w:r w:rsidRPr="00F91111">
        <w:rPr>
          <w:rFonts w:eastAsia="Calibri" w:cs="Arial"/>
          <w:szCs w:val="20"/>
          <w:lang w:eastAsia="en-US"/>
        </w:rPr>
        <w:t>jeżeli ustawy nakładają obowiązek posiadania takich uprawnień.</w:t>
      </w:r>
    </w:p>
    <w:p w14:paraId="690416E1" w14:textId="77777777" w:rsidR="0080601E" w:rsidRPr="00F91111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jc w:val="both"/>
        <w:rPr>
          <w:rFonts w:eastAsia="Calibri" w:cs="Arial"/>
          <w:szCs w:val="20"/>
          <w:lang w:eastAsia="en-US"/>
        </w:rPr>
      </w:pPr>
      <w:r w:rsidRPr="00F91111">
        <w:rPr>
          <w:rFonts w:eastAsia="Calibri" w:cs="Arial"/>
          <w:szCs w:val="20"/>
          <w:lang w:eastAsia="en-US"/>
        </w:rPr>
        <w:t xml:space="preserve">Oświadczam, że składając niniejszą ofertę, jestem świadom i wyrażam zgodę na przetwarzanie moich danych osobowych przez Zamawiającego w zakresie i celu niezbędnym do realizacji niniejszego postępowania i ew. realizacji usługi, na czas związania z ofertą lub czas realizacji usługi oraz ew. reklamacji. </w:t>
      </w:r>
    </w:p>
    <w:p w14:paraId="18294C73" w14:textId="2BF68956" w:rsidR="00A024FC" w:rsidRPr="00F91111" w:rsidRDefault="00A024FC" w:rsidP="00A80C96">
      <w:pPr>
        <w:tabs>
          <w:tab w:val="left" w:pos="0"/>
        </w:tabs>
        <w:spacing w:line="200" w:lineRule="exact"/>
        <w:jc w:val="both"/>
        <w:rPr>
          <w:rFonts w:eastAsia="Calibri" w:cs="Arial"/>
          <w:szCs w:val="22"/>
          <w:lang w:eastAsia="en-US"/>
        </w:rPr>
      </w:pPr>
    </w:p>
    <w:p w14:paraId="2BFF7D4A" w14:textId="77777777" w:rsidR="00A80C96" w:rsidRPr="00F91111" w:rsidRDefault="00A80C96" w:rsidP="00A80C96">
      <w:pPr>
        <w:tabs>
          <w:tab w:val="left" w:pos="0"/>
        </w:tabs>
        <w:spacing w:line="200" w:lineRule="exact"/>
        <w:jc w:val="both"/>
        <w:rPr>
          <w:rFonts w:eastAsia="Calibri" w:cs="Arial"/>
          <w:szCs w:val="22"/>
          <w:lang w:eastAsia="en-US"/>
        </w:rPr>
      </w:pPr>
    </w:p>
    <w:p w14:paraId="55D6B9B6" w14:textId="77777777" w:rsidR="0080601E" w:rsidRPr="00F91111" w:rsidRDefault="0080601E" w:rsidP="0080601E">
      <w:pPr>
        <w:tabs>
          <w:tab w:val="left" w:pos="0"/>
        </w:tabs>
        <w:ind w:left="2126" w:firstLine="709"/>
        <w:jc w:val="both"/>
        <w:rPr>
          <w:rFonts w:eastAsia="Calibri" w:cs="Arial"/>
          <w:szCs w:val="22"/>
          <w:lang w:eastAsia="en-US"/>
        </w:rPr>
      </w:pPr>
      <w:r w:rsidRPr="00F91111">
        <w:rPr>
          <w:rFonts w:eastAsia="Calibri" w:cs="Arial"/>
          <w:szCs w:val="22"/>
          <w:lang w:eastAsia="en-US"/>
        </w:rPr>
        <w:t>…………………………………………..………………………………………………………………</w:t>
      </w:r>
    </w:p>
    <w:p w14:paraId="0F506D80" w14:textId="0623F18E" w:rsidR="008C378C" w:rsidRPr="00F91111" w:rsidRDefault="00876516" w:rsidP="00A80C96">
      <w:pPr>
        <w:tabs>
          <w:tab w:val="left" w:pos="3402"/>
        </w:tabs>
        <w:outlineLvl w:val="0"/>
        <w:rPr>
          <w:rFonts w:eastAsia="Calibri" w:cs="Arial"/>
          <w:sz w:val="28"/>
          <w:szCs w:val="28"/>
          <w:vertAlign w:val="subscript"/>
          <w:lang w:eastAsia="en-US"/>
        </w:rPr>
      </w:pPr>
      <w:r w:rsidRPr="00F91111">
        <w:rPr>
          <w:rFonts w:eastAsia="Calibri" w:cs="Arial"/>
          <w:sz w:val="28"/>
          <w:szCs w:val="28"/>
          <w:vertAlign w:val="subscript"/>
          <w:lang w:eastAsia="en-US"/>
        </w:rPr>
        <w:tab/>
      </w:r>
      <w:r w:rsidR="0080601E" w:rsidRPr="00F91111">
        <w:rPr>
          <w:rFonts w:eastAsia="Calibri" w:cs="Arial"/>
          <w:sz w:val="28"/>
          <w:szCs w:val="28"/>
          <w:vertAlign w:val="subscript"/>
          <w:lang w:eastAsia="en-US"/>
        </w:rPr>
        <w:t xml:space="preserve">Data i podpis osoby uprawnionej </w:t>
      </w:r>
      <w:r w:rsidRPr="00F91111">
        <w:rPr>
          <w:rFonts w:eastAsia="Calibri" w:cs="Arial"/>
          <w:sz w:val="28"/>
          <w:szCs w:val="28"/>
          <w:vertAlign w:val="subscript"/>
          <w:lang w:eastAsia="en-US"/>
        </w:rPr>
        <w:t xml:space="preserve">ze strony Oferenta </w:t>
      </w:r>
      <w:r w:rsidR="0080601E" w:rsidRPr="00F91111">
        <w:rPr>
          <w:rFonts w:eastAsia="Calibri" w:cs="Arial"/>
          <w:sz w:val="28"/>
          <w:szCs w:val="28"/>
          <w:vertAlign w:val="subscript"/>
          <w:lang w:eastAsia="en-US"/>
        </w:rPr>
        <w:t>(imię i nazwisko)</w:t>
      </w:r>
      <w:r w:rsidR="008C378C" w:rsidRPr="00F91111">
        <w:rPr>
          <w:rFonts w:eastAsia="Calibri"/>
          <w:lang w:eastAsia="en-US"/>
        </w:rPr>
        <w:t xml:space="preserve"> </w:t>
      </w:r>
    </w:p>
    <w:sectPr w:rsidR="008C378C" w:rsidRPr="00F91111" w:rsidSect="00403A42">
      <w:headerReference w:type="default" r:id="rId7"/>
      <w:footerReference w:type="default" r:id="rId8"/>
      <w:pgSz w:w="11906" w:h="16838"/>
      <w:pgMar w:top="1843" w:right="1417" w:bottom="1702" w:left="1417" w:header="708" w:footer="4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818AA5" w14:textId="77777777" w:rsidR="00083672" w:rsidRDefault="00083672" w:rsidP="00DD7174">
      <w:r>
        <w:separator/>
      </w:r>
    </w:p>
  </w:endnote>
  <w:endnote w:type="continuationSeparator" w:id="0">
    <w:p w14:paraId="13EC97CE" w14:textId="77777777" w:rsidR="00083672" w:rsidRDefault="00083672" w:rsidP="00DD71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BB2600" w14:textId="77777777" w:rsidR="00244752" w:rsidRDefault="00244752" w:rsidP="00DD7174">
    <w:pPr>
      <w:pStyle w:val="Stopka"/>
      <w:ind w:left="-567"/>
    </w:pPr>
    <w:r>
      <w:rPr>
        <w:noProof/>
      </w:rPr>
      <w:drawing>
        <wp:inline distT="0" distB="0" distL="0" distR="0" wp14:anchorId="5B5E9A12" wp14:editId="574979E2">
          <wp:extent cx="6361531" cy="571500"/>
          <wp:effectExtent l="0" t="0" r="127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topka_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1191" cy="5741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F647AA" w14:textId="77777777" w:rsidR="00083672" w:rsidRDefault="00083672" w:rsidP="00DD7174">
      <w:r>
        <w:separator/>
      </w:r>
    </w:p>
  </w:footnote>
  <w:footnote w:type="continuationSeparator" w:id="0">
    <w:p w14:paraId="3DB6A571" w14:textId="77777777" w:rsidR="00083672" w:rsidRDefault="00083672" w:rsidP="00DD71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BD1CE1" w14:textId="77777777" w:rsidR="00244752" w:rsidRDefault="00244752" w:rsidP="00DD7174">
    <w:pPr>
      <w:pStyle w:val="Nagwek"/>
      <w:ind w:left="-567"/>
    </w:pPr>
    <w:r>
      <w:rPr>
        <w:noProof/>
      </w:rPr>
      <w:drawing>
        <wp:inline distT="0" distB="0" distL="0" distR="0" wp14:anchorId="246FD383" wp14:editId="7F99CAB1">
          <wp:extent cx="6385930" cy="479051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new_bezpol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5930" cy="4790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857F6D"/>
    <w:multiLevelType w:val="hybridMultilevel"/>
    <w:tmpl w:val="1D6636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C740E"/>
    <w:multiLevelType w:val="hybridMultilevel"/>
    <w:tmpl w:val="1C1255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A3464D"/>
    <w:multiLevelType w:val="hybridMultilevel"/>
    <w:tmpl w:val="533E07BA"/>
    <w:lvl w:ilvl="0" w:tplc="DF1CC132">
      <w:start w:val="1"/>
      <w:numFmt w:val="upperRoman"/>
      <w:lvlText w:val="%1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403750"/>
    <w:multiLevelType w:val="multilevel"/>
    <w:tmpl w:val="576AF9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EE639AA"/>
    <w:multiLevelType w:val="multilevel"/>
    <w:tmpl w:val="67AA3AAE"/>
    <w:lvl w:ilvl="0">
      <w:start w:val="1"/>
      <w:numFmt w:val="decimal"/>
      <w:lvlText w:val="%1."/>
      <w:lvlJc w:val="left"/>
      <w:pPr>
        <w:ind w:left="426" w:hanging="360"/>
      </w:pPr>
    </w:lvl>
    <w:lvl w:ilvl="1">
      <w:start w:val="1"/>
      <w:numFmt w:val="decimal"/>
      <w:lvlText w:val="%2."/>
      <w:lvlJc w:val="left"/>
      <w:pPr>
        <w:ind w:left="858" w:hanging="432"/>
      </w:pPr>
    </w:lvl>
    <w:lvl w:ilvl="2">
      <w:start w:val="1"/>
      <w:numFmt w:val="decimal"/>
      <w:lvlText w:val="%1.%2.%3."/>
      <w:lvlJc w:val="left"/>
      <w:pPr>
        <w:ind w:left="1290" w:hanging="504"/>
      </w:pPr>
    </w:lvl>
    <w:lvl w:ilvl="3">
      <w:start w:val="1"/>
      <w:numFmt w:val="decimal"/>
      <w:lvlText w:val="%1.%2.%3.%4."/>
      <w:lvlJc w:val="left"/>
      <w:pPr>
        <w:ind w:left="1794" w:hanging="648"/>
      </w:pPr>
    </w:lvl>
    <w:lvl w:ilvl="4">
      <w:start w:val="1"/>
      <w:numFmt w:val="decimal"/>
      <w:lvlText w:val="%1.%2.%3.%4.%5."/>
      <w:lvlJc w:val="left"/>
      <w:pPr>
        <w:ind w:left="2298" w:hanging="792"/>
      </w:pPr>
    </w:lvl>
    <w:lvl w:ilvl="5">
      <w:start w:val="1"/>
      <w:numFmt w:val="decimal"/>
      <w:lvlText w:val="%1.%2.%3.%4.%5.%6."/>
      <w:lvlJc w:val="left"/>
      <w:pPr>
        <w:ind w:left="2802" w:hanging="936"/>
      </w:pPr>
    </w:lvl>
    <w:lvl w:ilvl="6">
      <w:start w:val="1"/>
      <w:numFmt w:val="decimal"/>
      <w:lvlText w:val="%1.%2.%3.%4.%5.%6.%7."/>
      <w:lvlJc w:val="left"/>
      <w:pPr>
        <w:ind w:left="3306" w:hanging="1080"/>
      </w:pPr>
    </w:lvl>
    <w:lvl w:ilvl="7">
      <w:start w:val="1"/>
      <w:numFmt w:val="decimal"/>
      <w:lvlText w:val="%1.%2.%3.%4.%5.%6.%7.%8."/>
      <w:lvlJc w:val="left"/>
      <w:pPr>
        <w:ind w:left="3810" w:hanging="1224"/>
      </w:pPr>
    </w:lvl>
    <w:lvl w:ilvl="8">
      <w:start w:val="1"/>
      <w:numFmt w:val="decimal"/>
      <w:lvlText w:val="%1.%2.%3.%4.%5.%6.%7.%8.%9."/>
      <w:lvlJc w:val="left"/>
      <w:pPr>
        <w:ind w:left="4386" w:hanging="1440"/>
      </w:pPr>
    </w:lvl>
  </w:abstractNum>
  <w:abstractNum w:abstractNumId="5" w15:restartNumberingAfterBreak="0">
    <w:nsid w:val="13DA35C2"/>
    <w:multiLevelType w:val="hybridMultilevel"/>
    <w:tmpl w:val="FFD2A8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086CA9"/>
    <w:multiLevelType w:val="hybridMultilevel"/>
    <w:tmpl w:val="CE96F72A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755DB9"/>
    <w:multiLevelType w:val="hybridMultilevel"/>
    <w:tmpl w:val="AF4A4AA8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7B33E4"/>
    <w:multiLevelType w:val="multilevel"/>
    <w:tmpl w:val="67AA3A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9" w15:restartNumberingAfterBreak="0">
    <w:nsid w:val="1C036526"/>
    <w:multiLevelType w:val="hybridMultilevel"/>
    <w:tmpl w:val="64AA4A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AB4EEA"/>
    <w:multiLevelType w:val="hybridMultilevel"/>
    <w:tmpl w:val="72689D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DF3885"/>
    <w:multiLevelType w:val="hybridMultilevel"/>
    <w:tmpl w:val="21CE56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F85097"/>
    <w:multiLevelType w:val="hybridMultilevel"/>
    <w:tmpl w:val="6DD0493A"/>
    <w:lvl w:ilvl="0" w:tplc="C99E540A">
      <w:start w:val="1"/>
      <w:numFmt w:val="upperRoman"/>
      <w:pStyle w:val="Nagwek1"/>
      <w:lvlText w:val="%1"/>
      <w:lvlJc w:val="righ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E2E62156">
      <w:start w:val="1"/>
      <w:numFmt w:val="decimal"/>
      <w:lvlText w:val="%2/"/>
      <w:lvlJc w:val="left"/>
      <w:pPr>
        <w:tabs>
          <w:tab w:val="num" w:pos="1440"/>
        </w:tabs>
        <w:ind w:left="1440" w:hanging="360"/>
      </w:pPr>
      <w:rPr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cs="Times New Roman"/>
        <w:b w:val="0"/>
        <w:color w:val="auto"/>
        <w:sz w:val="24"/>
        <w:szCs w:val="24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2AD56922"/>
    <w:multiLevelType w:val="hybridMultilevel"/>
    <w:tmpl w:val="F27896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732C9C"/>
    <w:multiLevelType w:val="hybridMultilevel"/>
    <w:tmpl w:val="2744D6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4F3755"/>
    <w:multiLevelType w:val="hybridMultilevel"/>
    <w:tmpl w:val="A4F86E7E"/>
    <w:lvl w:ilvl="0" w:tplc="842AC12C">
      <w:start w:val="1"/>
      <w:numFmt w:val="decimal"/>
      <w:lvlText w:val="%1."/>
      <w:lvlJc w:val="left"/>
      <w:pPr>
        <w:ind w:left="709" w:hanging="360"/>
      </w:pPr>
      <w:rPr>
        <w:rFonts w:cs="Times New Roman"/>
        <w:b w:val="0"/>
        <w:i w:val="0"/>
        <w:sz w:val="24"/>
        <w:szCs w:val="24"/>
      </w:rPr>
    </w:lvl>
    <w:lvl w:ilvl="1" w:tplc="0E041E60">
      <w:start w:val="1"/>
      <w:numFmt w:val="decimal"/>
      <w:lvlText w:val="%2)"/>
      <w:lvlJc w:val="left"/>
      <w:pPr>
        <w:ind w:left="1429" w:hanging="360"/>
      </w:pPr>
    </w:lvl>
    <w:lvl w:ilvl="2" w:tplc="0415001B">
      <w:start w:val="1"/>
      <w:numFmt w:val="lowerRoman"/>
      <w:lvlText w:val="%3."/>
      <w:lvlJc w:val="right"/>
      <w:pPr>
        <w:ind w:left="2149" w:hanging="180"/>
      </w:pPr>
    </w:lvl>
    <w:lvl w:ilvl="3" w:tplc="0415000F">
      <w:start w:val="1"/>
      <w:numFmt w:val="decimal"/>
      <w:lvlText w:val="%4."/>
      <w:lvlJc w:val="left"/>
      <w:pPr>
        <w:ind w:left="2869" w:hanging="360"/>
      </w:pPr>
    </w:lvl>
    <w:lvl w:ilvl="4" w:tplc="04150019">
      <w:start w:val="1"/>
      <w:numFmt w:val="lowerLetter"/>
      <w:lvlText w:val="%5."/>
      <w:lvlJc w:val="left"/>
      <w:pPr>
        <w:ind w:left="3589" w:hanging="360"/>
      </w:pPr>
    </w:lvl>
    <w:lvl w:ilvl="5" w:tplc="0415001B">
      <w:start w:val="1"/>
      <w:numFmt w:val="lowerRoman"/>
      <w:lvlText w:val="%6."/>
      <w:lvlJc w:val="right"/>
      <w:pPr>
        <w:ind w:left="4309" w:hanging="180"/>
      </w:pPr>
    </w:lvl>
    <w:lvl w:ilvl="6" w:tplc="0415000F">
      <w:start w:val="1"/>
      <w:numFmt w:val="decimal"/>
      <w:lvlText w:val="%7."/>
      <w:lvlJc w:val="left"/>
      <w:pPr>
        <w:ind w:left="5029" w:hanging="360"/>
      </w:pPr>
    </w:lvl>
    <w:lvl w:ilvl="7" w:tplc="04150019">
      <w:start w:val="1"/>
      <w:numFmt w:val="lowerLetter"/>
      <w:lvlText w:val="%8."/>
      <w:lvlJc w:val="left"/>
      <w:pPr>
        <w:ind w:left="5749" w:hanging="360"/>
      </w:pPr>
    </w:lvl>
    <w:lvl w:ilvl="8" w:tplc="0415001B">
      <w:start w:val="1"/>
      <w:numFmt w:val="lowerRoman"/>
      <w:lvlText w:val="%9."/>
      <w:lvlJc w:val="right"/>
      <w:pPr>
        <w:ind w:left="6469" w:hanging="180"/>
      </w:pPr>
    </w:lvl>
  </w:abstractNum>
  <w:abstractNum w:abstractNumId="16" w15:restartNumberingAfterBreak="0">
    <w:nsid w:val="403C6FF0"/>
    <w:multiLevelType w:val="hybridMultilevel"/>
    <w:tmpl w:val="57EE9DE2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A74886"/>
    <w:multiLevelType w:val="multilevel"/>
    <w:tmpl w:val="67AA3AA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D464416"/>
    <w:multiLevelType w:val="hybridMultilevel"/>
    <w:tmpl w:val="85581616"/>
    <w:lvl w:ilvl="0" w:tplc="E2E62156">
      <w:start w:val="1"/>
      <w:numFmt w:val="decimal"/>
      <w:lvlText w:val="%1/"/>
      <w:lvlJc w:val="left"/>
      <w:pPr>
        <w:tabs>
          <w:tab w:val="num" w:pos="1004"/>
        </w:tabs>
        <w:ind w:left="1004" w:hanging="720"/>
      </w:pPr>
      <w:rPr>
        <w:sz w:val="24"/>
        <w:szCs w:val="24"/>
      </w:rPr>
    </w:lvl>
    <w:lvl w:ilvl="1" w:tplc="3A3C7896">
      <w:start w:val="1"/>
      <w:numFmt w:val="decimal"/>
      <w:lvlText w:val="%2."/>
      <w:lvlJc w:val="left"/>
      <w:pPr>
        <w:tabs>
          <w:tab w:val="num" w:pos="284"/>
        </w:tabs>
        <w:ind w:left="284" w:hanging="360"/>
      </w:pPr>
      <w:rPr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1184"/>
        </w:tabs>
        <w:ind w:left="1184" w:hanging="360"/>
      </w:pPr>
      <w:rPr>
        <w:rFonts w:cs="Times New Roman"/>
        <w:b w:val="0"/>
        <w:color w:val="auto"/>
        <w:sz w:val="24"/>
        <w:szCs w:val="24"/>
      </w:rPr>
    </w:lvl>
    <w:lvl w:ilvl="3" w:tplc="0415000F">
      <w:start w:val="1"/>
      <w:numFmt w:val="decimal"/>
      <w:lvlText w:val="%4."/>
      <w:lvlJc w:val="left"/>
      <w:pPr>
        <w:tabs>
          <w:tab w:val="num" w:pos="1724"/>
        </w:tabs>
        <w:ind w:left="1724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2444"/>
        </w:tabs>
        <w:ind w:left="2444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164"/>
        </w:tabs>
        <w:ind w:left="3164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4604"/>
        </w:tabs>
        <w:ind w:left="4604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5324"/>
        </w:tabs>
        <w:ind w:left="5324" w:hanging="180"/>
      </w:pPr>
      <w:rPr>
        <w:rFonts w:cs="Times New Roman"/>
      </w:rPr>
    </w:lvl>
  </w:abstractNum>
  <w:abstractNum w:abstractNumId="19" w15:restartNumberingAfterBreak="0">
    <w:nsid w:val="55282F6E"/>
    <w:multiLevelType w:val="hybridMultilevel"/>
    <w:tmpl w:val="94307C60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60044CA8"/>
    <w:multiLevelType w:val="hybridMultilevel"/>
    <w:tmpl w:val="0240A4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9E463A"/>
    <w:multiLevelType w:val="hybridMultilevel"/>
    <w:tmpl w:val="E0C0B4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2C44D74"/>
    <w:multiLevelType w:val="hybridMultilevel"/>
    <w:tmpl w:val="2C60C8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9600EF"/>
    <w:multiLevelType w:val="hybridMultilevel"/>
    <w:tmpl w:val="099E4084"/>
    <w:lvl w:ilvl="0" w:tplc="0415000F">
      <w:start w:val="1"/>
      <w:numFmt w:val="decimal"/>
      <w:lvlText w:val="%1."/>
      <w:lvlJc w:val="left"/>
      <w:pPr>
        <w:tabs>
          <w:tab w:val="num" w:pos="1004"/>
        </w:tabs>
        <w:ind w:left="1004" w:hanging="720"/>
      </w:pPr>
      <w:rPr>
        <w:sz w:val="24"/>
        <w:szCs w:val="24"/>
      </w:rPr>
    </w:lvl>
    <w:lvl w:ilvl="1" w:tplc="3A3C7896">
      <w:start w:val="1"/>
      <w:numFmt w:val="decimal"/>
      <w:lvlText w:val="%2."/>
      <w:lvlJc w:val="left"/>
      <w:pPr>
        <w:tabs>
          <w:tab w:val="num" w:pos="284"/>
        </w:tabs>
        <w:ind w:left="284" w:hanging="360"/>
      </w:pPr>
      <w:rPr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1184"/>
        </w:tabs>
        <w:ind w:left="1184" w:hanging="360"/>
      </w:pPr>
      <w:rPr>
        <w:rFonts w:cs="Times New Roman"/>
        <w:b w:val="0"/>
        <w:color w:val="auto"/>
        <w:sz w:val="24"/>
        <w:szCs w:val="24"/>
      </w:rPr>
    </w:lvl>
    <w:lvl w:ilvl="3" w:tplc="0415000F">
      <w:start w:val="1"/>
      <w:numFmt w:val="decimal"/>
      <w:lvlText w:val="%4."/>
      <w:lvlJc w:val="left"/>
      <w:pPr>
        <w:tabs>
          <w:tab w:val="num" w:pos="1724"/>
        </w:tabs>
        <w:ind w:left="1724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2444"/>
        </w:tabs>
        <w:ind w:left="2444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164"/>
        </w:tabs>
        <w:ind w:left="3164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4604"/>
        </w:tabs>
        <w:ind w:left="4604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5324"/>
        </w:tabs>
        <w:ind w:left="5324" w:hanging="180"/>
      </w:pPr>
      <w:rPr>
        <w:rFonts w:cs="Times New Roman"/>
      </w:rPr>
    </w:lvl>
  </w:abstractNum>
  <w:abstractNum w:abstractNumId="24" w15:restartNumberingAfterBreak="0">
    <w:nsid w:val="697569F6"/>
    <w:multiLevelType w:val="hybridMultilevel"/>
    <w:tmpl w:val="B39C0B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6B3FD0"/>
    <w:multiLevelType w:val="hybridMultilevel"/>
    <w:tmpl w:val="976EE4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C94774"/>
    <w:multiLevelType w:val="hybridMultilevel"/>
    <w:tmpl w:val="DB06088A"/>
    <w:lvl w:ilvl="0" w:tplc="DF1CC132">
      <w:start w:val="1"/>
      <w:numFmt w:val="upperRoman"/>
      <w:lvlText w:val="%1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8F664B"/>
    <w:multiLevelType w:val="multilevel"/>
    <w:tmpl w:val="611018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6D385801"/>
    <w:multiLevelType w:val="multilevel"/>
    <w:tmpl w:val="84A2BB9C"/>
    <w:lvl w:ilvl="0">
      <w:start w:val="2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6E21288C"/>
    <w:multiLevelType w:val="hybridMultilevel"/>
    <w:tmpl w:val="ABDED0AE"/>
    <w:lvl w:ilvl="0" w:tplc="1C74E4A2">
      <w:start w:val="1"/>
      <w:numFmt w:val="upperLetter"/>
      <w:lvlText w:val="%1."/>
      <w:lvlJc w:val="left"/>
      <w:pPr>
        <w:ind w:left="36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FD17535"/>
    <w:multiLevelType w:val="hybridMultilevel"/>
    <w:tmpl w:val="16229430"/>
    <w:lvl w:ilvl="0" w:tplc="842AC12C">
      <w:start w:val="1"/>
      <w:numFmt w:val="decimal"/>
      <w:lvlText w:val="%1."/>
      <w:lvlJc w:val="left"/>
      <w:pPr>
        <w:ind w:left="305" w:hanging="360"/>
      </w:pPr>
      <w:rPr>
        <w:rFonts w:cs="Times New Roman"/>
        <w:b w:val="0"/>
        <w:i w:val="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25" w:hanging="360"/>
      </w:pPr>
    </w:lvl>
    <w:lvl w:ilvl="2" w:tplc="0415001B">
      <w:start w:val="1"/>
      <w:numFmt w:val="lowerRoman"/>
      <w:lvlText w:val="%3."/>
      <w:lvlJc w:val="right"/>
      <w:pPr>
        <w:ind w:left="1745" w:hanging="180"/>
      </w:pPr>
    </w:lvl>
    <w:lvl w:ilvl="3" w:tplc="0415000F">
      <w:start w:val="1"/>
      <w:numFmt w:val="decimal"/>
      <w:lvlText w:val="%4."/>
      <w:lvlJc w:val="left"/>
      <w:pPr>
        <w:ind w:left="2465" w:hanging="360"/>
      </w:pPr>
    </w:lvl>
    <w:lvl w:ilvl="4" w:tplc="04150019">
      <w:start w:val="1"/>
      <w:numFmt w:val="lowerLetter"/>
      <w:lvlText w:val="%5."/>
      <w:lvlJc w:val="left"/>
      <w:pPr>
        <w:ind w:left="3185" w:hanging="360"/>
      </w:pPr>
    </w:lvl>
    <w:lvl w:ilvl="5" w:tplc="0415001B">
      <w:start w:val="1"/>
      <w:numFmt w:val="lowerRoman"/>
      <w:lvlText w:val="%6."/>
      <w:lvlJc w:val="right"/>
      <w:pPr>
        <w:ind w:left="3905" w:hanging="180"/>
      </w:pPr>
    </w:lvl>
    <w:lvl w:ilvl="6" w:tplc="0415000F">
      <w:start w:val="1"/>
      <w:numFmt w:val="decimal"/>
      <w:lvlText w:val="%7."/>
      <w:lvlJc w:val="left"/>
      <w:pPr>
        <w:ind w:left="4625" w:hanging="360"/>
      </w:pPr>
    </w:lvl>
    <w:lvl w:ilvl="7" w:tplc="04150019">
      <w:start w:val="1"/>
      <w:numFmt w:val="lowerLetter"/>
      <w:lvlText w:val="%8."/>
      <w:lvlJc w:val="left"/>
      <w:pPr>
        <w:ind w:left="5345" w:hanging="360"/>
      </w:pPr>
    </w:lvl>
    <w:lvl w:ilvl="8" w:tplc="0415001B">
      <w:start w:val="1"/>
      <w:numFmt w:val="lowerRoman"/>
      <w:lvlText w:val="%9."/>
      <w:lvlJc w:val="right"/>
      <w:pPr>
        <w:ind w:left="6065" w:hanging="180"/>
      </w:pPr>
    </w:lvl>
  </w:abstractNum>
  <w:abstractNum w:abstractNumId="31" w15:restartNumberingAfterBreak="0">
    <w:nsid w:val="715E70F9"/>
    <w:multiLevelType w:val="hybridMultilevel"/>
    <w:tmpl w:val="93964A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921B9D"/>
    <w:multiLevelType w:val="hybridMultilevel"/>
    <w:tmpl w:val="0DA86C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9741B5"/>
    <w:multiLevelType w:val="hybridMultilevel"/>
    <w:tmpl w:val="0F06BC8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D836435"/>
    <w:multiLevelType w:val="multilevel"/>
    <w:tmpl w:val="CE5AE24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2"/>
  </w:num>
  <w:num w:numId="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12"/>
  </w:num>
  <w:num w:numId="9">
    <w:abstractNumId w:val="15"/>
  </w:num>
  <w:num w:numId="10">
    <w:abstractNumId w:val="10"/>
  </w:num>
  <w:num w:numId="11">
    <w:abstractNumId w:val="31"/>
  </w:num>
  <w:num w:numId="12">
    <w:abstractNumId w:val="19"/>
  </w:num>
  <w:num w:numId="13">
    <w:abstractNumId w:val="7"/>
  </w:num>
  <w:num w:numId="14">
    <w:abstractNumId w:val="22"/>
  </w:num>
  <w:num w:numId="15">
    <w:abstractNumId w:val="16"/>
  </w:num>
  <w:num w:numId="16">
    <w:abstractNumId w:val="9"/>
  </w:num>
  <w:num w:numId="17">
    <w:abstractNumId w:val="6"/>
  </w:num>
  <w:num w:numId="18">
    <w:abstractNumId w:val="33"/>
  </w:num>
  <w:num w:numId="19">
    <w:abstractNumId w:val="21"/>
  </w:num>
  <w:num w:numId="20">
    <w:abstractNumId w:val="13"/>
  </w:num>
  <w:num w:numId="21">
    <w:abstractNumId w:val="5"/>
  </w:num>
  <w:num w:numId="22">
    <w:abstractNumId w:val="24"/>
  </w:num>
  <w:num w:numId="23">
    <w:abstractNumId w:val="11"/>
  </w:num>
  <w:num w:numId="24">
    <w:abstractNumId w:val="1"/>
  </w:num>
  <w:num w:numId="25">
    <w:abstractNumId w:val="32"/>
  </w:num>
  <w:num w:numId="26">
    <w:abstractNumId w:val="14"/>
  </w:num>
  <w:num w:numId="27">
    <w:abstractNumId w:val="25"/>
  </w:num>
  <w:num w:numId="28">
    <w:abstractNumId w:val="4"/>
  </w:num>
  <w:num w:numId="29">
    <w:abstractNumId w:val="2"/>
  </w:num>
  <w:num w:numId="30">
    <w:abstractNumId w:val="26"/>
  </w:num>
  <w:num w:numId="31">
    <w:abstractNumId w:val="23"/>
  </w:num>
  <w:num w:numId="32">
    <w:abstractNumId w:val="17"/>
  </w:num>
  <w:num w:numId="33">
    <w:abstractNumId w:val="27"/>
  </w:num>
  <w:num w:numId="34">
    <w:abstractNumId w:val="20"/>
  </w:num>
  <w:num w:numId="35">
    <w:abstractNumId w:val="34"/>
  </w:num>
  <w:num w:numId="36">
    <w:abstractNumId w:val="29"/>
  </w:num>
  <w:num w:numId="37">
    <w:abstractNumId w:val="28"/>
  </w:num>
  <w:num w:numId="38">
    <w:abstractNumId w:val="8"/>
  </w:num>
  <w:num w:numId="3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01E"/>
    <w:rsid w:val="00003625"/>
    <w:rsid w:val="00004AA4"/>
    <w:rsid w:val="000145EB"/>
    <w:rsid w:val="00017B7D"/>
    <w:rsid w:val="000256EE"/>
    <w:rsid w:val="00034739"/>
    <w:rsid w:val="00051C70"/>
    <w:rsid w:val="000543E1"/>
    <w:rsid w:val="00062380"/>
    <w:rsid w:val="0006435A"/>
    <w:rsid w:val="000744F0"/>
    <w:rsid w:val="00083672"/>
    <w:rsid w:val="00084573"/>
    <w:rsid w:val="00090396"/>
    <w:rsid w:val="000947CF"/>
    <w:rsid w:val="000B6482"/>
    <w:rsid w:val="000C0E50"/>
    <w:rsid w:val="000C0F3F"/>
    <w:rsid w:val="000C11C1"/>
    <w:rsid w:val="000C2692"/>
    <w:rsid w:val="000C6E67"/>
    <w:rsid w:val="000D3D1B"/>
    <w:rsid w:val="000E260D"/>
    <w:rsid w:val="00102DC7"/>
    <w:rsid w:val="001103C9"/>
    <w:rsid w:val="00144DEE"/>
    <w:rsid w:val="00161D5C"/>
    <w:rsid w:val="00181831"/>
    <w:rsid w:val="0018718A"/>
    <w:rsid w:val="00190993"/>
    <w:rsid w:val="001942DB"/>
    <w:rsid w:val="001A2540"/>
    <w:rsid w:val="001A6FE4"/>
    <w:rsid w:val="001D28F8"/>
    <w:rsid w:val="001E0B62"/>
    <w:rsid w:val="00200ACE"/>
    <w:rsid w:val="00215CFF"/>
    <w:rsid w:val="002244FE"/>
    <w:rsid w:val="0024061B"/>
    <w:rsid w:val="00244752"/>
    <w:rsid w:val="00250988"/>
    <w:rsid w:val="0025432F"/>
    <w:rsid w:val="00257C21"/>
    <w:rsid w:val="00281A30"/>
    <w:rsid w:val="00284979"/>
    <w:rsid w:val="00293845"/>
    <w:rsid w:val="002A135C"/>
    <w:rsid w:val="002F396B"/>
    <w:rsid w:val="00304BE0"/>
    <w:rsid w:val="00311288"/>
    <w:rsid w:val="00312D82"/>
    <w:rsid w:val="0031795E"/>
    <w:rsid w:val="00320779"/>
    <w:rsid w:val="00322F37"/>
    <w:rsid w:val="00327BD8"/>
    <w:rsid w:val="00336094"/>
    <w:rsid w:val="00340B2D"/>
    <w:rsid w:val="003429B8"/>
    <w:rsid w:val="0035192A"/>
    <w:rsid w:val="00355E93"/>
    <w:rsid w:val="003664FF"/>
    <w:rsid w:val="003810ED"/>
    <w:rsid w:val="003A03FD"/>
    <w:rsid w:val="003A32C0"/>
    <w:rsid w:val="003B2322"/>
    <w:rsid w:val="003C77C3"/>
    <w:rsid w:val="003D2F2D"/>
    <w:rsid w:val="00403A42"/>
    <w:rsid w:val="004109EC"/>
    <w:rsid w:val="00416428"/>
    <w:rsid w:val="00420295"/>
    <w:rsid w:val="0043591A"/>
    <w:rsid w:val="004602AB"/>
    <w:rsid w:val="0046468B"/>
    <w:rsid w:val="004808C2"/>
    <w:rsid w:val="0048473C"/>
    <w:rsid w:val="0048554D"/>
    <w:rsid w:val="00486677"/>
    <w:rsid w:val="004A5A22"/>
    <w:rsid w:val="004B1193"/>
    <w:rsid w:val="004B60E5"/>
    <w:rsid w:val="004C5343"/>
    <w:rsid w:val="004C68E4"/>
    <w:rsid w:val="004D42EF"/>
    <w:rsid w:val="004F1941"/>
    <w:rsid w:val="0054475F"/>
    <w:rsid w:val="0055471D"/>
    <w:rsid w:val="00562CF2"/>
    <w:rsid w:val="0056339A"/>
    <w:rsid w:val="0058079F"/>
    <w:rsid w:val="00583776"/>
    <w:rsid w:val="005943F9"/>
    <w:rsid w:val="005A018B"/>
    <w:rsid w:val="005C4682"/>
    <w:rsid w:val="005C73D9"/>
    <w:rsid w:val="006253D0"/>
    <w:rsid w:val="00631BD8"/>
    <w:rsid w:val="00635236"/>
    <w:rsid w:val="00647B2A"/>
    <w:rsid w:val="00653D8B"/>
    <w:rsid w:val="006735FD"/>
    <w:rsid w:val="006805E7"/>
    <w:rsid w:val="00694263"/>
    <w:rsid w:val="00694C96"/>
    <w:rsid w:val="00696C44"/>
    <w:rsid w:val="006A6E9B"/>
    <w:rsid w:val="006D6E01"/>
    <w:rsid w:val="006F5A2C"/>
    <w:rsid w:val="00704453"/>
    <w:rsid w:val="00717E47"/>
    <w:rsid w:val="00726EA9"/>
    <w:rsid w:val="0074490A"/>
    <w:rsid w:val="007452FD"/>
    <w:rsid w:val="00777238"/>
    <w:rsid w:val="007772C1"/>
    <w:rsid w:val="0079126A"/>
    <w:rsid w:val="0079288B"/>
    <w:rsid w:val="007955D7"/>
    <w:rsid w:val="007B4725"/>
    <w:rsid w:val="007D0E4F"/>
    <w:rsid w:val="007D2324"/>
    <w:rsid w:val="007F3D20"/>
    <w:rsid w:val="007F7AE8"/>
    <w:rsid w:val="007F7F17"/>
    <w:rsid w:val="0080601E"/>
    <w:rsid w:val="0082463E"/>
    <w:rsid w:val="008325AA"/>
    <w:rsid w:val="00844E1E"/>
    <w:rsid w:val="00854F72"/>
    <w:rsid w:val="00856558"/>
    <w:rsid w:val="00865116"/>
    <w:rsid w:val="00865D15"/>
    <w:rsid w:val="00876516"/>
    <w:rsid w:val="0088255D"/>
    <w:rsid w:val="00887C56"/>
    <w:rsid w:val="00890233"/>
    <w:rsid w:val="008A59AC"/>
    <w:rsid w:val="008A5AF6"/>
    <w:rsid w:val="008B7409"/>
    <w:rsid w:val="008C2C16"/>
    <w:rsid w:val="008C378C"/>
    <w:rsid w:val="008E0F0C"/>
    <w:rsid w:val="008E4BE5"/>
    <w:rsid w:val="008F28F2"/>
    <w:rsid w:val="009156A0"/>
    <w:rsid w:val="00922D90"/>
    <w:rsid w:val="00930350"/>
    <w:rsid w:val="0096166C"/>
    <w:rsid w:val="00967246"/>
    <w:rsid w:val="00974CBB"/>
    <w:rsid w:val="0098794A"/>
    <w:rsid w:val="009A4435"/>
    <w:rsid w:val="009B1D3B"/>
    <w:rsid w:val="009C5641"/>
    <w:rsid w:val="009E6710"/>
    <w:rsid w:val="009F633D"/>
    <w:rsid w:val="00A024FC"/>
    <w:rsid w:val="00A12698"/>
    <w:rsid w:val="00A326D0"/>
    <w:rsid w:val="00A342F2"/>
    <w:rsid w:val="00A64E1E"/>
    <w:rsid w:val="00A67D20"/>
    <w:rsid w:val="00A80C96"/>
    <w:rsid w:val="00A80DD0"/>
    <w:rsid w:val="00A84754"/>
    <w:rsid w:val="00AA374B"/>
    <w:rsid w:val="00AA6BE2"/>
    <w:rsid w:val="00AD5D17"/>
    <w:rsid w:val="00B12290"/>
    <w:rsid w:val="00B26EA2"/>
    <w:rsid w:val="00B438C4"/>
    <w:rsid w:val="00B43978"/>
    <w:rsid w:val="00B4483D"/>
    <w:rsid w:val="00B47F5A"/>
    <w:rsid w:val="00B62676"/>
    <w:rsid w:val="00B739D0"/>
    <w:rsid w:val="00B73EBB"/>
    <w:rsid w:val="00B92044"/>
    <w:rsid w:val="00B932D4"/>
    <w:rsid w:val="00BC3AC9"/>
    <w:rsid w:val="00BD7D18"/>
    <w:rsid w:val="00C061AC"/>
    <w:rsid w:val="00C10CB9"/>
    <w:rsid w:val="00C110C0"/>
    <w:rsid w:val="00C20275"/>
    <w:rsid w:val="00C2237B"/>
    <w:rsid w:val="00C32631"/>
    <w:rsid w:val="00C355B8"/>
    <w:rsid w:val="00C364F2"/>
    <w:rsid w:val="00C43BB8"/>
    <w:rsid w:val="00C47F4D"/>
    <w:rsid w:val="00C512DC"/>
    <w:rsid w:val="00C55FF7"/>
    <w:rsid w:val="00C61012"/>
    <w:rsid w:val="00C64AA2"/>
    <w:rsid w:val="00C71D34"/>
    <w:rsid w:val="00C76AE6"/>
    <w:rsid w:val="00C77D87"/>
    <w:rsid w:val="00C82ADE"/>
    <w:rsid w:val="00C83749"/>
    <w:rsid w:val="00C95BE3"/>
    <w:rsid w:val="00CA5948"/>
    <w:rsid w:val="00CB07F9"/>
    <w:rsid w:val="00CC0C42"/>
    <w:rsid w:val="00CC12FF"/>
    <w:rsid w:val="00CD13B2"/>
    <w:rsid w:val="00CE3EAF"/>
    <w:rsid w:val="00D03411"/>
    <w:rsid w:val="00D258DE"/>
    <w:rsid w:val="00D272FE"/>
    <w:rsid w:val="00D30705"/>
    <w:rsid w:val="00D32D19"/>
    <w:rsid w:val="00D337C5"/>
    <w:rsid w:val="00D347D0"/>
    <w:rsid w:val="00D358FE"/>
    <w:rsid w:val="00D37C42"/>
    <w:rsid w:val="00D41322"/>
    <w:rsid w:val="00D70668"/>
    <w:rsid w:val="00D8014A"/>
    <w:rsid w:val="00D84089"/>
    <w:rsid w:val="00D939FE"/>
    <w:rsid w:val="00D94739"/>
    <w:rsid w:val="00DA6443"/>
    <w:rsid w:val="00DB7A58"/>
    <w:rsid w:val="00DD7174"/>
    <w:rsid w:val="00DE4B5D"/>
    <w:rsid w:val="00DF38EB"/>
    <w:rsid w:val="00E00C1B"/>
    <w:rsid w:val="00E03478"/>
    <w:rsid w:val="00E16396"/>
    <w:rsid w:val="00E17533"/>
    <w:rsid w:val="00E2746F"/>
    <w:rsid w:val="00E4677E"/>
    <w:rsid w:val="00E5424A"/>
    <w:rsid w:val="00E61F97"/>
    <w:rsid w:val="00E62FE1"/>
    <w:rsid w:val="00E74CEF"/>
    <w:rsid w:val="00E77110"/>
    <w:rsid w:val="00EA3B38"/>
    <w:rsid w:val="00EB408C"/>
    <w:rsid w:val="00EE2024"/>
    <w:rsid w:val="00EE5A4A"/>
    <w:rsid w:val="00EF3E3B"/>
    <w:rsid w:val="00F24BD4"/>
    <w:rsid w:val="00F253A3"/>
    <w:rsid w:val="00F377EB"/>
    <w:rsid w:val="00F4151E"/>
    <w:rsid w:val="00F563C7"/>
    <w:rsid w:val="00F702C1"/>
    <w:rsid w:val="00F71087"/>
    <w:rsid w:val="00F90C9D"/>
    <w:rsid w:val="00F91111"/>
    <w:rsid w:val="00FA7385"/>
    <w:rsid w:val="00FB1D1F"/>
    <w:rsid w:val="00FB72A6"/>
    <w:rsid w:val="00FC7507"/>
    <w:rsid w:val="00FE0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2B826C"/>
  <w15:chartTrackingRefBased/>
  <w15:docId w15:val="{EF7B2968-66AD-47E4-B04B-195736E0A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739D0"/>
    <w:pPr>
      <w:spacing w:after="0" w:line="240" w:lineRule="auto"/>
    </w:pPr>
    <w:rPr>
      <w:rFonts w:eastAsia="Times New Roman" w:cs="Times New Roman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11288"/>
    <w:pPr>
      <w:keepNext/>
      <w:numPr>
        <w:numId w:val="1"/>
      </w:numPr>
      <w:spacing w:before="240" w:after="120" w:line="276" w:lineRule="auto"/>
      <w:ind w:left="284" w:hanging="284"/>
      <w:outlineLvl w:val="0"/>
    </w:pPr>
    <w:rPr>
      <w:rFonts w:eastAsia="Calibri"/>
      <w:b/>
      <w:sz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D717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D7174"/>
  </w:style>
  <w:style w:type="paragraph" w:styleId="Stopka">
    <w:name w:val="footer"/>
    <w:basedOn w:val="Normalny"/>
    <w:link w:val="StopkaZnak"/>
    <w:uiPriority w:val="99"/>
    <w:unhideWhenUsed/>
    <w:rsid w:val="00DD717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D7174"/>
  </w:style>
  <w:style w:type="table" w:customStyle="1" w:styleId="Tabela-Siatka1">
    <w:name w:val="Tabela - Siatka1"/>
    <w:basedOn w:val="Standardowy"/>
    <w:next w:val="Tabela-Siatka"/>
    <w:uiPriority w:val="39"/>
    <w:rsid w:val="0080601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8060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1D28F8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311288"/>
    <w:rPr>
      <w:rFonts w:eastAsia="Calibri" w:cs="Times New Roman"/>
      <w:b/>
      <w:sz w:val="24"/>
      <w:szCs w:val="24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254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2540"/>
    <w:rPr>
      <w:rFonts w:ascii="Segoe UI" w:eastAsia="Times New Roman" w:hAnsi="Segoe UI" w:cs="Segoe UI"/>
      <w:sz w:val="18"/>
      <w:szCs w:val="18"/>
      <w:lang w:eastAsia="pl-PL"/>
    </w:rPr>
  </w:style>
  <w:style w:type="paragraph" w:styleId="Bezodstpw">
    <w:name w:val="No Spacing"/>
    <w:uiPriority w:val="1"/>
    <w:qFormat/>
    <w:rsid w:val="008C378C"/>
    <w:pPr>
      <w:spacing w:after="0" w:line="240" w:lineRule="auto"/>
    </w:pPr>
    <w:rPr>
      <w:rFonts w:eastAsia="Times New Roman" w:cs="Times New Roman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8C378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C37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7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2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8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ikolajczak\Documents\Niestandardowe%20szablony%20pakietu%20Office\PIGU&#321;KI_listownik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PIGUŁKI_listownik.dotx</Template>
  <TotalTime>0</TotalTime>
  <Pages>2</Pages>
  <Words>367</Words>
  <Characters>2141</Characters>
  <Application>Microsoft Office Word</Application>
  <DocSecurity>0</DocSecurity>
  <Lines>101</Lines>
  <Paragraphs>65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Mikołajczak</dc:creator>
  <cp:keywords/>
  <dc:description/>
  <cp:lastModifiedBy>Agata Mikołajczak</cp:lastModifiedBy>
  <cp:revision>3</cp:revision>
  <cp:lastPrinted>2020-12-16T12:41:00Z</cp:lastPrinted>
  <dcterms:created xsi:type="dcterms:W3CDTF">2020-12-16T12:41:00Z</dcterms:created>
  <dcterms:modified xsi:type="dcterms:W3CDTF">2020-12-16T13:01:00Z</dcterms:modified>
</cp:coreProperties>
</file>