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2FFCA" w14:textId="77777777" w:rsidR="00126A06" w:rsidRPr="00141568" w:rsidRDefault="00126A06" w:rsidP="00126A06">
      <w:pPr>
        <w:rPr>
          <w:rFonts w:cstheme="minorHAnsi"/>
        </w:rPr>
      </w:pPr>
    </w:p>
    <w:p w14:paraId="24DB95A4" w14:textId="77777777" w:rsidR="00126A06" w:rsidRPr="00055ACD" w:rsidRDefault="00126A06" w:rsidP="00126A06"/>
    <w:p w14:paraId="17088355" w14:textId="77777777" w:rsidR="00126A06" w:rsidRPr="001E7F79" w:rsidRDefault="00126A06" w:rsidP="00126A06">
      <w:pPr>
        <w:pStyle w:val="Nagwek2"/>
        <w:jc w:val="right"/>
      </w:pPr>
      <w:r w:rsidRPr="001E7F79">
        <w:t xml:space="preserve">Zestawy zagadnień na egzamin dyplomowy (licencjacki) </w:t>
      </w:r>
    </w:p>
    <w:p w14:paraId="3CA303AF" w14:textId="77777777" w:rsidR="00126A06" w:rsidRPr="005551D7" w:rsidRDefault="00126A06" w:rsidP="00126A06">
      <w:pPr>
        <w:pStyle w:val="Nagwek2"/>
        <w:jc w:val="right"/>
        <w:rPr>
          <w:b/>
        </w:rPr>
      </w:pPr>
      <w:r w:rsidRPr="001E7F79">
        <w:t xml:space="preserve">dla kierunku </w:t>
      </w:r>
      <w:r>
        <w:rPr>
          <w:b/>
          <w:bCs/>
          <w:sz w:val="40"/>
          <w:szCs w:val="40"/>
        </w:rPr>
        <w:t xml:space="preserve">ZARZĄDZANIE </w:t>
      </w:r>
      <w:r w:rsidRPr="00735070">
        <w:rPr>
          <w:b/>
          <w:bCs/>
          <w:sz w:val="40"/>
          <w:szCs w:val="40"/>
        </w:rPr>
        <w:t xml:space="preserve">  </w:t>
      </w:r>
    </w:p>
    <w:p w14:paraId="54D12611" w14:textId="77777777" w:rsidR="00126A06" w:rsidRPr="005551D7" w:rsidRDefault="00126A06" w:rsidP="00126A06">
      <w:pPr>
        <w:pStyle w:val="Nagwek2"/>
        <w:jc w:val="right"/>
        <w:rPr>
          <w:b/>
        </w:rPr>
      </w:pPr>
      <w:r w:rsidRPr="005551D7">
        <w:rPr>
          <w:b/>
        </w:rPr>
        <w:t xml:space="preserve">                               </w:t>
      </w:r>
      <w:r w:rsidRPr="00CE12FB">
        <w:rPr>
          <w:b/>
          <w:bCs/>
        </w:rPr>
        <w:t>(studia pierwszego stopnia)</w:t>
      </w:r>
    </w:p>
    <w:p w14:paraId="76AE3DAD" w14:textId="77777777" w:rsidR="00126A06" w:rsidRPr="00B73417" w:rsidRDefault="00126A06" w:rsidP="00126A06">
      <w:pPr>
        <w:pStyle w:val="Nagwek1"/>
        <w:rPr>
          <w:b/>
          <w:bCs/>
        </w:rPr>
      </w:pPr>
      <w:r w:rsidRPr="00B73417">
        <w:rPr>
          <w:b/>
          <w:bCs/>
        </w:rPr>
        <w:t>obowiązuje od 01.10.2020r.</w:t>
      </w:r>
    </w:p>
    <w:p w14:paraId="15811E72" w14:textId="77777777" w:rsidR="00126A06" w:rsidRDefault="00126A06" w:rsidP="00126A06">
      <w:pPr>
        <w:rPr>
          <w:rFonts w:cstheme="minorHAnsi"/>
        </w:rPr>
      </w:pPr>
    </w:p>
    <w:p w14:paraId="1579B3FD" w14:textId="77777777" w:rsidR="00126A06" w:rsidRPr="00141568" w:rsidRDefault="00126A06" w:rsidP="00126A06">
      <w:pPr>
        <w:rPr>
          <w:rFonts w:cstheme="minorHAnsi"/>
        </w:rPr>
      </w:pPr>
    </w:p>
    <w:p w14:paraId="78FAA9B4" w14:textId="77777777" w:rsidR="00126A06" w:rsidRPr="00141568" w:rsidRDefault="00126A06" w:rsidP="00126A06">
      <w:pPr>
        <w:rPr>
          <w:rFonts w:cstheme="minorHAnsi"/>
        </w:rPr>
      </w:pPr>
    </w:p>
    <w:p w14:paraId="434D5274" w14:textId="77777777" w:rsidR="00126A06" w:rsidRPr="00B765C4" w:rsidRDefault="00126A06" w:rsidP="00126A06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Cs w:val="22"/>
        </w:rPr>
      </w:pPr>
      <w:r w:rsidRPr="00B765C4">
        <w:rPr>
          <w:rFonts w:asciiTheme="minorHAnsi" w:hAnsiTheme="minorHAnsi" w:cstheme="minorHAnsi"/>
          <w:szCs w:val="22"/>
        </w:rPr>
        <w:t xml:space="preserve">Zgodnie z Zarządzeniem Rektora ZPSB w sprawie </w:t>
      </w:r>
      <w:r>
        <w:rPr>
          <w:rFonts w:asciiTheme="minorHAnsi" w:hAnsiTheme="minorHAnsi" w:cstheme="minorHAnsi"/>
          <w:szCs w:val="22"/>
        </w:rPr>
        <w:t>korekty p</w:t>
      </w:r>
      <w:r w:rsidRPr="00B765C4">
        <w:rPr>
          <w:rFonts w:asciiTheme="minorHAnsi" w:hAnsiTheme="minorHAnsi" w:cstheme="minorHAnsi"/>
          <w:szCs w:val="22"/>
        </w:rPr>
        <w:t>rocedur</w:t>
      </w:r>
      <w:r>
        <w:rPr>
          <w:rFonts w:asciiTheme="minorHAnsi" w:hAnsiTheme="minorHAnsi" w:cstheme="minorHAnsi"/>
          <w:szCs w:val="22"/>
        </w:rPr>
        <w:t>y</w:t>
      </w:r>
      <w:r w:rsidRPr="00B765C4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d</w:t>
      </w:r>
      <w:r w:rsidRPr="00B765C4">
        <w:rPr>
          <w:rFonts w:asciiTheme="minorHAnsi" w:hAnsiTheme="minorHAnsi" w:cstheme="minorHAnsi"/>
          <w:szCs w:val="22"/>
        </w:rPr>
        <w:t>yplomow</w:t>
      </w:r>
      <w:r>
        <w:rPr>
          <w:rFonts w:asciiTheme="minorHAnsi" w:hAnsiTheme="minorHAnsi" w:cstheme="minorHAnsi"/>
          <w:szCs w:val="22"/>
        </w:rPr>
        <w:t>ej</w:t>
      </w:r>
      <w:r w:rsidRPr="00B765C4">
        <w:rPr>
          <w:rFonts w:asciiTheme="minorHAnsi" w:hAnsiTheme="minorHAnsi" w:cstheme="minorHAnsi"/>
          <w:szCs w:val="22"/>
        </w:rPr>
        <w:t>, na egzaminie dyplomowym (licencjackim) Student odpowiada na pytania według następującej struktury:</w:t>
      </w:r>
    </w:p>
    <w:p w14:paraId="086113EC" w14:textId="77777777" w:rsidR="00126A06" w:rsidRPr="00B765C4" w:rsidRDefault="00126A06" w:rsidP="00126A06">
      <w:pPr>
        <w:numPr>
          <w:ilvl w:val="1"/>
          <w:numId w:val="1"/>
        </w:numPr>
        <w:spacing w:after="0" w:line="240" w:lineRule="auto"/>
        <w:jc w:val="both"/>
        <w:rPr>
          <w:rFonts w:cstheme="minorHAnsi"/>
          <w:b/>
          <w:sz w:val="20"/>
        </w:rPr>
      </w:pPr>
      <w:r w:rsidRPr="00B765C4">
        <w:rPr>
          <w:rFonts w:cstheme="minorHAnsi"/>
          <w:sz w:val="20"/>
        </w:rPr>
        <w:t>pytanie 1 – nauki ogólne i kierunkowe</w:t>
      </w:r>
    </w:p>
    <w:p w14:paraId="0F45E7CE" w14:textId="77777777" w:rsidR="00126A06" w:rsidRPr="00B765C4" w:rsidRDefault="00126A06" w:rsidP="00126A06">
      <w:pPr>
        <w:numPr>
          <w:ilvl w:val="1"/>
          <w:numId w:val="1"/>
        </w:numPr>
        <w:spacing w:after="0" w:line="240" w:lineRule="auto"/>
        <w:jc w:val="both"/>
        <w:rPr>
          <w:rFonts w:cstheme="minorHAnsi"/>
          <w:b/>
          <w:sz w:val="20"/>
        </w:rPr>
      </w:pPr>
      <w:r w:rsidRPr="00B765C4">
        <w:rPr>
          <w:rFonts w:cstheme="minorHAnsi"/>
          <w:sz w:val="20"/>
        </w:rPr>
        <w:t>pytanie 2 – zagadnienia specjalnościowe</w:t>
      </w:r>
    </w:p>
    <w:p w14:paraId="07DA7D9D" w14:textId="77777777" w:rsidR="00126A06" w:rsidRPr="00B765C4" w:rsidRDefault="00126A06" w:rsidP="00126A06">
      <w:pPr>
        <w:pStyle w:val="Akapitzlist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Cs w:val="22"/>
        </w:rPr>
      </w:pPr>
      <w:r w:rsidRPr="00B765C4">
        <w:rPr>
          <w:rFonts w:asciiTheme="minorHAnsi" w:hAnsiTheme="minorHAnsi" w:cstheme="minorHAnsi"/>
          <w:szCs w:val="22"/>
        </w:rPr>
        <w:t xml:space="preserve">pytanie 3 – prezentacja projektu </w:t>
      </w:r>
      <w:r>
        <w:rPr>
          <w:rFonts w:asciiTheme="minorHAnsi" w:hAnsiTheme="minorHAnsi" w:cstheme="minorHAnsi"/>
          <w:szCs w:val="22"/>
        </w:rPr>
        <w:t xml:space="preserve">dyplomowego </w:t>
      </w:r>
      <w:r w:rsidRPr="00B765C4">
        <w:rPr>
          <w:rFonts w:asciiTheme="minorHAnsi" w:hAnsiTheme="minorHAnsi" w:cstheme="minorHAnsi"/>
          <w:szCs w:val="22"/>
        </w:rPr>
        <w:t xml:space="preserve">(np. w Power Point) i dodatkowo pytanie </w:t>
      </w:r>
      <w:r>
        <w:rPr>
          <w:rFonts w:asciiTheme="minorHAnsi" w:hAnsiTheme="minorHAnsi" w:cstheme="minorHAnsi"/>
          <w:szCs w:val="22"/>
        </w:rPr>
        <w:t xml:space="preserve">od recenzenta </w:t>
      </w:r>
      <w:r w:rsidRPr="00B765C4">
        <w:rPr>
          <w:rFonts w:asciiTheme="minorHAnsi" w:hAnsiTheme="minorHAnsi" w:cstheme="minorHAnsi"/>
          <w:szCs w:val="22"/>
        </w:rPr>
        <w:t xml:space="preserve">dotyczące problematyki podjętej w projekcie </w:t>
      </w:r>
      <w:r>
        <w:rPr>
          <w:rFonts w:asciiTheme="minorHAnsi" w:hAnsiTheme="minorHAnsi" w:cstheme="minorHAnsi"/>
          <w:szCs w:val="22"/>
        </w:rPr>
        <w:t>dyplomow</w:t>
      </w:r>
      <w:r w:rsidRPr="00B765C4">
        <w:rPr>
          <w:rFonts w:asciiTheme="minorHAnsi" w:hAnsiTheme="minorHAnsi" w:cstheme="minorHAnsi"/>
          <w:szCs w:val="22"/>
        </w:rPr>
        <w:t>ym.</w:t>
      </w:r>
    </w:p>
    <w:p w14:paraId="6411B737" w14:textId="77777777" w:rsidR="00126A06" w:rsidRDefault="00126A06" w:rsidP="00126A06">
      <w:pPr>
        <w:pStyle w:val="Akapitzlist"/>
        <w:numPr>
          <w:ilvl w:val="0"/>
          <w:numId w:val="1"/>
        </w:numPr>
        <w:tabs>
          <w:tab w:val="clear" w:pos="1080"/>
        </w:tabs>
        <w:spacing w:before="240"/>
        <w:ind w:left="709" w:hanging="425"/>
        <w:rPr>
          <w:rFonts w:asciiTheme="minorHAnsi" w:hAnsiTheme="minorHAnsi" w:cstheme="minorHAnsi"/>
          <w:b/>
        </w:rPr>
      </w:pPr>
      <w:r w:rsidRPr="00055ACD">
        <w:rPr>
          <w:rFonts w:asciiTheme="minorHAnsi" w:hAnsiTheme="minorHAnsi" w:cstheme="minorHAnsi"/>
        </w:rPr>
        <w:t xml:space="preserve">Zestawy zagadnień są udostępniane studentom przestępującym do egzaminu dyplomowego za pośrednictwem strony internetowej ZPSB. </w:t>
      </w:r>
    </w:p>
    <w:p w14:paraId="16AEA840" w14:textId="77777777" w:rsidR="00B0680A" w:rsidRDefault="00B0680A"/>
    <w:p w14:paraId="45796EF9" w14:textId="77777777" w:rsidR="00126A06" w:rsidRDefault="00126A06"/>
    <w:p w14:paraId="5EA32A7C" w14:textId="77777777" w:rsidR="00126A06" w:rsidRDefault="00126A06"/>
    <w:p w14:paraId="34A1C3B2" w14:textId="77777777" w:rsidR="00126A06" w:rsidRDefault="00126A06"/>
    <w:p w14:paraId="3CDD45AD" w14:textId="77777777" w:rsidR="00126A06" w:rsidRDefault="00126A06"/>
    <w:p w14:paraId="0FC6D8AA" w14:textId="77777777" w:rsidR="00126A06" w:rsidRDefault="00126A06"/>
    <w:p w14:paraId="5A72AAED" w14:textId="77777777" w:rsidR="00126A06" w:rsidRDefault="00126A06"/>
    <w:p w14:paraId="7C1436A3" w14:textId="77777777" w:rsidR="00126A06" w:rsidRDefault="00126A06"/>
    <w:p w14:paraId="2E8104AD" w14:textId="77777777" w:rsidR="00126A06" w:rsidRDefault="00126A06"/>
    <w:p w14:paraId="269D2542" w14:textId="77777777" w:rsidR="00126A06" w:rsidRDefault="00126A06"/>
    <w:p w14:paraId="75AB2898" w14:textId="77777777" w:rsidR="00126A06" w:rsidRDefault="00126A06"/>
    <w:p w14:paraId="42414455" w14:textId="77777777" w:rsidR="00126A06" w:rsidRDefault="00126A06"/>
    <w:p w14:paraId="5CE7471F" w14:textId="77777777" w:rsidR="00126A06" w:rsidRDefault="00126A06"/>
    <w:p w14:paraId="2FA04CB9" w14:textId="77777777" w:rsidR="00126A06" w:rsidRDefault="00126A06"/>
    <w:p w14:paraId="33AC3498" w14:textId="77777777" w:rsidR="00126A06" w:rsidRDefault="00126A06"/>
    <w:p w14:paraId="706A6775" w14:textId="77777777" w:rsidR="00126A06" w:rsidRPr="00BE6126" w:rsidRDefault="00126A06" w:rsidP="00126A06">
      <w:pPr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244"/>
      </w:tblGrid>
      <w:tr w:rsidR="00126A06" w:rsidRPr="00BE6126" w14:paraId="283EB5EA" w14:textId="77777777" w:rsidTr="00126A06">
        <w:tc>
          <w:tcPr>
            <w:tcW w:w="10348" w:type="dxa"/>
            <w:gridSpan w:val="2"/>
          </w:tcPr>
          <w:p w14:paraId="3D0FF535" w14:textId="77777777" w:rsidR="00126A06" w:rsidRPr="00BE6126" w:rsidRDefault="00126A06" w:rsidP="00FB2912">
            <w:pPr>
              <w:spacing w:before="120" w:after="120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BE6126">
              <w:rPr>
                <w:rFonts w:cstheme="minorHAnsi"/>
                <w:b/>
                <w:color w:val="C00000"/>
                <w:sz w:val="28"/>
                <w:szCs w:val="28"/>
              </w:rPr>
              <w:t xml:space="preserve">Specjalność: Marketing i nowe media </w:t>
            </w:r>
          </w:p>
        </w:tc>
      </w:tr>
      <w:tr w:rsidR="00126A06" w:rsidRPr="00BE6126" w14:paraId="784248DE" w14:textId="77777777" w:rsidTr="00126A06">
        <w:tc>
          <w:tcPr>
            <w:tcW w:w="5104" w:type="dxa"/>
          </w:tcPr>
          <w:p w14:paraId="08D5ACAD" w14:textId="77777777" w:rsidR="00126A06" w:rsidRPr="00BE6126" w:rsidRDefault="00126A06" w:rsidP="00FB2912">
            <w:pPr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1</w:t>
            </w:r>
          </w:p>
          <w:p w14:paraId="084E1416" w14:textId="77777777" w:rsidR="00126A06" w:rsidRPr="00BE6126" w:rsidRDefault="00126A06" w:rsidP="00FB2912">
            <w:pPr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(kierunkowe – wspólne dla wszystkich specjalności)</w:t>
            </w:r>
          </w:p>
        </w:tc>
        <w:tc>
          <w:tcPr>
            <w:tcW w:w="5244" w:type="dxa"/>
          </w:tcPr>
          <w:p w14:paraId="36653C0D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2</w:t>
            </w:r>
          </w:p>
          <w:p w14:paraId="64BD9111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(specjalnościowe)</w:t>
            </w:r>
          </w:p>
          <w:p w14:paraId="57732AEA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</w:p>
        </w:tc>
      </w:tr>
      <w:tr w:rsidR="00126A06" w:rsidRPr="00BE6126" w14:paraId="51096D39" w14:textId="77777777" w:rsidTr="00126A06">
        <w:tc>
          <w:tcPr>
            <w:tcW w:w="5104" w:type="dxa"/>
          </w:tcPr>
          <w:p w14:paraId="21F26223" w14:textId="77777777" w:rsidR="00126A06" w:rsidRDefault="00126A06" w:rsidP="00126A06">
            <w:pPr>
              <w:pStyle w:val="Akapitzlist"/>
              <w:numPr>
                <w:ilvl w:val="0"/>
                <w:numId w:val="3"/>
              </w:numPr>
              <w:spacing w:before="120"/>
              <w:contextualSpacing w:val="0"/>
              <w:rPr>
                <w:rFonts w:asciiTheme="minorHAnsi" w:hAnsiTheme="minorHAnsi" w:cstheme="minorHAnsi"/>
                <w:i/>
              </w:rPr>
            </w:pPr>
            <w:r w:rsidRPr="00502FE0">
              <w:rPr>
                <w:rFonts w:asciiTheme="minorHAnsi" w:hAnsiTheme="minorHAnsi" w:cstheme="minorHAnsi"/>
                <w:i/>
              </w:rPr>
              <w:t xml:space="preserve">Produkt Krajowy Brutto – </w:t>
            </w:r>
            <w:r>
              <w:rPr>
                <w:rFonts w:asciiTheme="minorHAnsi" w:hAnsiTheme="minorHAnsi" w:cstheme="minorHAnsi"/>
                <w:i/>
              </w:rPr>
              <w:t xml:space="preserve">istota, zasady tworzenia i pomiaru, </w:t>
            </w:r>
            <w:r w:rsidRPr="00502FE0"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t>(+</w:t>
            </w:r>
            <w:r w:rsidRPr="00502FE0">
              <w:rPr>
                <w:rFonts w:asciiTheme="minorHAnsi" w:hAnsiTheme="minorHAnsi" w:cstheme="minorHAnsi"/>
                <w:i/>
              </w:rPr>
              <w:t>podstawowe statystyki odnoszące się</w:t>
            </w:r>
            <w:r>
              <w:rPr>
                <w:rFonts w:asciiTheme="minorHAnsi" w:hAnsiTheme="minorHAnsi" w:cstheme="minorHAnsi"/>
                <w:i/>
              </w:rPr>
              <w:t xml:space="preserve"> do</w:t>
            </w:r>
            <w:r w:rsidRPr="00502FE0">
              <w:rPr>
                <w:rFonts w:asciiTheme="minorHAnsi" w:hAnsiTheme="minorHAnsi" w:cstheme="minorHAnsi"/>
                <w:i/>
              </w:rPr>
              <w:t xml:space="preserve"> Polski i in. państw).</w:t>
            </w:r>
          </w:p>
          <w:p w14:paraId="6AABAB5C" w14:textId="77777777" w:rsidR="00126A06" w:rsidRPr="00502FE0" w:rsidRDefault="00126A06" w:rsidP="00126A06">
            <w:pPr>
              <w:pStyle w:val="Akapitzlist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Wzrost i rozwój gospodarczy – elementy, różnice, cykl gospodarczy, rola handlu zagranicznego. </w:t>
            </w:r>
          </w:p>
          <w:p w14:paraId="56D9CFAC" w14:textId="77777777" w:rsidR="00126A06" w:rsidRPr="00A36323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sz w:val="20"/>
                <w:szCs w:val="20"/>
              </w:rPr>
            </w:pPr>
            <w:r w:rsidRPr="38948FB9">
              <w:rPr>
                <w:i/>
                <w:iCs/>
                <w:sz w:val="20"/>
                <w:szCs w:val="20"/>
              </w:rPr>
              <w:t>Inflacja – jej rodzaje, przyczyny, skutki, sposoby redukcji (+podstawowe statystyki odnoszące się do Polski i in. Państw).</w:t>
            </w:r>
          </w:p>
          <w:p w14:paraId="7D00DEDC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Budżet państwa -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jego struktura</w:t>
            </w:r>
            <w:r>
              <w:rPr>
                <w:rFonts w:cstheme="minorHAnsi"/>
                <w:i/>
                <w:sz w:val="20"/>
                <w:szCs w:val="20"/>
              </w:rPr>
              <w:t>, aspekty nierównowagi, funkcje polityki budżetowej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(+podstawowe statystyki odnoszące się Polski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  <w:r w:rsidRPr="00A36323">
              <w:rPr>
                <w:rFonts w:cstheme="minorHAnsi"/>
                <w:sz w:val="20"/>
                <w:szCs w:val="20"/>
              </w:rPr>
              <w:t>.</w:t>
            </w:r>
          </w:p>
          <w:p w14:paraId="257294E9" w14:textId="77777777" w:rsidR="00126A06" w:rsidRPr="0070578A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Polityka monetarna – Istota, elementy, instrumenty (+ podstawowe dane dotyczące stóp procentowych Banku Centralnego w Polsce)</w:t>
            </w:r>
          </w:p>
          <w:p w14:paraId="37C77334" w14:textId="77777777" w:rsidR="00126A06" w:rsidRPr="0070578A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Bank centralny – istota funkcjonowania, funkcje, organy (na przykładzie Polski i innych krajów).</w:t>
            </w:r>
          </w:p>
          <w:p w14:paraId="799B7372" w14:textId="77777777" w:rsidR="00126A06" w:rsidRPr="0070578A" w:rsidRDefault="00126A06" w:rsidP="00126A06">
            <w:pPr>
              <w:pStyle w:val="Akapitzlist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Polityka fiskalna – </w:t>
            </w:r>
            <w:r w:rsidRPr="0070578A">
              <w:rPr>
                <w:rFonts w:asciiTheme="minorHAnsi" w:hAnsiTheme="minorHAnsi" w:cstheme="minorHAnsi"/>
                <w:i/>
              </w:rPr>
              <w:t>Istota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70578A">
              <w:rPr>
                <w:rFonts w:asciiTheme="minorHAnsi" w:hAnsiTheme="minorHAnsi" w:cstheme="minorHAnsi"/>
                <w:i/>
              </w:rPr>
              <w:t xml:space="preserve"> elementy polityki fiskalnej (na przykładzie Polski i in. krajów).</w:t>
            </w:r>
          </w:p>
          <w:p w14:paraId="5BA8C949" w14:textId="77777777" w:rsidR="00126A06" w:rsidRPr="00077659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Rynek pracy – mechanizm funkcjonowania, podmioty, elastyczność, współczesne trendy (podstawowe statystyki odnoszące się do Polski i innych krajów).</w:t>
            </w:r>
          </w:p>
          <w:p w14:paraId="753ECC82" w14:textId="77777777" w:rsidR="00126A06" w:rsidRPr="00A36323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Bezrobocie – rodzaje, przyczyny, skutki, przeciwdziałanie.</w:t>
            </w:r>
          </w:p>
          <w:p w14:paraId="05389303" w14:textId="77777777" w:rsidR="00126A06" w:rsidRPr="00FA1DAA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 xml:space="preserve">Mechanizm rynkowy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istota funkcjonowania, 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podstawowe kategorie i ich determinanty. </w:t>
            </w:r>
          </w:p>
          <w:p w14:paraId="666C9043" w14:textId="77777777" w:rsidR="00126A06" w:rsidRPr="00FA1DAA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>Elastyczność popytu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istota, rodzaje,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i/>
                <w:sz w:val="20"/>
                <w:szCs w:val="20"/>
              </w:rPr>
              <w:t>zastosowanie w podejmowaniu decyzji ekonomicznych</w:t>
            </w:r>
            <w:r w:rsidRPr="00FA1DAA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6DE740B0" w14:textId="77777777" w:rsidR="00126A06" w:rsidRPr="009370A4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370A4">
              <w:rPr>
                <w:rFonts w:cstheme="minorHAnsi"/>
                <w:i/>
                <w:sz w:val="20"/>
                <w:szCs w:val="20"/>
              </w:rPr>
              <w:t xml:space="preserve">Konkurencja – istota, modele konkurencji w gospodarce. </w:t>
            </w:r>
          </w:p>
          <w:p w14:paraId="5BA9A4C9" w14:textId="77777777" w:rsidR="00126A06" w:rsidRPr="00BE612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>Efektywność ekonomiczna – pojęcie i pomiar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16238ECF" w14:textId="77777777" w:rsidR="00126A06" w:rsidRPr="00AC6CE3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Koszty w przedsiębiorstwie – znaczenie, rodzaje, struktura; koszt ekonomiczny a koszt alternatywny. </w:t>
            </w:r>
          </w:p>
          <w:p w14:paraId="6D2A623B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Przedsiębiorca, przedsiębiorczość, przedsiębiorstwo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pojęcie, </w:t>
            </w:r>
            <w:r w:rsidRPr="00AC6CE3">
              <w:rPr>
                <w:rFonts w:cstheme="minorHAnsi"/>
                <w:i/>
                <w:sz w:val="20"/>
                <w:szCs w:val="20"/>
              </w:rPr>
              <w:t>istota, relacje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0E0752C5" w14:textId="77777777" w:rsidR="00126A06" w:rsidRPr="00632FF7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cstheme="minorHAnsi"/>
                <w:sz w:val="20"/>
                <w:szCs w:val="20"/>
              </w:rPr>
            </w:pPr>
            <w:r w:rsidRPr="006B222F">
              <w:rPr>
                <w:rFonts w:cstheme="minorHAnsi"/>
                <w:i/>
                <w:sz w:val="20"/>
                <w:szCs w:val="20"/>
              </w:rPr>
              <w:t>Organizacja – pojęcie, rodzaje, cykl życia</w:t>
            </w:r>
            <w:r w:rsidRPr="00632FF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49FF013E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Zarządzanie w organizacji – istota, elementy (funkcje).</w:t>
            </w:r>
          </w:p>
          <w:p w14:paraId="56DF91C5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Poziomy zarządzania – operacyjne, taktyczne, strategiczne – cechy i cele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59E82222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Otoczenie organizacji – rodzaje i cechy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9725DF3" w14:textId="77777777" w:rsidR="00126A06" w:rsidRPr="000C63A7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Współczesne koncepcje zarządzania organizacjami</w:t>
            </w:r>
          </w:p>
          <w:p w14:paraId="738B06D2" w14:textId="77777777" w:rsidR="00126A06" w:rsidRPr="00A121E8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lastRenderedPageBreak/>
              <w:t>Planowanie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etapy,</w:t>
            </w:r>
            <w:r w:rsidRPr="00A121E8">
              <w:rPr>
                <w:rFonts w:cstheme="minorHAnsi"/>
                <w:i/>
                <w:sz w:val="20"/>
                <w:szCs w:val="20"/>
              </w:rPr>
              <w:t xml:space="preserve"> rola w realizacji celów działalności organizacji gospodarczych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3791946F" w14:textId="77777777" w:rsidR="00126A06" w:rsidRPr="00A121E8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Podejmowanie decyzji – istota, etapy procesu decyzyjnego.</w:t>
            </w:r>
          </w:p>
          <w:p w14:paraId="66F840C3" w14:textId="77777777" w:rsidR="00126A06" w:rsidRPr="00A121E8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Struktury organizacyjne – pojęcie, elementy, rodzaje; cechy nowoczesnych struktur organizacji.</w:t>
            </w:r>
          </w:p>
          <w:p w14:paraId="5CD95BE5" w14:textId="77777777" w:rsidR="00126A06" w:rsidRPr="00A121E8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Menedżer w organizacji – cechy, umiejętności, role.</w:t>
            </w:r>
          </w:p>
          <w:p w14:paraId="19A73EFA" w14:textId="77777777" w:rsidR="00126A06" w:rsidRPr="00A121E8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>Kapitał przedsiębiorstw - rodzaje, formy i znaczenie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4027CE0B" w14:textId="77777777" w:rsidR="00126A06" w:rsidRPr="00F47473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 xml:space="preserve">Społeczna odpowiedzialność przedsiębiorstwa (CSR) – istota, cechy, znaczenie dla realizacji celów ekonomicznych organizacji. </w:t>
            </w:r>
          </w:p>
          <w:p w14:paraId="521851F0" w14:textId="77777777" w:rsidR="00126A06" w:rsidRPr="00632FF7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32FF7">
              <w:rPr>
                <w:rFonts w:cstheme="minorHAnsi"/>
                <w:i/>
                <w:sz w:val="20"/>
                <w:szCs w:val="20"/>
              </w:rPr>
              <w:t>Kultura organizacji –</w:t>
            </w:r>
            <w:r>
              <w:rPr>
                <w:rFonts w:cstheme="minorHAnsi"/>
                <w:i/>
                <w:sz w:val="20"/>
                <w:szCs w:val="20"/>
              </w:rPr>
              <w:t xml:space="preserve"> pojęcie,</w:t>
            </w:r>
            <w:r w:rsidRPr="00632FF7">
              <w:rPr>
                <w:rFonts w:cstheme="minorHAnsi"/>
                <w:i/>
                <w:sz w:val="20"/>
                <w:szCs w:val="20"/>
              </w:rPr>
              <w:t xml:space="preserve"> istota, cechy, rodzaje.</w:t>
            </w:r>
          </w:p>
          <w:p w14:paraId="0A0C4B25" w14:textId="77777777" w:rsidR="00126A06" w:rsidRPr="00550B42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50B42">
              <w:rPr>
                <w:rFonts w:cstheme="minorHAnsi"/>
                <w:i/>
                <w:sz w:val="20"/>
                <w:szCs w:val="20"/>
              </w:rPr>
              <w:t>Zarządzanie zasobami ludzkimi – elementy i organizacja procesu personalnego we współczesnej firmie.</w:t>
            </w:r>
          </w:p>
          <w:p w14:paraId="14AB6D96" w14:textId="77777777" w:rsidR="00126A06" w:rsidRPr="007D4D1C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Zarządzanie marketingowe w organizacji - </w:t>
            </w:r>
            <w:r w:rsidRPr="007D4D1C">
              <w:rPr>
                <w:rFonts w:cstheme="minorHAnsi"/>
                <w:i/>
                <w:sz w:val="20"/>
                <w:szCs w:val="20"/>
              </w:rPr>
              <w:t>Is</w:t>
            </w:r>
            <w:r>
              <w:rPr>
                <w:rFonts w:cstheme="minorHAnsi"/>
                <w:i/>
                <w:sz w:val="20"/>
                <w:szCs w:val="20"/>
              </w:rPr>
              <w:t>tota, zakres i znaczenie.</w:t>
            </w:r>
          </w:p>
          <w:p w14:paraId="0F97CE3D" w14:textId="77777777" w:rsidR="00126A06" w:rsidRPr="007D4D1C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Główne obszary zmian w organizacji. Zasady zarządzania zmianą organizacyjną. </w:t>
            </w:r>
          </w:p>
          <w:p w14:paraId="4DCFBD38" w14:textId="77777777" w:rsidR="00126A06" w:rsidRPr="007D4D1C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Zarządzanie jakością w organizacji - istota, systemy i stosowane instrumenty. </w:t>
            </w:r>
          </w:p>
          <w:p w14:paraId="359AFCFD" w14:textId="77777777" w:rsidR="00126A06" w:rsidRPr="006B358C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B358C">
              <w:rPr>
                <w:rFonts w:cstheme="minorHAnsi"/>
                <w:i/>
                <w:sz w:val="20"/>
                <w:szCs w:val="20"/>
              </w:rPr>
              <w:t>Innowacje w działalności organizacji - istota i znaczenie.</w:t>
            </w:r>
          </w:p>
          <w:p w14:paraId="15E8421D" w14:textId="77777777" w:rsidR="00126A06" w:rsidRPr="005B6940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Zarządzanie projektami - ogólne warunki i zasady.</w:t>
            </w:r>
          </w:p>
          <w:p w14:paraId="0A3D21F6" w14:textId="77777777" w:rsidR="00126A06" w:rsidRPr="005B6940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 xml:space="preserve">Cykl życia </w:t>
            </w:r>
            <w:r>
              <w:rPr>
                <w:rFonts w:cstheme="minorHAnsi"/>
                <w:i/>
                <w:sz w:val="20"/>
                <w:szCs w:val="20"/>
              </w:rPr>
              <w:t>produktu – podział na fazy, ich znaczenie.</w:t>
            </w:r>
          </w:p>
          <w:p w14:paraId="664CA285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Znaczenie i przebieg procesów informacyjnych w zarządzaniu</w:t>
            </w:r>
            <w:r w:rsidRPr="00BE6126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2503C573" w14:textId="77777777" w:rsidR="00126A06" w:rsidRPr="006B358C" w:rsidRDefault="00126A06" w:rsidP="00126A06">
            <w:pPr>
              <w:pStyle w:val="Akapitzlist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Bazy danych, system informacyjny i system informatyczny – istota i różnice. </w:t>
            </w:r>
          </w:p>
          <w:p w14:paraId="1CBA8D4B" w14:textId="77777777" w:rsidR="00126A06" w:rsidRPr="006B358C" w:rsidRDefault="00126A06" w:rsidP="00126A06">
            <w:pPr>
              <w:pStyle w:val="Akapitzlist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Inwestycje zagraniczne – znaczenie dla kraju goszczącego i kraju macierzystego (+podstawowe statystyki odnoszące się </w:t>
            </w:r>
            <w:r>
              <w:rPr>
                <w:rFonts w:asciiTheme="minorHAnsi" w:hAnsiTheme="minorHAnsi" w:cstheme="minorHAnsi"/>
                <w:i/>
              </w:rPr>
              <w:t xml:space="preserve">do </w:t>
            </w:r>
            <w:r w:rsidRPr="006B358C">
              <w:rPr>
                <w:rFonts w:asciiTheme="minorHAnsi" w:hAnsiTheme="minorHAnsi" w:cstheme="minorHAnsi"/>
                <w:i/>
              </w:rPr>
              <w:t>Polski).</w:t>
            </w:r>
          </w:p>
          <w:p w14:paraId="3BCB38C8" w14:textId="77777777" w:rsidR="00126A06" w:rsidRPr="006B358C" w:rsidRDefault="00126A06" w:rsidP="00126A06">
            <w:pPr>
              <w:pStyle w:val="Akapitzlist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>Unia Europejska –instytucje unijne, podstawowe za</w:t>
            </w:r>
            <w:r>
              <w:rPr>
                <w:rFonts w:asciiTheme="minorHAnsi" w:hAnsiTheme="minorHAnsi" w:cstheme="minorHAnsi"/>
                <w:i/>
              </w:rPr>
              <w:t xml:space="preserve">dania tych instytucji, </w:t>
            </w:r>
            <w:r w:rsidRPr="006B358C">
              <w:rPr>
                <w:rFonts w:asciiTheme="minorHAnsi" w:hAnsiTheme="minorHAnsi" w:cstheme="minorHAnsi"/>
                <w:i/>
              </w:rPr>
              <w:t xml:space="preserve"> polityka spójności.</w:t>
            </w:r>
          </w:p>
          <w:p w14:paraId="7E4E35E2" w14:textId="77777777" w:rsidR="00126A0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964F8">
              <w:rPr>
                <w:rFonts w:cstheme="minorHAnsi"/>
                <w:i/>
                <w:sz w:val="20"/>
                <w:szCs w:val="20"/>
              </w:rPr>
              <w:t>Rachunkowość w jednostkach gospodarczych – istota, cechy, funkcje.</w:t>
            </w:r>
          </w:p>
          <w:p w14:paraId="19760827" w14:textId="77777777" w:rsidR="00126A06" w:rsidRPr="00BE6126" w:rsidRDefault="00126A06" w:rsidP="00126A06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cstheme="minorHAnsi"/>
                <w:sz w:val="20"/>
                <w:szCs w:val="20"/>
              </w:rPr>
            </w:pPr>
            <w:r w:rsidRPr="00AB5255">
              <w:rPr>
                <w:rFonts w:cstheme="minorHAnsi"/>
                <w:i/>
                <w:sz w:val="20"/>
                <w:szCs w:val="20"/>
              </w:rPr>
              <w:t>Bilans i rachunek zysków i strat w przedsiębiorstwie - pojęcie, cele, zadania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5244" w:type="dxa"/>
          </w:tcPr>
          <w:p w14:paraId="60238D1E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BE6126">
              <w:rPr>
                <w:rFonts w:asciiTheme="minorHAnsi" w:hAnsiTheme="minorHAnsi" w:cstheme="minorHAnsi"/>
                <w:lang w:val="en-US"/>
              </w:rPr>
              <w:lastRenderedPageBreak/>
              <w:t>Trendy w marketingu online</w:t>
            </w:r>
          </w:p>
          <w:p w14:paraId="4EE9A6A4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en-US"/>
              </w:rPr>
            </w:pPr>
            <w:r w:rsidRPr="00BE6126">
              <w:rPr>
                <w:rFonts w:asciiTheme="minorHAnsi" w:hAnsiTheme="minorHAnsi" w:cstheme="minorHAnsi"/>
                <w:lang w:val="en-US"/>
              </w:rPr>
              <w:t>Cele obecności w social mediach</w:t>
            </w:r>
          </w:p>
          <w:p w14:paraId="74AACD3F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Storytelling i jego główne zasady</w:t>
            </w:r>
          </w:p>
          <w:p w14:paraId="5790EAC3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Narzędzia mierzenia efektywności działań w marketingu internetowym</w:t>
            </w:r>
          </w:p>
          <w:p w14:paraId="6D8B24DC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Zarządzanie sytuacją kryzysową w marketingu online</w:t>
            </w:r>
          </w:p>
          <w:p w14:paraId="0E120CF4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Typowe błędy w trakcie zarzadzania sytuacją kryzysową w mediach społecznościowych</w:t>
            </w:r>
          </w:p>
          <w:p w14:paraId="65879806" w14:textId="5D3D2DB6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Zasady współpracy z blogosferą</w:t>
            </w:r>
            <w:r w:rsidR="004318F3">
              <w:rPr>
                <w:rFonts w:asciiTheme="minorHAnsi" w:hAnsiTheme="minorHAnsi" w:cstheme="minorHAnsi"/>
              </w:rPr>
              <w:t xml:space="preserve"> i influencerami</w:t>
            </w:r>
          </w:p>
          <w:p w14:paraId="1DDFFE8A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Cechy dobrego kontentu w marketingu internetowym</w:t>
            </w:r>
          </w:p>
          <w:p w14:paraId="3534BE3D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Cele marketingowe a obecność w wybranych mediach społecznościowych</w:t>
            </w:r>
          </w:p>
          <w:p w14:paraId="4372F64A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Zalety reklamy w mediach społecznościowych</w:t>
            </w:r>
          </w:p>
          <w:p w14:paraId="2C5F3D57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Wady reklamy w mediach społecznościowych</w:t>
            </w:r>
          </w:p>
          <w:p w14:paraId="5CC0FEE2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Narzędzia promocyjne w marketingu internetowym</w:t>
            </w:r>
          </w:p>
          <w:p w14:paraId="72FEFA7E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Lejek konwersji – istota, sposób wykorzystania w działaniach marketingowych</w:t>
            </w:r>
          </w:p>
          <w:p w14:paraId="3ADC9E2C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Metody ustalania budżetu działań marketingowych</w:t>
            </w:r>
          </w:p>
          <w:p w14:paraId="3CACD520" w14:textId="657F1124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 xml:space="preserve">Persona – </w:t>
            </w:r>
            <w:r w:rsidR="003F324D">
              <w:rPr>
                <w:rFonts w:asciiTheme="minorHAnsi" w:hAnsiTheme="minorHAnsi" w:cstheme="minorHAnsi"/>
              </w:rPr>
              <w:t xml:space="preserve">istota i jej </w:t>
            </w:r>
            <w:r w:rsidRPr="00BE6126">
              <w:rPr>
                <w:rFonts w:asciiTheme="minorHAnsi" w:hAnsiTheme="minorHAnsi" w:cstheme="minorHAnsi"/>
              </w:rPr>
              <w:t>wykorzystanie w planowaniu działań marketingowych</w:t>
            </w:r>
          </w:p>
          <w:p w14:paraId="4D790FFB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Modele rozliczania współpracy z agencjami marketingowymi</w:t>
            </w:r>
          </w:p>
          <w:p w14:paraId="3866E47B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Pozycjonowanie w marketingu internetowym – cele, zasady, wykorzystanie</w:t>
            </w:r>
          </w:p>
          <w:p w14:paraId="5E58036C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Marketing czasu rzeczywistego (RTM) – pojęcie, wykorzystanie, zalety i wady</w:t>
            </w:r>
          </w:p>
          <w:p w14:paraId="71881DAC" w14:textId="77777777" w:rsidR="00126A06" w:rsidRPr="00BE612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Charakterystyka mediów społecznościowych – kanały, grupa docelowa, wykorzystanie</w:t>
            </w:r>
          </w:p>
          <w:p w14:paraId="0DE74EB7" w14:textId="77777777" w:rsidR="00126A06" w:rsidRDefault="00126A0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Narzędzia public relations w marketingu internetowym</w:t>
            </w:r>
          </w:p>
          <w:p w14:paraId="54C70D72" w14:textId="192387DF" w:rsidR="002E1D78" w:rsidRDefault="00C14E92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Wykorzystanie grafiki wektorowej i rastrowej w marketingu</w:t>
            </w:r>
          </w:p>
          <w:p w14:paraId="07E0E42D" w14:textId="2EEBEBD1" w:rsidR="00C14E92" w:rsidRDefault="00413052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Zasady budowy przekazu reklamowego</w:t>
            </w:r>
          </w:p>
          <w:p w14:paraId="5F7DC7F4" w14:textId="41795D62" w:rsidR="00413052" w:rsidRDefault="00367EDB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Narzędzia pomiaru efektywności działań marketingowych</w:t>
            </w:r>
            <w:r w:rsidR="00BF1937">
              <w:rPr>
                <w:rFonts w:asciiTheme="minorHAnsi" w:hAnsiTheme="minorHAnsi" w:cstheme="minorHAnsi"/>
              </w:rPr>
              <w:t xml:space="preserve"> on-line</w:t>
            </w:r>
          </w:p>
          <w:p w14:paraId="6C59ADE6" w14:textId="792DAE09" w:rsidR="00BF1937" w:rsidRDefault="00BF1937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Narzędzia pomiaru efektywności działań marketingowych off-line</w:t>
            </w:r>
          </w:p>
          <w:p w14:paraId="20A8DDE7" w14:textId="74BBF023" w:rsidR="00367EDB" w:rsidRDefault="00706A03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Funkcje </w:t>
            </w:r>
            <w:r w:rsidR="00732717">
              <w:rPr>
                <w:rFonts w:asciiTheme="minorHAnsi" w:hAnsiTheme="minorHAnsi" w:cstheme="minorHAnsi"/>
              </w:rPr>
              <w:t xml:space="preserve">i cele marketingu w działaniach </w:t>
            </w:r>
            <w:r w:rsidR="00B87FBA">
              <w:rPr>
                <w:rFonts w:asciiTheme="minorHAnsi" w:hAnsiTheme="minorHAnsi" w:cstheme="minorHAnsi"/>
              </w:rPr>
              <w:t>organizacji</w:t>
            </w:r>
          </w:p>
          <w:p w14:paraId="76A87CEE" w14:textId="7493850B" w:rsidR="00706A03" w:rsidRDefault="00FA1B86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Segmentacja i targetowanie – istota, zasady, możliwości wykorzystania na przykładach z praktyki</w:t>
            </w:r>
          </w:p>
          <w:p w14:paraId="46CA5FF6" w14:textId="404C7183" w:rsidR="00FA1B86" w:rsidRDefault="00776DC1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Kreowanie wizerunku</w:t>
            </w:r>
            <w:r w:rsidR="007016CE">
              <w:rPr>
                <w:rFonts w:asciiTheme="minorHAnsi" w:hAnsiTheme="minorHAnsi" w:cstheme="minorHAnsi"/>
              </w:rPr>
              <w:t xml:space="preserve"> organizacji – istota, cele, narzędzia</w:t>
            </w:r>
          </w:p>
          <w:p w14:paraId="5B267F1D" w14:textId="016E62CE" w:rsidR="00763074" w:rsidRDefault="00807620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807620">
              <w:rPr>
                <w:rFonts w:asciiTheme="minorHAnsi" w:hAnsiTheme="minorHAnsi" w:cstheme="minorHAnsi"/>
              </w:rPr>
              <w:lastRenderedPageBreak/>
              <w:t>Testy A/B -istota i zastosowanie</w:t>
            </w:r>
            <w:r>
              <w:rPr>
                <w:rFonts w:asciiTheme="minorHAnsi" w:hAnsiTheme="minorHAnsi" w:cstheme="minorHAnsi"/>
              </w:rPr>
              <w:t xml:space="preserve"> w marketingu internetowym</w:t>
            </w:r>
          </w:p>
          <w:p w14:paraId="2D83EBE7" w14:textId="0CDD6BFC" w:rsidR="00807620" w:rsidRDefault="00BD6F73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BD6F73">
              <w:rPr>
                <w:rFonts w:asciiTheme="minorHAnsi" w:hAnsiTheme="minorHAnsi" w:cstheme="minorHAnsi"/>
              </w:rPr>
              <w:t xml:space="preserve">Obszary i sposoby wykorzystania Internetu w marketingu </w:t>
            </w:r>
            <w:r>
              <w:rPr>
                <w:rFonts w:asciiTheme="minorHAnsi" w:hAnsiTheme="minorHAnsi" w:cstheme="minorHAnsi"/>
              </w:rPr>
              <w:t>organizacji</w:t>
            </w:r>
          </w:p>
          <w:p w14:paraId="5FDC81BF" w14:textId="379FDE38" w:rsidR="00BD6F73" w:rsidRPr="00BE6126" w:rsidRDefault="00FB2912" w:rsidP="00126A06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Współczesne trendy w marketingu</w:t>
            </w:r>
          </w:p>
          <w:p w14:paraId="7DC38670" w14:textId="77777777" w:rsidR="00126A06" w:rsidRPr="00BE6126" w:rsidRDefault="00126A06" w:rsidP="00FB2912">
            <w:pPr>
              <w:pStyle w:val="Akapitzlist"/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71B00B55" w14:textId="77777777" w:rsidR="00126A06" w:rsidRPr="00BE6126" w:rsidRDefault="00126A06" w:rsidP="00126A06">
      <w:pPr>
        <w:pStyle w:val="Nazwiskoodbiorcy"/>
        <w:spacing w:line="240" w:lineRule="auto"/>
        <w:rPr>
          <w:rFonts w:asciiTheme="minorHAnsi" w:hAnsiTheme="minorHAnsi" w:cstheme="minorHAnsi"/>
          <w:sz w:val="24"/>
        </w:rPr>
      </w:pPr>
    </w:p>
    <w:p w14:paraId="09AF9DBD" w14:textId="77777777" w:rsidR="00126A06" w:rsidRPr="00BE6126" w:rsidRDefault="00126A06" w:rsidP="00126A06">
      <w:pPr>
        <w:pStyle w:val="Adresodbiorcy"/>
        <w:rPr>
          <w:rFonts w:asciiTheme="minorHAnsi" w:hAnsiTheme="minorHAnsi" w:cstheme="minorHAnsi"/>
        </w:rPr>
      </w:pPr>
      <w:r w:rsidRPr="00BE6126">
        <w:rPr>
          <w:rFonts w:asciiTheme="minorHAnsi" w:hAnsiTheme="minorHAnsi" w:cstheme="minorHAnsi"/>
        </w:rPr>
        <w:br w:type="page"/>
      </w:r>
    </w:p>
    <w:p w14:paraId="314317D4" w14:textId="77777777" w:rsidR="00126A06" w:rsidRPr="00BE6126" w:rsidRDefault="00126A06" w:rsidP="00126A06">
      <w:pPr>
        <w:rPr>
          <w:rFonts w:cstheme="minorHAnsi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5245"/>
      </w:tblGrid>
      <w:tr w:rsidR="00126A06" w:rsidRPr="00BE6126" w14:paraId="77AD41AB" w14:textId="77777777" w:rsidTr="04498C5F">
        <w:tc>
          <w:tcPr>
            <w:tcW w:w="10377" w:type="dxa"/>
            <w:gridSpan w:val="2"/>
          </w:tcPr>
          <w:p w14:paraId="75F5F462" w14:textId="77777777" w:rsidR="00126A06" w:rsidRPr="00BE6126" w:rsidRDefault="00126A06" w:rsidP="00FB2912">
            <w:pPr>
              <w:spacing w:before="120" w:after="120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BE6126">
              <w:rPr>
                <w:rFonts w:cstheme="minorHAnsi"/>
                <w:b/>
                <w:color w:val="C00000"/>
                <w:sz w:val="28"/>
                <w:szCs w:val="28"/>
              </w:rPr>
              <w:t>Specjalność: Kadry i płace</w:t>
            </w:r>
          </w:p>
        </w:tc>
      </w:tr>
      <w:tr w:rsidR="00126A06" w:rsidRPr="00BE6126" w14:paraId="4FA3BAEE" w14:textId="77777777" w:rsidTr="04498C5F">
        <w:tc>
          <w:tcPr>
            <w:tcW w:w="5132" w:type="dxa"/>
          </w:tcPr>
          <w:p w14:paraId="4CBD36E1" w14:textId="77777777" w:rsidR="00126A06" w:rsidRPr="00BE6126" w:rsidRDefault="00126A06" w:rsidP="00FB2912">
            <w:pPr>
              <w:spacing w:before="120"/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1</w:t>
            </w:r>
          </w:p>
          <w:p w14:paraId="11EF3606" w14:textId="77777777" w:rsidR="00126A06" w:rsidRPr="00BE6126" w:rsidRDefault="00126A06" w:rsidP="00FB2912">
            <w:pPr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(kierunkowe – wspólne dla wszystkich specjalności)</w:t>
            </w:r>
          </w:p>
        </w:tc>
        <w:tc>
          <w:tcPr>
            <w:tcW w:w="5245" w:type="dxa"/>
          </w:tcPr>
          <w:p w14:paraId="20F84751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2</w:t>
            </w:r>
          </w:p>
          <w:p w14:paraId="6FD4BEAC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(specjalnościowe)</w:t>
            </w:r>
          </w:p>
        </w:tc>
      </w:tr>
      <w:tr w:rsidR="00126A06" w:rsidRPr="00BE6126" w14:paraId="3685E4F3" w14:textId="77777777" w:rsidTr="04498C5F">
        <w:tc>
          <w:tcPr>
            <w:tcW w:w="5132" w:type="dxa"/>
          </w:tcPr>
          <w:p w14:paraId="57470C69" w14:textId="77777777" w:rsidR="00126A06" w:rsidRDefault="00126A06" w:rsidP="00126A06">
            <w:pPr>
              <w:pStyle w:val="Akapitzlist"/>
              <w:numPr>
                <w:ilvl w:val="0"/>
                <w:numId w:val="5"/>
              </w:numPr>
              <w:spacing w:before="120"/>
              <w:contextualSpacing w:val="0"/>
              <w:rPr>
                <w:rFonts w:asciiTheme="minorHAnsi" w:hAnsiTheme="minorHAnsi" w:cstheme="minorHAnsi"/>
                <w:i/>
              </w:rPr>
            </w:pPr>
            <w:r w:rsidRPr="00502FE0">
              <w:rPr>
                <w:rFonts w:asciiTheme="minorHAnsi" w:hAnsiTheme="minorHAnsi" w:cstheme="minorHAnsi"/>
                <w:i/>
              </w:rPr>
              <w:t xml:space="preserve">Produkt Krajowy Brutto – </w:t>
            </w:r>
            <w:r>
              <w:rPr>
                <w:rFonts w:asciiTheme="minorHAnsi" w:hAnsiTheme="minorHAnsi" w:cstheme="minorHAnsi"/>
                <w:i/>
              </w:rPr>
              <w:t xml:space="preserve">istota, zasady tworzenia i pomiaru, </w:t>
            </w:r>
            <w:r w:rsidRPr="00502FE0"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t>(+</w:t>
            </w:r>
            <w:r w:rsidRPr="00502FE0">
              <w:rPr>
                <w:rFonts w:asciiTheme="minorHAnsi" w:hAnsiTheme="minorHAnsi" w:cstheme="minorHAnsi"/>
                <w:i/>
              </w:rPr>
              <w:t>podstawowe statystyki odnoszące się</w:t>
            </w:r>
            <w:r>
              <w:rPr>
                <w:rFonts w:asciiTheme="minorHAnsi" w:hAnsiTheme="minorHAnsi" w:cstheme="minorHAnsi"/>
                <w:i/>
              </w:rPr>
              <w:t xml:space="preserve"> do</w:t>
            </w:r>
            <w:r w:rsidRPr="00502FE0">
              <w:rPr>
                <w:rFonts w:asciiTheme="minorHAnsi" w:hAnsiTheme="minorHAnsi" w:cstheme="minorHAnsi"/>
                <w:i/>
              </w:rPr>
              <w:t xml:space="preserve"> Polski i in. państw).</w:t>
            </w:r>
          </w:p>
          <w:p w14:paraId="5BB3EAB7" w14:textId="77777777" w:rsidR="00126A06" w:rsidRPr="00502FE0" w:rsidRDefault="00126A06" w:rsidP="00126A06">
            <w:pPr>
              <w:pStyle w:val="Akapitzlist"/>
              <w:numPr>
                <w:ilvl w:val="0"/>
                <w:numId w:val="5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Wzrost i rozwój gospodarczy – elementy, cykl gospodarczy, rola handlu zagranicznego. </w:t>
            </w:r>
          </w:p>
          <w:p w14:paraId="20404EC4" w14:textId="77777777" w:rsidR="00126A06" w:rsidRPr="00A36323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36323">
              <w:rPr>
                <w:rFonts w:cstheme="minorHAnsi"/>
                <w:i/>
                <w:sz w:val="20"/>
                <w:szCs w:val="20"/>
              </w:rPr>
              <w:t xml:space="preserve">Inflacja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jej rodzaje,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przyczyny, </w:t>
            </w:r>
            <w:r>
              <w:rPr>
                <w:rFonts w:cstheme="minorHAnsi"/>
                <w:i/>
                <w:sz w:val="20"/>
                <w:szCs w:val="20"/>
              </w:rPr>
              <w:t xml:space="preserve">skutki, sposoby redukcji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(+podstawowe statystyki odnoszące się </w:t>
            </w:r>
            <w:r>
              <w:rPr>
                <w:rFonts w:cstheme="minorHAnsi"/>
                <w:i/>
                <w:sz w:val="20"/>
                <w:szCs w:val="20"/>
              </w:rPr>
              <w:t xml:space="preserve">do </w:t>
            </w:r>
            <w:r w:rsidRPr="00A36323">
              <w:rPr>
                <w:rFonts w:cstheme="minorHAnsi"/>
                <w:i/>
                <w:sz w:val="20"/>
                <w:szCs w:val="20"/>
              </w:rPr>
              <w:t>Polski i in. Państw</w:t>
            </w:r>
            <w:r>
              <w:rPr>
                <w:rFonts w:cstheme="minorHAnsi"/>
                <w:i/>
                <w:sz w:val="20"/>
                <w:szCs w:val="20"/>
              </w:rPr>
              <w:t>).</w:t>
            </w:r>
          </w:p>
          <w:p w14:paraId="5E1A7856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Budżet państwa -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jego struktura</w:t>
            </w:r>
            <w:r>
              <w:rPr>
                <w:rFonts w:cstheme="minorHAnsi"/>
                <w:i/>
                <w:sz w:val="20"/>
                <w:szCs w:val="20"/>
              </w:rPr>
              <w:t>, aspekty nierównowagi, funkcje polityki budżetowej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(+podstawowe statystyki odnoszące się Polski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  <w:r w:rsidRPr="00A36323">
              <w:rPr>
                <w:rFonts w:cstheme="minorHAnsi"/>
                <w:sz w:val="20"/>
                <w:szCs w:val="20"/>
              </w:rPr>
              <w:t>.</w:t>
            </w:r>
          </w:p>
          <w:p w14:paraId="388771DB" w14:textId="77777777" w:rsidR="00126A06" w:rsidRPr="0070578A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Polityka monetarna – Istota, elementy, instrumenty (+ podstawowe dane dotyczące stóp procentowych Banku Centralnego w Polsce)</w:t>
            </w:r>
          </w:p>
          <w:p w14:paraId="3F27A6A4" w14:textId="77777777" w:rsidR="00126A06" w:rsidRPr="0070578A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Bank centralny – istota funkcjonowania, funkcje, organy (na przykładzie Polski i innych krajów).</w:t>
            </w:r>
          </w:p>
          <w:p w14:paraId="6F30B160" w14:textId="77777777" w:rsidR="00126A06" w:rsidRPr="0070578A" w:rsidRDefault="00126A06" w:rsidP="00126A06">
            <w:pPr>
              <w:pStyle w:val="Akapitzlist"/>
              <w:numPr>
                <w:ilvl w:val="0"/>
                <w:numId w:val="5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Polityka fiskalna – </w:t>
            </w:r>
            <w:r w:rsidRPr="0070578A">
              <w:rPr>
                <w:rFonts w:asciiTheme="minorHAnsi" w:hAnsiTheme="minorHAnsi" w:cstheme="minorHAnsi"/>
                <w:i/>
              </w:rPr>
              <w:t>Istota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70578A">
              <w:rPr>
                <w:rFonts w:asciiTheme="minorHAnsi" w:hAnsiTheme="minorHAnsi" w:cstheme="minorHAnsi"/>
                <w:i/>
              </w:rPr>
              <w:t xml:space="preserve"> elementy polityki fiskalnej (na przykładzie Polski i in. krajów).</w:t>
            </w:r>
          </w:p>
          <w:p w14:paraId="3A119AE0" w14:textId="77777777" w:rsidR="00126A06" w:rsidRPr="00077659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Rynek pracy – mechanizm funkcjonowania, podmioty, elastyczność, współczesne trendy (podstawowe statystyki odnoszące się do Polski i innych krajów).</w:t>
            </w:r>
          </w:p>
          <w:p w14:paraId="506F4589" w14:textId="77777777" w:rsidR="00126A06" w:rsidRPr="00A36323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Bezrobocie – rodzaje, przyczyny, skutki, przeciwdziałanie.</w:t>
            </w:r>
          </w:p>
          <w:p w14:paraId="57CB8185" w14:textId="77777777" w:rsidR="00126A06" w:rsidRPr="00FA1DAA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 xml:space="preserve">Mechanizm rynkowy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istota funkcjonowania, 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podstawowe kategorie i ich determinanty. </w:t>
            </w:r>
          </w:p>
          <w:p w14:paraId="3534A29C" w14:textId="77777777" w:rsidR="00126A06" w:rsidRPr="00FA1DAA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>Elastyczność popytu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istota, rodzaje,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i/>
                <w:sz w:val="20"/>
                <w:szCs w:val="20"/>
              </w:rPr>
              <w:t>zastosowanie w podejmowaniu decyzji ekonomicznych</w:t>
            </w:r>
            <w:r w:rsidRPr="00FA1DAA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3F4F059A" w14:textId="77777777" w:rsidR="00126A06" w:rsidRPr="009370A4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370A4">
              <w:rPr>
                <w:rFonts w:cstheme="minorHAnsi"/>
                <w:i/>
                <w:sz w:val="20"/>
                <w:szCs w:val="20"/>
              </w:rPr>
              <w:t xml:space="preserve">Konkurencja – istota, modele konkurencji w gospodarce. </w:t>
            </w:r>
          </w:p>
          <w:p w14:paraId="5596B0FF" w14:textId="77777777" w:rsidR="00126A06" w:rsidRPr="00BE612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>Efektywność ekonomiczna – pojęcie i pomiar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11110E7E" w14:textId="77777777" w:rsidR="00126A06" w:rsidRPr="00AC6CE3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Koszty w przedsiębiorstwie – znaczenie, rodzaje, struktura; koszt ekonomiczny a koszt alternatywny. </w:t>
            </w:r>
          </w:p>
          <w:p w14:paraId="5665A1CF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Przedsiębiorca, przedsiębiorczość, przedsiębiorstwo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pojęcie, </w:t>
            </w:r>
            <w:r w:rsidRPr="00AC6CE3">
              <w:rPr>
                <w:rFonts w:cstheme="minorHAnsi"/>
                <w:i/>
                <w:sz w:val="20"/>
                <w:szCs w:val="20"/>
              </w:rPr>
              <w:t>istota, relacje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13FD5838" w14:textId="77777777" w:rsidR="00126A06" w:rsidRPr="00632FF7" w:rsidRDefault="00126A06" w:rsidP="00126A06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222F">
              <w:rPr>
                <w:rFonts w:cstheme="minorHAnsi"/>
                <w:i/>
                <w:sz w:val="20"/>
                <w:szCs w:val="20"/>
              </w:rPr>
              <w:t>Organizacja – pojęcie, rodzaje, cykl życia</w:t>
            </w:r>
            <w:r w:rsidRPr="00632FF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792E23E6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Zarządzanie w organizacji – istota, elementy (funkcje).</w:t>
            </w:r>
          </w:p>
          <w:p w14:paraId="7A241A4C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Poziomy zarządzania – operacyjne, taktyczne, strategiczne – cechy i cele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5611DD9A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Otoczenie organizacji – rodzaje i cechy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66F50DD" w14:textId="77777777" w:rsidR="00126A06" w:rsidRPr="000C63A7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Współczesne koncepcje zarządzania organizacjami</w:t>
            </w:r>
          </w:p>
          <w:p w14:paraId="777DE1AF" w14:textId="77777777" w:rsidR="00126A06" w:rsidRPr="00A121E8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Planowanie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etapy,</w:t>
            </w:r>
            <w:r w:rsidRPr="00A121E8">
              <w:rPr>
                <w:rFonts w:cstheme="minorHAnsi"/>
                <w:i/>
                <w:sz w:val="20"/>
                <w:szCs w:val="20"/>
              </w:rPr>
              <w:t xml:space="preserve"> rola w realizacji celów działalności organizacji gospodarczych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3347E7A4" w14:textId="77777777" w:rsidR="00126A06" w:rsidRPr="00A121E8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lastRenderedPageBreak/>
              <w:t>Podejmowanie decyzji – istota, etapy procesu decyzyjnego.</w:t>
            </w:r>
          </w:p>
          <w:p w14:paraId="688E5C29" w14:textId="77777777" w:rsidR="00126A06" w:rsidRPr="00A121E8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Struktury organizacyjne – pojęcie, elementy, rodzaje; cechy nowoczesnych struktur organizacji.</w:t>
            </w:r>
          </w:p>
          <w:p w14:paraId="38728C14" w14:textId="77777777" w:rsidR="00126A06" w:rsidRPr="00A121E8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Menedżer w organizacji – cechy, umiejętności, role.</w:t>
            </w:r>
          </w:p>
          <w:p w14:paraId="1D74A66C" w14:textId="77777777" w:rsidR="00126A06" w:rsidRPr="00A121E8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>Kapitał przedsiębiorstw - rodzaje, formy i znaczenie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1F2137D5" w14:textId="77777777" w:rsidR="00126A06" w:rsidRPr="00F47473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 xml:space="preserve">Społeczna odpowiedzialność przedsiębiorstwa (CSR) – istota, cechy, znaczenie dla realizacji celów ekonomicznych organizacji. </w:t>
            </w:r>
          </w:p>
          <w:p w14:paraId="58679B80" w14:textId="77777777" w:rsidR="00126A06" w:rsidRPr="00632FF7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32FF7">
              <w:rPr>
                <w:rFonts w:cstheme="minorHAnsi"/>
                <w:i/>
                <w:sz w:val="20"/>
                <w:szCs w:val="20"/>
              </w:rPr>
              <w:t>Kultura organizacji –</w:t>
            </w:r>
            <w:r>
              <w:rPr>
                <w:rFonts w:cstheme="minorHAnsi"/>
                <w:i/>
                <w:sz w:val="20"/>
                <w:szCs w:val="20"/>
              </w:rPr>
              <w:t xml:space="preserve"> pojęcie,</w:t>
            </w:r>
            <w:r w:rsidRPr="00632FF7">
              <w:rPr>
                <w:rFonts w:cstheme="minorHAnsi"/>
                <w:i/>
                <w:sz w:val="20"/>
                <w:szCs w:val="20"/>
              </w:rPr>
              <w:t xml:space="preserve"> istota, cechy, rodzaje.</w:t>
            </w:r>
          </w:p>
          <w:p w14:paraId="19C57563" w14:textId="77777777" w:rsidR="00126A06" w:rsidRPr="00550B42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50B42">
              <w:rPr>
                <w:rFonts w:cstheme="minorHAnsi"/>
                <w:i/>
                <w:sz w:val="20"/>
                <w:szCs w:val="20"/>
              </w:rPr>
              <w:t>Zarządzanie zasobami ludzkimi – elementy i organizacja procesu personalnego we współczesnej firmie.</w:t>
            </w:r>
          </w:p>
          <w:p w14:paraId="4735226B" w14:textId="77777777" w:rsidR="00126A06" w:rsidRPr="007D4D1C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Zarządzanie marketingowe w organizacji - </w:t>
            </w:r>
            <w:r w:rsidRPr="007D4D1C">
              <w:rPr>
                <w:rFonts w:cstheme="minorHAnsi"/>
                <w:i/>
                <w:sz w:val="20"/>
                <w:szCs w:val="20"/>
              </w:rPr>
              <w:t>Is</w:t>
            </w:r>
            <w:r>
              <w:rPr>
                <w:rFonts w:cstheme="minorHAnsi"/>
                <w:i/>
                <w:sz w:val="20"/>
                <w:szCs w:val="20"/>
              </w:rPr>
              <w:t>tota, zakres i znaczenie.</w:t>
            </w:r>
          </w:p>
          <w:p w14:paraId="5C763956" w14:textId="77777777" w:rsidR="00126A06" w:rsidRPr="007D4D1C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Główne obszary zmian w organizacji. Zasady zarządzania zmianą organizacyjną. </w:t>
            </w:r>
          </w:p>
          <w:p w14:paraId="3E82899C" w14:textId="77777777" w:rsidR="00126A06" w:rsidRPr="007D4D1C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Zarządzanie jakością w organizacji - istota, systemy i stosowane instrumenty. </w:t>
            </w:r>
          </w:p>
          <w:p w14:paraId="30E5F8B2" w14:textId="77777777" w:rsidR="00126A06" w:rsidRPr="006B358C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B358C">
              <w:rPr>
                <w:rFonts w:cstheme="minorHAnsi"/>
                <w:i/>
                <w:sz w:val="20"/>
                <w:szCs w:val="20"/>
              </w:rPr>
              <w:t>Innowacje w działalności organizacji - istota i znaczenie.</w:t>
            </w:r>
          </w:p>
          <w:p w14:paraId="01828209" w14:textId="77777777" w:rsidR="00126A06" w:rsidRPr="005B6940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Zarządzanie projektami - ogólne warunki i zasady.</w:t>
            </w:r>
          </w:p>
          <w:p w14:paraId="06C33DAF" w14:textId="77777777" w:rsidR="00126A06" w:rsidRPr="005B6940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 xml:space="preserve">Cykl życia </w:t>
            </w:r>
            <w:r>
              <w:rPr>
                <w:rFonts w:cstheme="minorHAnsi"/>
                <w:i/>
                <w:sz w:val="20"/>
                <w:szCs w:val="20"/>
              </w:rPr>
              <w:t>produktu</w:t>
            </w:r>
            <w:r w:rsidRPr="005B6940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0B220EB6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Znaczenie i przebieg procesów informacyjnych w zarządzaniu</w:t>
            </w:r>
            <w:r w:rsidRPr="00BE6126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49B1A92" w14:textId="77777777" w:rsidR="00126A06" w:rsidRPr="006B358C" w:rsidRDefault="00126A06" w:rsidP="00126A06">
            <w:pPr>
              <w:pStyle w:val="Akapitzlist"/>
              <w:numPr>
                <w:ilvl w:val="0"/>
                <w:numId w:val="5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Bazy danych, system informacyjny i system informatyczny – istota i różnice. </w:t>
            </w:r>
          </w:p>
          <w:p w14:paraId="3D5728F2" w14:textId="77777777" w:rsidR="00126A06" w:rsidRPr="006B358C" w:rsidRDefault="00126A06" w:rsidP="00126A06">
            <w:pPr>
              <w:pStyle w:val="Akapitzlist"/>
              <w:numPr>
                <w:ilvl w:val="0"/>
                <w:numId w:val="5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Inwestycje zagraniczne – znaczenie dla kraju goszczącego i kraju macierzystego (+podstawowe statystyki odnoszące się </w:t>
            </w:r>
            <w:r>
              <w:rPr>
                <w:rFonts w:asciiTheme="minorHAnsi" w:hAnsiTheme="minorHAnsi" w:cstheme="minorHAnsi"/>
                <w:i/>
              </w:rPr>
              <w:t xml:space="preserve">do </w:t>
            </w:r>
            <w:r w:rsidRPr="006B358C">
              <w:rPr>
                <w:rFonts w:asciiTheme="minorHAnsi" w:hAnsiTheme="minorHAnsi" w:cstheme="minorHAnsi"/>
                <w:i/>
              </w:rPr>
              <w:t>Polski).</w:t>
            </w:r>
          </w:p>
          <w:p w14:paraId="53CA9C33" w14:textId="77777777" w:rsidR="00126A06" w:rsidRPr="006B358C" w:rsidRDefault="00126A06" w:rsidP="00126A06">
            <w:pPr>
              <w:pStyle w:val="Akapitzlist"/>
              <w:numPr>
                <w:ilvl w:val="0"/>
                <w:numId w:val="5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>Unia Europejska –instytucje unijne, podstawowe za</w:t>
            </w:r>
            <w:r>
              <w:rPr>
                <w:rFonts w:asciiTheme="minorHAnsi" w:hAnsiTheme="minorHAnsi" w:cstheme="minorHAnsi"/>
                <w:i/>
              </w:rPr>
              <w:t xml:space="preserve">dania tych instytucji, </w:t>
            </w:r>
            <w:r w:rsidRPr="006B358C">
              <w:rPr>
                <w:rFonts w:asciiTheme="minorHAnsi" w:hAnsiTheme="minorHAnsi" w:cstheme="minorHAnsi"/>
                <w:i/>
              </w:rPr>
              <w:t xml:space="preserve"> polityka spójności.</w:t>
            </w:r>
          </w:p>
          <w:p w14:paraId="1ED72F3D" w14:textId="77777777" w:rsidR="00126A0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964F8">
              <w:rPr>
                <w:rFonts w:cstheme="minorHAnsi"/>
                <w:i/>
                <w:sz w:val="20"/>
                <w:szCs w:val="20"/>
              </w:rPr>
              <w:t>Rachunkowość w jednostkach gospodarczych – istota, cechy, funkcje.</w:t>
            </w:r>
          </w:p>
          <w:p w14:paraId="403C016A" w14:textId="77777777" w:rsidR="00126A06" w:rsidRPr="00BE6126" w:rsidRDefault="00126A06" w:rsidP="00126A0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5255">
              <w:rPr>
                <w:rFonts w:cstheme="minorHAnsi"/>
                <w:i/>
                <w:sz w:val="20"/>
                <w:szCs w:val="20"/>
              </w:rPr>
              <w:t>Bilans i rachunek zysków i strat w przedsiębiorstwie - pojęcie, cele, zadania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5245" w:type="dxa"/>
          </w:tcPr>
          <w:p w14:paraId="701639D3" w14:textId="23112384" w:rsidR="00126A06" w:rsidRPr="00BE6126" w:rsidRDefault="04498C5F" w:rsidP="04498C5F">
            <w:pPr>
              <w:pStyle w:val="Akapitzlist"/>
              <w:numPr>
                <w:ilvl w:val="0"/>
                <w:numId w:val="9"/>
              </w:numPr>
              <w:spacing w:after="160" w:line="259" w:lineRule="auto"/>
              <w:jc w:val="left"/>
              <w:rPr>
                <w:rFonts w:asciiTheme="minorHAnsi" w:eastAsiaTheme="minorEastAsia" w:hAnsiTheme="minorHAnsi" w:cstheme="minorBidi"/>
              </w:rPr>
            </w:pPr>
            <w:r w:rsidRPr="04498C5F">
              <w:rPr>
                <w:rFonts w:ascii="Calibri" w:eastAsia="Calibri" w:hAnsi="Calibri" w:cs="Calibri"/>
              </w:rPr>
              <w:lastRenderedPageBreak/>
              <w:t xml:space="preserve">Stosunek pracy - pojęcie, cechy charakterystyczne, podmioty oraz nawiązanie, zmiana i ustanie stosunku pracy.  </w:t>
            </w:r>
          </w:p>
          <w:p w14:paraId="01067F47" w14:textId="36B3D791" w:rsidR="00126A06" w:rsidRPr="00BE6126" w:rsidRDefault="04498C5F" w:rsidP="04498C5F">
            <w:pPr>
              <w:pStyle w:val="Akapitzlist"/>
              <w:numPr>
                <w:ilvl w:val="0"/>
                <w:numId w:val="9"/>
              </w:numPr>
              <w:spacing w:after="160" w:line="259" w:lineRule="auto"/>
              <w:jc w:val="left"/>
              <w:rPr>
                <w:rFonts w:asciiTheme="minorHAnsi" w:eastAsiaTheme="minorEastAsia" w:hAnsiTheme="minorHAnsi" w:cstheme="minorBidi"/>
              </w:rPr>
            </w:pPr>
            <w:r w:rsidRPr="04498C5F">
              <w:rPr>
                <w:rFonts w:ascii="Calibri" w:eastAsia="Calibri" w:hAnsi="Calibri" w:cs="Calibri"/>
              </w:rPr>
              <w:t>Źródła prawa pracy.</w:t>
            </w:r>
          </w:p>
          <w:p w14:paraId="6ED50926" w14:textId="7424FE68" w:rsidR="00126A06" w:rsidRPr="00BE6126" w:rsidRDefault="04498C5F" w:rsidP="04498C5F">
            <w:pPr>
              <w:pStyle w:val="Akapitzlist"/>
              <w:numPr>
                <w:ilvl w:val="0"/>
                <w:numId w:val="9"/>
              </w:numPr>
              <w:spacing w:after="160" w:line="259" w:lineRule="auto"/>
              <w:jc w:val="left"/>
              <w:rPr>
                <w:rFonts w:asciiTheme="minorHAnsi" w:eastAsiaTheme="minorEastAsia" w:hAnsiTheme="minorHAnsi" w:cstheme="minorBidi"/>
              </w:rPr>
            </w:pPr>
            <w:r w:rsidRPr="04498C5F">
              <w:rPr>
                <w:rFonts w:ascii="Calibri" w:eastAsia="Calibri" w:hAnsi="Calibri" w:cs="Calibri"/>
              </w:rPr>
              <w:t>Roszczenia z tytułu nieuzasadnionego lub niezgodnego z prawem wypowiedzenia umowy o pracę lub jej rozwiązania bez wypowiedzenia.</w:t>
            </w:r>
          </w:p>
          <w:p w14:paraId="28FEF27D" w14:textId="0D319001" w:rsidR="00126A06" w:rsidRPr="00BE6126" w:rsidRDefault="04498C5F" w:rsidP="04498C5F">
            <w:pPr>
              <w:pStyle w:val="Akapitzlist"/>
              <w:numPr>
                <w:ilvl w:val="0"/>
                <w:numId w:val="9"/>
              </w:numPr>
              <w:spacing w:after="160" w:line="259" w:lineRule="auto"/>
              <w:jc w:val="left"/>
            </w:pPr>
            <w:r w:rsidRPr="04498C5F">
              <w:rPr>
                <w:rFonts w:ascii="Calibri" w:eastAsia="Calibri" w:hAnsi="Calibri" w:cs="Calibri"/>
              </w:rPr>
              <w:t>Prawa i obowiązki stron stosunku pracy.</w:t>
            </w:r>
          </w:p>
          <w:p w14:paraId="519A0356" w14:textId="5DF73F79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Czas pracy i urlopy pracownicze.  </w:t>
            </w:r>
          </w:p>
          <w:p w14:paraId="3150DDA0" w14:textId="3A03AE80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Prawna odpowiedzialność stron stosunku pracy.  </w:t>
            </w:r>
          </w:p>
          <w:p w14:paraId="35030A31" w14:textId="1C797563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Etapy i narzędzia wspomagające przygotowania strategii HRM. </w:t>
            </w:r>
          </w:p>
          <w:p w14:paraId="11619576" w14:textId="12D14D53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Opisy stanowisk pracy – cele, zasady tworzenia oraz obszar zastosowania w procesach personalnych.  </w:t>
            </w:r>
          </w:p>
          <w:p w14:paraId="149EB738" w14:textId="38CC7E56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Etapy, zasady i narzędzia wykorzystywane w budowaniu wizerunku pracodawcy (Employer Branding).  </w:t>
            </w:r>
          </w:p>
          <w:p w14:paraId="6D8A5919" w14:textId="611570F6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Metody i narzędzia stosowane w efektywnej rekrutacji i selekcji.  </w:t>
            </w:r>
          </w:p>
          <w:p w14:paraId="66BB06DF" w14:textId="64F2BA34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Etapy, metody i narzędzia wprowadzania pracownika do pracy (onboarding).  </w:t>
            </w:r>
          </w:p>
          <w:p w14:paraId="72AE6C2A" w14:textId="6A958D88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Zarządzanie efektywnością pracowników (Performance Management) – zasady, metody, narzędzia.  </w:t>
            </w:r>
          </w:p>
          <w:p w14:paraId="2E20A70B" w14:textId="429024A1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Dbanie o poziom zaangażowania pracowników – zasady, metody, narzędzia.  </w:t>
            </w:r>
          </w:p>
          <w:p w14:paraId="5C15CDC5" w14:textId="2E729DB5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Budowanie efektywnej i innowacyjnej organizacji – zasady, metody, narzędzia. </w:t>
            </w:r>
          </w:p>
          <w:p w14:paraId="7A16F8EA" w14:textId="201A91CF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Zasady tworzenia akt osobowych pracownika i administrowanie dokumentacją pracowniczą.  </w:t>
            </w:r>
          </w:p>
          <w:p w14:paraId="59D2748C" w14:textId="6AD58584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>Ochrona i przetwarzanie danych osobowych pracowników (w tym RODO).</w:t>
            </w:r>
          </w:p>
          <w:p w14:paraId="2C3F9860" w14:textId="07CD3D56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Świadectwo pracy w dokumentacji pracowniczej – terminy, sprostowanie, nie wydanie w terminie – roszczenia pracownika. </w:t>
            </w:r>
          </w:p>
          <w:p w14:paraId="55684C25" w14:textId="01608639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>Wynagrodzenia za pracę – podstawowe pojęcia i zasady.</w:t>
            </w:r>
          </w:p>
          <w:p w14:paraId="1C8DA0E5" w14:textId="7DA85221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Ochrona wynagrodzenia za pracę – termin wypłaty, dopuszczalność potrąceń z wynagrodzenia). </w:t>
            </w:r>
          </w:p>
          <w:p w14:paraId="33F9D527" w14:textId="6AFC84B0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Obowiązki pracodawcy zatrudniającego pracownika, którego wynagrodzenie podlega egzekucji sądowej. </w:t>
            </w:r>
          </w:p>
          <w:p w14:paraId="7DEFF228" w14:textId="1C4957C4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>Odprawy, odszkodowania, zasiłki i inne świadczenia – charakterystyka i rodzaje.</w:t>
            </w:r>
          </w:p>
          <w:p w14:paraId="5CDD63EE" w14:textId="3936F866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Sposoby radzenia sobie ze stresem oraz trudnymi emocjami. </w:t>
            </w:r>
          </w:p>
          <w:p w14:paraId="7FEE270B" w14:textId="257585EC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Komunikacja interpersonalna – formy, przyczyny nieefektywnego komunikowania się, sposoby poprawy komunikacji międzyludzkiej. </w:t>
            </w:r>
          </w:p>
          <w:p w14:paraId="543FEEE7" w14:textId="4DB052DE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Sposoby budowania autorytetu lidera oraz sposoby prowadzenia trudnych rozmów ze współpracownikami. </w:t>
            </w:r>
          </w:p>
          <w:p w14:paraId="2BFC5B5B" w14:textId="47EC3E18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Istota i zasady efektywnego współdziałania w grupie. </w:t>
            </w:r>
          </w:p>
          <w:p w14:paraId="5610D713" w14:textId="428E0717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Style negocjacji i rozwiązywania konfliktów. </w:t>
            </w:r>
          </w:p>
          <w:p w14:paraId="430498CE" w14:textId="7069CD7E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Podmiot i przedmiot opodatkowania w podatku dochodowym od osób fizycznych. </w:t>
            </w:r>
          </w:p>
          <w:p w14:paraId="01694FC1" w14:textId="04CE5EA1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Źródła i koszty uzyskania przychodów. </w:t>
            </w:r>
          </w:p>
          <w:p w14:paraId="0A1DD654" w14:textId="57986ABA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 xml:space="preserve">Zwolnienia przedmiotowe w podatku dochodowym </w:t>
            </w:r>
          </w:p>
          <w:p w14:paraId="2DC9EC95" w14:textId="6DA056F1" w:rsidR="00126A06" w:rsidRPr="00BE6126" w:rsidRDefault="04498C5F" w:rsidP="04498C5F">
            <w:pPr>
              <w:numPr>
                <w:ilvl w:val="0"/>
                <w:numId w:val="9"/>
              </w:numPr>
              <w:rPr>
                <w:rFonts w:eastAsiaTheme="minorEastAsia"/>
                <w:sz w:val="20"/>
                <w:szCs w:val="20"/>
              </w:rPr>
            </w:pPr>
            <w:r w:rsidRPr="04498C5F">
              <w:rPr>
                <w:rFonts w:ascii="Calibri" w:eastAsia="Calibri" w:hAnsi="Calibri" w:cs="Calibri"/>
                <w:sz w:val="20"/>
                <w:szCs w:val="20"/>
              </w:rPr>
              <w:t>Zasady finansowania składek na ubezpieczenie społeczne.</w:t>
            </w:r>
          </w:p>
        </w:tc>
      </w:tr>
    </w:tbl>
    <w:p w14:paraId="49AD1738" w14:textId="77777777" w:rsidR="00126A06" w:rsidRPr="00BE6126" w:rsidRDefault="00126A06" w:rsidP="00126A06">
      <w:pPr>
        <w:pStyle w:val="Nazwiskoodbiorcy"/>
        <w:spacing w:line="240" w:lineRule="auto"/>
        <w:rPr>
          <w:rFonts w:asciiTheme="minorHAnsi" w:hAnsiTheme="minorHAnsi" w:cstheme="minorHAnsi"/>
          <w:sz w:val="24"/>
        </w:rPr>
      </w:pPr>
    </w:p>
    <w:p w14:paraId="10608A20" w14:textId="77777777" w:rsidR="00126A06" w:rsidRPr="00BE6126" w:rsidRDefault="00126A06" w:rsidP="00126A06">
      <w:pPr>
        <w:pStyle w:val="Adresodbiorcy"/>
        <w:rPr>
          <w:rFonts w:asciiTheme="minorHAnsi" w:hAnsiTheme="minorHAnsi" w:cstheme="minorHAnsi"/>
        </w:rPr>
      </w:pPr>
      <w:r w:rsidRPr="00BE6126">
        <w:rPr>
          <w:rFonts w:asciiTheme="minorHAnsi" w:hAnsiTheme="minorHAnsi" w:cstheme="minorHAnsi"/>
        </w:rPr>
        <w:br w:type="page"/>
      </w:r>
    </w:p>
    <w:p w14:paraId="629FABBD" w14:textId="77777777" w:rsidR="00126A06" w:rsidRPr="00BE6126" w:rsidRDefault="00126A06" w:rsidP="00126A06">
      <w:pPr>
        <w:rPr>
          <w:rFonts w:cstheme="minorHAnsi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1"/>
        <w:gridCol w:w="5386"/>
      </w:tblGrid>
      <w:tr w:rsidR="00126A06" w:rsidRPr="00BE6126" w14:paraId="7E8EF8C2" w14:textId="77777777" w:rsidTr="00126A06">
        <w:tc>
          <w:tcPr>
            <w:tcW w:w="10377" w:type="dxa"/>
            <w:gridSpan w:val="2"/>
          </w:tcPr>
          <w:p w14:paraId="228C61C1" w14:textId="77777777" w:rsidR="00126A06" w:rsidRPr="00BE6126" w:rsidRDefault="00126A06" w:rsidP="00FB2912">
            <w:pPr>
              <w:spacing w:before="120" w:after="120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BE6126">
              <w:rPr>
                <w:rFonts w:cstheme="minorHAnsi"/>
                <w:b/>
                <w:color w:val="C00000"/>
                <w:sz w:val="28"/>
                <w:szCs w:val="28"/>
              </w:rPr>
              <w:t>Specjalność: Psychologia zarządzania</w:t>
            </w:r>
          </w:p>
        </w:tc>
      </w:tr>
      <w:tr w:rsidR="00126A06" w:rsidRPr="00BE6126" w14:paraId="1409F607" w14:textId="77777777" w:rsidTr="00126A06">
        <w:tc>
          <w:tcPr>
            <w:tcW w:w="4991" w:type="dxa"/>
          </w:tcPr>
          <w:p w14:paraId="4DEA2DE6" w14:textId="77777777" w:rsidR="00126A06" w:rsidRPr="00BE6126" w:rsidRDefault="00126A06" w:rsidP="00FB2912">
            <w:pPr>
              <w:spacing w:before="120"/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1</w:t>
            </w:r>
          </w:p>
          <w:p w14:paraId="2BEFC179" w14:textId="77777777" w:rsidR="00126A06" w:rsidRPr="00BE6126" w:rsidRDefault="00126A06" w:rsidP="00FB2912">
            <w:pPr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(kierunkowe – wspólne dla wszystkich specjalności)</w:t>
            </w:r>
          </w:p>
        </w:tc>
        <w:tc>
          <w:tcPr>
            <w:tcW w:w="5386" w:type="dxa"/>
          </w:tcPr>
          <w:p w14:paraId="27DE0E88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2</w:t>
            </w:r>
          </w:p>
          <w:p w14:paraId="0CE04D81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(specjalnościowe)</w:t>
            </w:r>
          </w:p>
        </w:tc>
      </w:tr>
      <w:tr w:rsidR="00126A06" w:rsidRPr="00BE6126" w14:paraId="2BC6E9A7" w14:textId="77777777" w:rsidTr="00126A06">
        <w:tc>
          <w:tcPr>
            <w:tcW w:w="4991" w:type="dxa"/>
          </w:tcPr>
          <w:p w14:paraId="5D302BCE" w14:textId="77777777" w:rsidR="00126A06" w:rsidRDefault="00126A06" w:rsidP="00126A06">
            <w:pPr>
              <w:pStyle w:val="Akapitzlist"/>
              <w:numPr>
                <w:ilvl w:val="0"/>
                <w:numId w:val="6"/>
              </w:numPr>
              <w:spacing w:before="120"/>
              <w:contextualSpacing w:val="0"/>
              <w:rPr>
                <w:rFonts w:asciiTheme="minorHAnsi" w:hAnsiTheme="minorHAnsi" w:cstheme="minorHAnsi"/>
                <w:i/>
              </w:rPr>
            </w:pPr>
            <w:r w:rsidRPr="00502FE0">
              <w:rPr>
                <w:rFonts w:asciiTheme="minorHAnsi" w:hAnsiTheme="minorHAnsi" w:cstheme="minorHAnsi"/>
                <w:i/>
              </w:rPr>
              <w:t xml:space="preserve">Produkt Krajowy Brutto – </w:t>
            </w:r>
            <w:r>
              <w:rPr>
                <w:rFonts w:asciiTheme="minorHAnsi" w:hAnsiTheme="minorHAnsi" w:cstheme="minorHAnsi"/>
                <w:i/>
              </w:rPr>
              <w:t xml:space="preserve">istota, zasady tworzenia i pomiaru, </w:t>
            </w:r>
            <w:r w:rsidRPr="00502FE0"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t>(+</w:t>
            </w:r>
            <w:r w:rsidRPr="00502FE0">
              <w:rPr>
                <w:rFonts w:asciiTheme="minorHAnsi" w:hAnsiTheme="minorHAnsi" w:cstheme="minorHAnsi"/>
                <w:i/>
              </w:rPr>
              <w:t>podstawowe statystyki odnoszące się</w:t>
            </w:r>
            <w:r>
              <w:rPr>
                <w:rFonts w:asciiTheme="minorHAnsi" w:hAnsiTheme="minorHAnsi" w:cstheme="minorHAnsi"/>
                <w:i/>
              </w:rPr>
              <w:t xml:space="preserve"> do</w:t>
            </w:r>
            <w:r w:rsidRPr="00502FE0">
              <w:rPr>
                <w:rFonts w:asciiTheme="minorHAnsi" w:hAnsiTheme="minorHAnsi" w:cstheme="minorHAnsi"/>
                <w:i/>
              </w:rPr>
              <w:t xml:space="preserve"> Polski i in. państw).</w:t>
            </w:r>
          </w:p>
          <w:p w14:paraId="1C0D5FB2" w14:textId="77777777" w:rsidR="00126A06" w:rsidRPr="00502FE0" w:rsidRDefault="00126A06" w:rsidP="00126A06">
            <w:pPr>
              <w:pStyle w:val="Akapitzlist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Wzrost i rozwój gospodarczy – elementy, cykl gospodarczy, rola handlu zagranicznego. </w:t>
            </w:r>
          </w:p>
          <w:p w14:paraId="481CEBAE" w14:textId="77777777" w:rsidR="00126A06" w:rsidRPr="00A36323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36323">
              <w:rPr>
                <w:rFonts w:cstheme="minorHAnsi"/>
                <w:i/>
                <w:sz w:val="20"/>
                <w:szCs w:val="20"/>
              </w:rPr>
              <w:t xml:space="preserve">Inflacja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jej rodzaje,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przyczyny, </w:t>
            </w:r>
            <w:r>
              <w:rPr>
                <w:rFonts w:cstheme="minorHAnsi"/>
                <w:i/>
                <w:sz w:val="20"/>
                <w:szCs w:val="20"/>
              </w:rPr>
              <w:t xml:space="preserve">skutki, sposoby redukcji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(+podstawowe statystyki odnoszące się </w:t>
            </w:r>
            <w:r>
              <w:rPr>
                <w:rFonts w:cstheme="minorHAnsi"/>
                <w:i/>
                <w:sz w:val="20"/>
                <w:szCs w:val="20"/>
              </w:rPr>
              <w:t xml:space="preserve">do </w:t>
            </w:r>
            <w:r w:rsidRPr="00A36323">
              <w:rPr>
                <w:rFonts w:cstheme="minorHAnsi"/>
                <w:i/>
                <w:sz w:val="20"/>
                <w:szCs w:val="20"/>
              </w:rPr>
              <w:t>Polski i in. Państw</w:t>
            </w:r>
            <w:r>
              <w:rPr>
                <w:rFonts w:cstheme="minorHAnsi"/>
                <w:i/>
                <w:sz w:val="20"/>
                <w:szCs w:val="20"/>
              </w:rPr>
              <w:t>).</w:t>
            </w:r>
          </w:p>
          <w:p w14:paraId="188A5F02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Budżet państwa -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jego struktura</w:t>
            </w:r>
            <w:r>
              <w:rPr>
                <w:rFonts w:cstheme="minorHAnsi"/>
                <w:i/>
                <w:sz w:val="20"/>
                <w:szCs w:val="20"/>
              </w:rPr>
              <w:t>, aspekty nierównowagi, funkcje polityki budżetowej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(+podstawowe statystyki odnoszące się Polski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  <w:r w:rsidRPr="00A36323">
              <w:rPr>
                <w:rFonts w:cstheme="minorHAnsi"/>
                <w:sz w:val="20"/>
                <w:szCs w:val="20"/>
              </w:rPr>
              <w:t>.</w:t>
            </w:r>
          </w:p>
          <w:p w14:paraId="0F6B9FAE" w14:textId="77777777" w:rsidR="00126A06" w:rsidRPr="0070578A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Polityka monetarna – Istota, elementy, instrumenty (+ podstawowe dane dotyczące stóp procentowych Banku Centralnego w Polsce)</w:t>
            </w:r>
          </w:p>
          <w:p w14:paraId="2ED9826C" w14:textId="77777777" w:rsidR="00126A06" w:rsidRPr="0070578A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Bank centralny – istota funkcjonowania, funkcje, organy (na przykładzie Polski i innych krajów).</w:t>
            </w:r>
          </w:p>
          <w:p w14:paraId="696D2327" w14:textId="77777777" w:rsidR="00126A06" w:rsidRPr="0070578A" w:rsidRDefault="00126A06" w:rsidP="00126A06">
            <w:pPr>
              <w:pStyle w:val="Akapitzlist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Polityka fiskalna – </w:t>
            </w:r>
            <w:r w:rsidRPr="0070578A">
              <w:rPr>
                <w:rFonts w:asciiTheme="minorHAnsi" w:hAnsiTheme="minorHAnsi" w:cstheme="minorHAnsi"/>
                <w:i/>
              </w:rPr>
              <w:t>Istota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70578A">
              <w:rPr>
                <w:rFonts w:asciiTheme="minorHAnsi" w:hAnsiTheme="minorHAnsi" w:cstheme="minorHAnsi"/>
                <w:i/>
              </w:rPr>
              <w:t xml:space="preserve"> elementy polityki fiskalnej (na przykładzie Polski i in. krajów).</w:t>
            </w:r>
          </w:p>
          <w:p w14:paraId="1AEA78AB" w14:textId="77777777" w:rsidR="00126A06" w:rsidRPr="00077659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Rynek pracy – mechanizm funkcjonowania, podmioty, elastyczność, współczesne trendy (podstawowe statystyki odnoszące się do Polski i innych krajów).</w:t>
            </w:r>
          </w:p>
          <w:p w14:paraId="3024085F" w14:textId="77777777" w:rsidR="00126A06" w:rsidRPr="00A36323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Bezrobocie – rodzaje, przyczyny, skutki, przeciwdziałanie.</w:t>
            </w:r>
          </w:p>
          <w:p w14:paraId="7161EC97" w14:textId="77777777" w:rsidR="00126A06" w:rsidRPr="00FA1DAA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 xml:space="preserve">Mechanizm rynkowy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istota funkcjonowania, 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podstawowe kategorie i ich determinanty. </w:t>
            </w:r>
          </w:p>
          <w:p w14:paraId="54BE5304" w14:textId="77777777" w:rsidR="00126A06" w:rsidRPr="00FA1DAA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>Elastyczność popytu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istota, rodzaje,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i/>
                <w:sz w:val="20"/>
                <w:szCs w:val="20"/>
              </w:rPr>
              <w:t>zastosowanie w podejmowaniu decyzji ekonomicznych</w:t>
            </w:r>
            <w:r w:rsidRPr="00FA1DAA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2483AB87" w14:textId="77777777" w:rsidR="00126A06" w:rsidRPr="009370A4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370A4">
              <w:rPr>
                <w:rFonts w:cstheme="minorHAnsi"/>
                <w:i/>
                <w:sz w:val="20"/>
                <w:szCs w:val="20"/>
              </w:rPr>
              <w:t xml:space="preserve">Konkurencja – istota, modele konkurencji w gospodarce. </w:t>
            </w:r>
          </w:p>
          <w:p w14:paraId="6A58232C" w14:textId="77777777" w:rsidR="00126A06" w:rsidRPr="00BE612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>Efektywność ekonomiczna – pojęcie i pomiar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524A339D" w14:textId="77777777" w:rsidR="00126A06" w:rsidRPr="00AC6CE3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Koszty w przedsiębiorstwie – znaczenie, rodzaje, struktura; koszt ekonomiczny a koszt alternatywny. </w:t>
            </w:r>
          </w:p>
          <w:p w14:paraId="03AAE5B5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Przedsiębiorca, przedsiębiorczość, przedsiębiorstwo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pojęcie, </w:t>
            </w:r>
            <w:r w:rsidRPr="00AC6CE3">
              <w:rPr>
                <w:rFonts w:cstheme="minorHAnsi"/>
                <w:i/>
                <w:sz w:val="20"/>
                <w:szCs w:val="20"/>
              </w:rPr>
              <w:t>istota, relacje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4E3AF1CC" w14:textId="77777777" w:rsidR="00126A06" w:rsidRPr="00632FF7" w:rsidRDefault="00126A06" w:rsidP="00126A06">
            <w:pPr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222F">
              <w:rPr>
                <w:rFonts w:cstheme="minorHAnsi"/>
                <w:i/>
                <w:sz w:val="20"/>
                <w:szCs w:val="20"/>
              </w:rPr>
              <w:t>Organizacja – pojęcie, rodzaje, cykl życia</w:t>
            </w:r>
            <w:r w:rsidRPr="00632FF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465AFCEB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Zarządzanie w organizacji – istota, elementy (funkcje).</w:t>
            </w:r>
          </w:p>
          <w:p w14:paraId="2BA5AD19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Poziomy zarządzania – operacyjne, taktyczne, strategiczne – cechy i cele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DEE56E0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Otoczenie organizacji – rodzaje i cechy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B878B19" w14:textId="77777777" w:rsidR="00126A06" w:rsidRPr="000C63A7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Współczesne koncepcje zarządzania organizacjami</w:t>
            </w:r>
          </w:p>
          <w:p w14:paraId="69EFE8A4" w14:textId="77777777" w:rsidR="00126A06" w:rsidRPr="00A121E8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Planowanie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etapy,</w:t>
            </w:r>
            <w:r w:rsidRPr="00A121E8">
              <w:rPr>
                <w:rFonts w:cstheme="minorHAnsi"/>
                <w:i/>
                <w:sz w:val="20"/>
                <w:szCs w:val="20"/>
              </w:rPr>
              <w:t xml:space="preserve"> rola w realizacji celów działalności organizacji gospodarczych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33BCBC03" w14:textId="77777777" w:rsidR="00126A06" w:rsidRPr="00A121E8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lastRenderedPageBreak/>
              <w:t>Podejmowanie decyzji – istota, etapy procesu decyzyjnego.</w:t>
            </w:r>
          </w:p>
          <w:p w14:paraId="6A859029" w14:textId="77777777" w:rsidR="00126A06" w:rsidRPr="00A121E8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Struktury organizacyjne – pojęcie, elementy, rodzaje; cechy nowoczesnych struktur organizacji.</w:t>
            </w:r>
          </w:p>
          <w:p w14:paraId="20F86344" w14:textId="77777777" w:rsidR="00126A06" w:rsidRPr="00A121E8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Menedżer w organizacji – cechy, umiejętności, role.</w:t>
            </w:r>
          </w:p>
          <w:p w14:paraId="7404F088" w14:textId="77777777" w:rsidR="00126A06" w:rsidRPr="00A121E8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>Kapitał przedsiębiorstw - rodzaje, formy i znaczenie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7C8C8086" w14:textId="77777777" w:rsidR="00126A06" w:rsidRPr="00F47473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 xml:space="preserve">Społeczna odpowiedzialność przedsiębiorstwa (CSR) – istota, cechy, znaczenie dla realizacji celów ekonomicznych organizacji. </w:t>
            </w:r>
          </w:p>
          <w:p w14:paraId="352B7CE8" w14:textId="77777777" w:rsidR="00126A06" w:rsidRPr="00632FF7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32FF7">
              <w:rPr>
                <w:rFonts w:cstheme="minorHAnsi"/>
                <w:i/>
                <w:sz w:val="20"/>
                <w:szCs w:val="20"/>
              </w:rPr>
              <w:t>Kultura organizacji –</w:t>
            </w:r>
            <w:r>
              <w:rPr>
                <w:rFonts w:cstheme="minorHAnsi"/>
                <w:i/>
                <w:sz w:val="20"/>
                <w:szCs w:val="20"/>
              </w:rPr>
              <w:t xml:space="preserve"> pojęcie,</w:t>
            </w:r>
            <w:r w:rsidRPr="00632FF7">
              <w:rPr>
                <w:rFonts w:cstheme="minorHAnsi"/>
                <w:i/>
                <w:sz w:val="20"/>
                <w:szCs w:val="20"/>
              </w:rPr>
              <w:t xml:space="preserve"> istota, cechy, rodzaje.</w:t>
            </w:r>
          </w:p>
          <w:p w14:paraId="60639D3B" w14:textId="77777777" w:rsidR="00126A06" w:rsidRPr="00550B42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50B42">
              <w:rPr>
                <w:rFonts w:cstheme="minorHAnsi"/>
                <w:i/>
                <w:sz w:val="20"/>
                <w:szCs w:val="20"/>
              </w:rPr>
              <w:t>Zarządzanie zasobami ludzkimi – elementy i organizacja procesu personalnego we współczesnej firmie.</w:t>
            </w:r>
          </w:p>
          <w:p w14:paraId="6893CF2D" w14:textId="77777777" w:rsidR="00126A06" w:rsidRPr="007D4D1C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Zarządzanie marketingowe w organizacji - </w:t>
            </w:r>
            <w:r w:rsidRPr="007D4D1C">
              <w:rPr>
                <w:rFonts w:cstheme="minorHAnsi"/>
                <w:i/>
                <w:sz w:val="20"/>
                <w:szCs w:val="20"/>
              </w:rPr>
              <w:t>Is</w:t>
            </w:r>
            <w:r>
              <w:rPr>
                <w:rFonts w:cstheme="minorHAnsi"/>
                <w:i/>
                <w:sz w:val="20"/>
                <w:szCs w:val="20"/>
              </w:rPr>
              <w:t>tota, zakres i znaczenie.</w:t>
            </w:r>
          </w:p>
          <w:p w14:paraId="097FDD06" w14:textId="77777777" w:rsidR="00126A06" w:rsidRPr="007D4D1C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Główne obszary zmian w organizacji. Zasady zarządzania zmianą organizacyjną. </w:t>
            </w:r>
          </w:p>
          <w:p w14:paraId="094EE355" w14:textId="77777777" w:rsidR="00126A06" w:rsidRPr="007D4D1C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Zarządzanie jakością w organizacji - istota, systemy i stosowane instrumenty. </w:t>
            </w:r>
          </w:p>
          <w:p w14:paraId="3273F78A" w14:textId="77777777" w:rsidR="00126A06" w:rsidRPr="006B358C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B358C">
              <w:rPr>
                <w:rFonts w:cstheme="minorHAnsi"/>
                <w:i/>
                <w:sz w:val="20"/>
                <w:szCs w:val="20"/>
              </w:rPr>
              <w:t>Innowacje w działalności organizacji - istota i znaczenie.</w:t>
            </w:r>
          </w:p>
          <w:p w14:paraId="25EC43CC" w14:textId="77777777" w:rsidR="00126A06" w:rsidRPr="005B6940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Zarządzanie projektami - ogólne warunki i zasady.</w:t>
            </w:r>
          </w:p>
          <w:p w14:paraId="73F1BAB4" w14:textId="77777777" w:rsidR="00126A06" w:rsidRPr="005B6940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 xml:space="preserve">Cykl życia </w:t>
            </w:r>
            <w:r>
              <w:rPr>
                <w:rFonts w:cstheme="minorHAnsi"/>
                <w:i/>
                <w:sz w:val="20"/>
                <w:szCs w:val="20"/>
              </w:rPr>
              <w:t>produktu</w:t>
            </w:r>
            <w:r w:rsidRPr="005B6940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1B94842D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Znaczenie i przebieg procesów informacyjnych w zarządzaniu</w:t>
            </w:r>
            <w:r w:rsidRPr="00BE6126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2B9F84B2" w14:textId="77777777" w:rsidR="00126A06" w:rsidRPr="006B358C" w:rsidRDefault="00126A06" w:rsidP="00126A06">
            <w:pPr>
              <w:pStyle w:val="Akapitzlist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Bazy danych, system informacyjny i system informatyczny – istota i różnice. </w:t>
            </w:r>
          </w:p>
          <w:p w14:paraId="21B26C0B" w14:textId="77777777" w:rsidR="00126A06" w:rsidRPr="006B358C" w:rsidRDefault="00126A06" w:rsidP="00126A06">
            <w:pPr>
              <w:pStyle w:val="Akapitzlist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Inwestycje zagraniczne – znaczenie dla kraju goszczącego i kraju macierzystego (+podstawowe statystyki odnoszące się </w:t>
            </w:r>
            <w:r>
              <w:rPr>
                <w:rFonts w:asciiTheme="minorHAnsi" w:hAnsiTheme="minorHAnsi" w:cstheme="minorHAnsi"/>
                <w:i/>
              </w:rPr>
              <w:t xml:space="preserve">do </w:t>
            </w:r>
            <w:r w:rsidRPr="006B358C">
              <w:rPr>
                <w:rFonts w:asciiTheme="minorHAnsi" w:hAnsiTheme="minorHAnsi" w:cstheme="minorHAnsi"/>
                <w:i/>
              </w:rPr>
              <w:t>Polski).</w:t>
            </w:r>
          </w:p>
          <w:p w14:paraId="54E7B17E" w14:textId="77777777" w:rsidR="00126A06" w:rsidRPr="006B358C" w:rsidRDefault="00126A06" w:rsidP="00126A06">
            <w:pPr>
              <w:pStyle w:val="Akapitzlist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>Unia Europejska –instytucje unijne, podstawowe za</w:t>
            </w:r>
            <w:r>
              <w:rPr>
                <w:rFonts w:asciiTheme="minorHAnsi" w:hAnsiTheme="minorHAnsi" w:cstheme="minorHAnsi"/>
                <w:i/>
              </w:rPr>
              <w:t xml:space="preserve">dania tych instytucji, </w:t>
            </w:r>
            <w:r w:rsidRPr="006B358C">
              <w:rPr>
                <w:rFonts w:asciiTheme="minorHAnsi" w:hAnsiTheme="minorHAnsi" w:cstheme="minorHAnsi"/>
                <w:i/>
              </w:rPr>
              <w:t xml:space="preserve"> polityka spójności.</w:t>
            </w:r>
          </w:p>
          <w:p w14:paraId="57912443" w14:textId="77777777" w:rsidR="00126A0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964F8">
              <w:rPr>
                <w:rFonts w:cstheme="minorHAnsi"/>
                <w:i/>
                <w:sz w:val="20"/>
                <w:szCs w:val="20"/>
              </w:rPr>
              <w:t>Rachunkowość w jednostkach gospodarczych – istota, cechy, funkcje.</w:t>
            </w:r>
          </w:p>
          <w:p w14:paraId="7628F0FC" w14:textId="77777777" w:rsidR="00126A06" w:rsidRPr="00BE6126" w:rsidRDefault="00126A06" w:rsidP="00126A0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5255">
              <w:rPr>
                <w:rFonts w:cstheme="minorHAnsi"/>
                <w:i/>
                <w:sz w:val="20"/>
                <w:szCs w:val="20"/>
              </w:rPr>
              <w:t>Bilans i rachunek zysków i strat w przedsiębiorstwie - pojęcie, cele, zadania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14:paraId="1BB1DACD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lastRenderedPageBreak/>
              <w:t>Poziomy analizy zachowań człowieka w organizacji</w:t>
            </w:r>
          </w:p>
          <w:p w14:paraId="1123A9A4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Psychologiczne determinanty funkcjonowania człowieka w sytuacji pracy: postawy, osobowość, procesy emocjonalne i motywacyjne</w:t>
            </w:r>
          </w:p>
          <w:p w14:paraId="202FB0C7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Typy osobowości według Eysencka a funkcjonowanie w sytuacji pracy</w:t>
            </w:r>
          </w:p>
          <w:p w14:paraId="609D7E9C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Dojrzała osobowość wg Alporta – kryteria</w:t>
            </w:r>
          </w:p>
          <w:p w14:paraId="150F08FB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Główne obszary badania dyspozycji osobowych (osobowościowych) kandydatów do pracy</w:t>
            </w:r>
          </w:p>
          <w:p w14:paraId="7CD844A5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Inteligencja emocjonalna w zarządzaniu</w:t>
            </w:r>
          </w:p>
          <w:p w14:paraId="0FCE6861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Aleksytymia i jej konsekwencje dla pełnienia ról kierowniczych</w:t>
            </w:r>
          </w:p>
          <w:p w14:paraId="7C86FD38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Profil osobowościowy współczesnego menedżera</w:t>
            </w:r>
          </w:p>
          <w:p w14:paraId="61AD3F15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Najważniejsze kompetencje menedżerskie i analiza ich wskaźników w zachowaniach</w:t>
            </w:r>
          </w:p>
          <w:p w14:paraId="4E59FEA4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Uwarunkowania psychologiczne stylów kierowania</w:t>
            </w:r>
          </w:p>
          <w:p w14:paraId="6D8AB6A3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Styl kierowania a rozwój (dojrzałość) pracownika na podstawie koncepcji Blancharda</w:t>
            </w:r>
          </w:p>
          <w:p w14:paraId="7D8D7BFA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Dojrzałość zadaniowa i psychologiczna pracownika – charakterystyka</w:t>
            </w:r>
          </w:p>
          <w:p w14:paraId="37DA3443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Uwarunkowania efektywnej pracy zespołowej</w:t>
            </w:r>
          </w:p>
          <w:p w14:paraId="4913AD5B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Zakłócenia w pracy zespołowej</w:t>
            </w:r>
          </w:p>
          <w:p w14:paraId="12EE4CAF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Role grupowe wg Belbina</w:t>
            </w:r>
          </w:p>
          <w:p w14:paraId="5B009A22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Syndrom grupowego myślenia a funkcjonowanie zespołu</w:t>
            </w:r>
          </w:p>
          <w:p w14:paraId="4125EBE9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Źródła stresu w miejscu pracy</w:t>
            </w:r>
          </w:p>
          <w:p w14:paraId="66D81026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Syndrom wypalenia zawodowego; Stadia wypalenia zawodowego</w:t>
            </w:r>
          </w:p>
          <w:p w14:paraId="09F07F17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Źródła motywacji do pracy</w:t>
            </w:r>
          </w:p>
          <w:p w14:paraId="6A483D71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Psychologia ekonomiczna- zakres zainteresowań</w:t>
            </w:r>
          </w:p>
          <w:p w14:paraId="7069F8B5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Uwarunkowania psychologiczne oddziaływania reklamy</w:t>
            </w:r>
          </w:p>
          <w:p w14:paraId="2C771DBC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Osobowość przedsiębiorcza.</w:t>
            </w:r>
          </w:p>
          <w:p w14:paraId="70BC7103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Osobowość zawodowa.</w:t>
            </w:r>
          </w:p>
          <w:p w14:paraId="08487761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Socjalizacja do pracy.</w:t>
            </w:r>
          </w:p>
          <w:p w14:paraId="5F187E4E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Bezrobocie i jego uwarunkowania psychologiczne</w:t>
            </w:r>
          </w:p>
          <w:p w14:paraId="49B26DC5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Coaching – definicja, typy</w:t>
            </w:r>
          </w:p>
          <w:p w14:paraId="5D2A0CEF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Główne obszary decyzji personalnych.</w:t>
            </w:r>
          </w:p>
          <w:p w14:paraId="313F1C05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Style rozwiązywania konfliktów.</w:t>
            </w:r>
          </w:p>
          <w:p w14:paraId="5D22B492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Źródła konfliktów w miejscu pracy</w:t>
            </w:r>
          </w:p>
          <w:p w14:paraId="17762D31" w14:textId="77777777" w:rsidR="00126A06" w:rsidRPr="00BE6126" w:rsidRDefault="00126A06" w:rsidP="00126A06">
            <w:pPr>
              <w:pStyle w:val="Akapitzlis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</w:rPr>
            </w:pPr>
            <w:r w:rsidRPr="00BE6126">
              <w:rPr>
                <w:rFonts w:asciiTheme="minorHAnsi" w:hAnsiTheme="minorHAnsi" w:cstheme="minorHAnsi"/>
              </w:rPr>
              <w:t>Asertywna komunikacja w procesie rozwiązywania konfliktów.</w:t>
            </w:r>
          </w:p>
          <w:p w14:paraId="2BB076B6" w14:textId="77777777" w:rsidR="00126A06" w:rsidRPr="00BE6126" w:rsidRDefault="00126A06" w:rsidP="00FB2912">
            <w:pPr>
              <w:ind w:left="36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08FE74BA" w14:textId="77777777" w:rsidR="00126A06" w:rsidRPr="00BE6126" w:rsidRDefault="00126A06" w:rsidP="00126A06">
      <w:pPr>
        <w:pStyle w:val="Nazwiskoodbiorcy"/>
        <w:spacing w:line="240" w:lineRule="auto"/>
        <w:rPr>
          <w:rFonts w:asciiTheme="minorHAnsi" w:hAnsiTheme="minorHAnsi" w:cstheme="minorHAnsi"/>
          <w:sz w:val="24"/>
        </w:rPr>
      </w:pPr>
    </w:p>
    <w:p w14:paraId="24D0BADF" w14:textId="77777777" w:rsidR="00126A06" w:rsidRPr="00BE6126" w:rsidRDefault="00126A06" w:rsidP="00126A06">
      <w:pPr>
        <w:pStyle w:val="Adresodbiorcy"/>
        <w:rPr>
          <w:rFonts w:asciiTheme="minorHAnsi" w:hAnsiTheme="minorHAnsi" w:cstheme="minorHAnsi"/>
        </w:rPr>
      </w:pPr>
    </w:p>
    <w:p w14:paraId="769DB26F" w14:textId="77777777" w:rsidR="00126A06" w:rsidRPr="00BE6126" w:rsidRDefault="00126A06" w:rsidP="00126A06">
      <w:pPr>
        <w:pStyle w:val="Adresodbiorcy"/>
        <w:rPr>
          <w:rFonts w:asciiTheme="minorHAnsi" w:hAnsiTheme="minorHAnsi" w:cstheme="minorHAnsi"/>
        </w:rPr>
      </w:pPr>
    </w:p>
    <w:p w14:paraId="1AD339B9" w14:textId="77777777" w:rsidR="00126A06" w:rsidRPr="00BE6126" w:rsidRDefault="00126A06" w:rsidP="00126A06">
      <w:pPr>
        <w:rPr>
          <w:rFonts w:cstheme="minorHAnsi"/>
        </w:rPr>
      </w:pPr>
    </w:p>
    <w:p w14:paraId="345A292D" w14:textId="77777777" w:rsidR="00126A06" w:rsidRDefault="00126A06" w:rsidP="00126A06">
      <w:pPr>
        <w:rPr>
          <w:rFonts w:cstheme="minorHAnsi"/>
        </w:rPr>
      </w:pPr>
    </w:p>
    <w:p w14:paraId="01EA7B51" w14:textId="77777777" w:rsidR="00126A06" w:rsidRDefault="00126A06" w:rsidP="00126A06">
      <w:pPr>
        <w:rPr>
          <w:rFonts w:cstheme="minorHAnsi"/>
        </w:rPr>
      </w:pPr>
    </w:p>
    <w:p w14:paraId="1B898F58" w14:textId="77777777" w:rsidR="00126A06" w:rsidRDefault="00126A06" w:rsidP="00126A06">
      <w:pPr>
        <w:rPr>
          <w:rFonts w:cstheme="minorHAnsi"/>
        </w:rPr>
      </w:pPr>
    </w:p>
    <w:p w14:paraId="074CF04D" w14:textId="77777777" w:rsidR="00126A06" w:rsidRDefault="00126A06" w:rsidP="00126A06">
      <w:pPr>
        <w:rPr>
          <w:rFonts w:cstheme="minorHAnsi"/>
        </w:rPr>
      </w:pPr>
    </w:p>
    <w:p w14:paraId="2DAB6F79" w14:textId="77777777" w:rsidR="00126A06" w:rsidRDefault="00126A06" w:rsidP="00126A06">
      <w:pPr>
        <w:rPr>
          <w:rFonts w:cstheme="minorHAnsi"/>
        </w:rPr>
      </w:pPr>
    </w:p>
    <w:p w14:paraId="24E042F6" w14:textId="77777777" w:rsidR="00126A06" w:rsidRDefault="00126A06" w:rsidP="00126A06">
      <w:pPr>
        <w:rPr>
          <w:rFonts w:cstheme="minorHAnsi"/>
        </w:rPr>
      </w:pPr>
    </w:p>
    <w:p w14:paraId="4A758E37" w14:textId="77777777" w:rsidR="00126A06" w:rsidRDefault="00126A06" w:rsidP="00126A06">
      <w:pPr>
        <w:rPr>
          <w:rFonts w:cstheme="minorHAnsi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5386"/>
      </w:tblGrid>
      <w:tr w:rsidR="00126A06" w:rsidRPr="00BE6126" w14:paraId="4528A58C" w14:textId="77777777" w:rsidTr="30AAC78F">
        <w:tc>
          <w:tcPr>
            <w:tcW w:w="10235" w:type="dxa"/>
            <w:gridSpan w:val="2"/>
          </w:tcPr>
          <w:p w14:paraId="1ADDAC53" w14:textId="77777777" w:rsidR="00126A06" w:rsidRPr="00BE6126" w:rsidRDefault="00126A06" w:rsidP="00FB2912">
            <w:pPr>
              <w:spacing w:before="120" w:after="120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  <w:r w:rsidRPr="00BE6126">
              <w:rPr>
                <w:rFonts w:cstheme="minorHAnsi"/>
                <w:b/>
                <w:color w:val="C00000"/>
                <w:sz w:val="28"/>
                <w:szCs w:val="28"/>
              </w:rPr>
              <w:t>Specjalność: Zarządzanie projektami</w:t>
            </w:r>
          </w:p>
        </w:tc>
      </w:tr>
      <w:tr w:rsidR="00126A06" w:rsidRPr="00BE6126" w14:paraId="712E9EA9" w14:textId="77777777" w:rsidTr="30AAC78F">
        <w:tc>
          <w:tcPr>
            <w:tcW w:w="4849" w:type="dxa"/>
          </w:tcPr>
          <w:p w14:paraId="4363CAF2" w14:textId="77777777" w:rsidR="00126A06" w:rsidRPr="00BE6126" w:rsidRDefault="00126A06" w:rsidP="00FB2912">
            <w:pPr>
              <w:spacing w:before="120"/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1</w:t>
            </w:r>
          </w:p>
          <w:p w14:paraId="666D6CA5" w14:textId="77777777" w:rsidR="00126A06" w:rsidRPr="00BE6126" w:rsidRDefault="00126A06" w:rsidP="00FB2912">
            <w:pPr>
              <w:ind w:left="283"/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(kierunkowe – wspólne dla wszystkich specjalności)</w:t>
            </w:r>
          </w:p>
        </w:tc>
        <w:tc>
          <w:tcPr>
            <w:tcW w:w="5386" w:type="dxa"/>
          </w:tcPr>
          <w:p w14:paraId="0EEDE1C4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Pytania – grupa 2</w:t>
            </w:r>
          </w:p>
          <w:p w14:paraId="56FADE4A" w14:textId="77777777" w:rsidR="00126A06" w:rsidRPr="00BE6126" w:rsidRDefault="00126A06" w:rsidP="00FB2912">
            <w:pPr>
              <w:jc w:val="center"/>
              <w:rPr>
                <w:rFonts w:cstheme="minorHAnsi"/>
                <w:b/>
              </w:rPr>
            </w:pPr>
            <w:r w:rsidRPr="00BE6126">
              <w:rPr>
                <w:rFonts w:cstheme="minorHAnsi"/>
                <w:b/>
              </w:rPr>
              <w:t>(specjalnościowe)</w:t>
            </w:r>
          </w:p>
        </w:tc>
      </w:tr>
      <w:tr w:rsidR="00126A06" w:rsidRPr="00BE6126" w14:paraId="4532814B" w14:textId="77777777" w:rsidTr="30AAC78F">
        <w:tc>
          <w:tcPr>
            <w:tcW w:w="4849" w:type="dxa"/>
          </w:tcPr>
          <w:p w14:paraId="2489BB2C" w14:textId="77777777" w:rsidR="00126A06" w:rsidRDefault="00126A06" w:rsidP="00126A06">
            <w:pPr>
              <w:pStyle w:val="Akapitzlist"/>
              <w:numPr>
                <w:ilvl w:val="0"/>
                <w:numId w:val="7"/>
              </w:numPr>
              <w:spacing w:before="120"/>
              <w:contextualSpacing w:val="0"/>
              <w:rPr>
                <w:rFonts w:asciiTheme="minorHAnsi" w:hAnsiTheme="minorHAnsi" w:cstheme="minorHAnsi"/>
                <w:i/>
              </w:rPr>
            </w:pPr>
            <w:r w:rsidRPr="00502FE0">
              <w:rPr>
                <w:rFonts w:asciiTheme="minorHAnsi" w:hAnsiTheme="minorHAnsi" w:cstheme="minorHAnsi"/>
                <w:i/>
              </w:rPr>
              <w:t xml:space="preserve">Produkt Krajowy Brutto – </w:t>
            </w:r>
            <w:r>
              <w:rPr>
                <w:rFonts w:asciiTheme="minorHAnsi" w:hAnsiTheme="minorHAnsi" w:cstheme="minorHAnsi"/>
                <w:i/>
              </w:rPr>
              <w:t xml:space="preserve">istota, zasady tworzenia i pomiaru, </w:t>
            </w:r>
            <w:r w:rsidRPr="00502FE0">
              <w:rPr>
                <w:rFonts w:asciiTheme="minorHAnsi" w:hAnsiTheme="minorHAnsi" w:cstheme="minorHAnsi"/>
                <w:i/>
              </w:rPr>
              <w:t xml:space="preserve"> </w:t>
            </w:r>
            <w:r>
              <w:rPr>
                <w:rFonts w:asciiTheme="minorHAnsi" w:hAnsiTheme="minorHAnsi" w:cstheme="minorHAnsi"/>
                <w:i/>
              </w:rPr>
              <w:t>(+</w:t>
            </w:r>
            <w:r w:rsidRPr="00502FE0">
              <w:rPr>
                <w:rFonts w:asciiTheme="minorHAnsi" w:hAnsiTheme="minorHAnsi" w:cstheme="minorHAnsi"/>
                <w:i/>
              </w:rPr>
              <w:t>podstawowe statystyki odnoszące się</w:t>
            </w:r>
            <w:r>
              <w:rPr>
                <w:rFonts w:asciiTheme="minorHAnsi" w:hAnsiTheme="minorHAnsi" w:cstheme="minorHAnsi"/>
                <w:i/>
              </w:rPr>
              <w:t xml:space="preserve"> do</w:t>
            </w:r>
            <w:r w:rsidRPr="00502FE0">
              <w:rPr>
                <w:rFonts w:asciiTheme="minorHAnsi" w:hAnsiTheme="minorHAnsi" w:cstheme="minorHAnsi"/>
                <w:i/>
              </w:rPr>
              <w:t xml:space="preserve"> Polski i in. państw).</w:t>
            </w:r>
          </w:p>
          <w:p w14:paraId="52DE518A" w14:textId="77777777" w:rsidR="00126A06" w:rsidRPr="00502FE0" w:rsidRDefault="00126A06" w:rsidP="00126A06">
            <w:pPr>
              <w:pStyle w:val="Akapitzlist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Wzrost i rozwój gospodarczy – elementy, cykl gospodarczy, rola handlu zagranicznego. </w:t>
            </w:r>
          </w:p>
          <w:p w14:paraId="35EAEAB5" w14:textId="77777777" w:rsidR="00126A06" w:rsidRPr="00A36323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36323">
              <w:rPr>
                <w:rFonts w:cstheme="minorHAnsi"/>
                <w:i/>
                <w:sz w:val="20"/>
                <w:szCs w:val="20"/>
              </w:rPr>
              <w:t xml:space="preserve">Inflacja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jej rodzaje,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przyczyny, </w:t>
            </w:r>
            <w:r>
              <w:rPr>
                <w:rFonts w:cstheme="minorHAnsi"/>
                <w:i/>
                <w:sz w:val="20"/>
                <w:szCs w:val="20"/>
              </w:rPr>
              <w:t xml:space="preserve">skutki, sposoby redukcji 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(+podstawowe statystyki odnoszące się </w:t>
            </w:r>
            <w:r>
              <w:rPr>
                <w:rFonts w:cstheme="minorHAnsi"/>
                <w:i/>
                <w:sz w:val="20"/>
                <w:szCs w:val="20"/>
              </w:rPr>
              <w:t xml:space="preserve">do </w:t>
            </w:r>
            <w:r w:rsidRPr="00A36323">
              <w:rPr>
                <w:rFonts w:cstheme="minorHAnsi"/>
                <w:i/>
                <w:sz w:val="20"/>
                <w:szCs w:val="20"/>
              </w:rPr>
              <w:t>Polski i in. Państw</w:t>
            </w:r>
            <w:r>
              <w:rPr>
                <w:rFonts w:cstheme="minorHAnsi"/>
                <w:i/>
                <w:sz w:val="20"/>
                <w:szCs w:val="20"/>
              </w:rPr>
              <w:t>).</w:t>
            </w:r>
          </w:p>
          <w:p w14:paraId="103AF7DA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Budżet państwa -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jego struktura</w:t>
            </w:r>
            <w:r>
              <w:rPr>
                <w:rFonts w:cstheme="minorHAnsi"/>
                <w:i/>
                <w:sz w:val="20"/>
                <w:szCs w:val="20"/>
              </w:rPr>
              <w:t>, aspekty nierównowagi, funkcje polityki budżetowej</w:t>
            </w:r>
            <w:r w:rsidRPr="00A36323">
              <w:rPr>
                <w:rFonts w:cstheme="minorHAnsi"/>
                <w:i/>
                <w:sz w:val="20"/>
                <w:szCs w:val="20"/>
              </w:rPr>
              <w:t xml:space="preserve"> (+podstawowe statystyki odnoszące się Polski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  <w:r w:rsidRPr="00A36323">
              <w:rPr>
                <w:rFonts w:cstheme="minorHAnsi"/>
                <w:sz w:val="20"/>
                <w:szCs w:val="20"/>
              </w:rPr>
              <w:t>.</w:t>
            </w:r>
          </w:p>
          <w:p w14:paraId="41430E5B" w14:textId="77777777" w:rsidR="00126A06" w:rsidRPr="0070578A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Polityka monetarna – Istota, elementy, instrumenty (+ podstawowe dane dotyczące stóp procentowych Banku Centralnego w Polsce)</w:t>
            </w:r>
          </w:p>
          <w:p w14:paraId="448AA0AF" w14:textId="77777777" w:rsidR="00126A06" w:rsidRPr="0070578A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Bank centralny – istota funkcjonowania, funkcje, organy (na przykładzie Polski i innych krajów).</w:t>
            </w:r>
          </w:p>
          <w:p w14:paraId="15433B6F" w14:textId="77777777" w:rsidR="00126A06" w:rsidRPr="0070578A" w:rsidRDefault="00126A06" w:rsidP="00126A06">
            <w:pPr>
              <w:pStyle w:val="Akapitzlist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Polityka fiskalna – </w:t>
            </w:r>
            <w:r w:rsidRPr="0070578A">
              <w:rPr>
                <w:rFonts w:asciiTheme="minorHAnsi" w:hAnsiTheme="minorHAnsi" w:cstheme="minorHAnsi"/>
                <w:i/>
              </w:rPr>
              <w:t>Istota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70578A">
              <w:rPr>
                <w:rFonts w:asciiTheme="minorHAnsi" w:hAnsiTheme="minorHAnsi" w:cstheme="minorHAnsi"/>
                <w:i/>
              </w:rPr>
              <w:t xml:space="preserve"> elementy polityki fiskalnej (na przykładzie Polski i in. krajów).</w:t>
            </w:r>
          </w:p>
          <w:p w14:paraId="4F4BCD57" w14:textId="77777777" w:rsidR="00126A06" w:rsidRPr="00077659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Rynek pracy – mechanizm funkcjonowania, podmioty, elastyczność, współczesne trendy (podstawowe statystyki odnoszące się do Polski i innych krajów).</w:t>
            </w:r>
          </w:p>
          <w:p w14:paraId="2A116F67" w14:textId="77777777" w:rsidR="00126A06" w:rsidRPr="00A36323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Bezrobocie – rodzaje, przyczyny, skutki, przeciwdziałanie.</w:t>
            </w:r>
          </w:p>
          <w:p w14:paraId="79EB925D" w14:textId="77777777" w:rsidR="00126A06" w:rsidRPr="00FA1DAA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 xml:space="preserve">Mechanizm rynkowy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istota funkcjonowania, 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podstawowe kategorie i ich determinanty. </w:t>
            </w:r>
          </w:p>
          <w:p w14:paraId="5D5AF2B8" w14:textId="77777777" w:rsidR="00126A06" w:rsidRPr="00FA1DAA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A1DAA">
              <w:rPr>
                <w:rFonts w:cstheme="minorHAnsi"/>
                <w:i/>
                <w:sz w:val="20"/>
                <w:szCs w:val="20"/>
              </w:rPr>
              <w:t>Elastyczność popytu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istota, rodzaje,</w:t>
            </w:r>
            <w:r w:rsidRPr="00FA1DAA"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i/>
                <w:sz w:val="20"/>
                <w:szCs w:val="20"/>
              </w:rPr>
              <w:t>zastosowanie w podejmowaniu decyzji ekonomicznych</w:t>
            </w:r>
            <w:r w:rsidRPr="00FA1DAA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051E5D48" w14:textId="77777777" w:rsidR="00126A06" w:rsidRPr="009370A4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370A4">
              <w:rPr>
                <w:rFonts w:cstheme="minorHAnsi"/>
                <w:i/>
                <w:sz w:val="20"/>
                <w:szCs w:val="20"/>
              </w:rPr>
              <w:t xml:space="preserve">Konkurencja – istota, modele konkurencji w gospodarce. </w:t>
            </w:r>
          </w:p>
          <w:p w14:paraId="78ED3DDD" w14:textId="77777777" w:rsidR="00126A06" w:rsidRPr="00BE612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>Efektywność ekonomiczna – pojęcie i pomiar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406B35A8" w14:textId="77777777" w:rsidR="00126A06" w:rsidRPr="00AC6CE3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Koszty w przedsiębiorstwie – znaczenie, rodzaje, struktura; koszt ekonomiczny a koszt alternatywny. </w:t>
            </w:r>
          </w:p>
          <w:p w14:paraId="6BF636EF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C6CE3">
              <w:rPr>
                <w:rFonts w:cstheme="minorHAnsi"/>
                <w:i/>
                <w:sz w:val="20"/>
                <w:szCs w:val="20"/>
              </w:rPr>
              <w:t xml:space="preserve">Przedsiębiorca, przedsiębiorczość, przedsiębiorstwo – </w:t>
            </w:r>
            <w:r>
              <w:rPr>
                <w:rFonts w:cstheme="minorHAnsi"/>
                <w:i/>
                <w:sz w:val="20"/>
                <w:szCs w:val="20"/>
              </w:rPr>
              <w:t xml:space="preserve">pojęcie, </w:t>
            </w:r>
            <w:r w:rsidRPr="00AC6CE3">
              <w:rPr>
                <w:rFonts w:cstheme="minorHAnsi"/>
                <w:i/>
                <w:sz w:val="20"/>
                <w:szCs w:val="20"/>
              </w:rPr>
              <w:t>istota, relacje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5FA664E9" w14:textId="77777777" w:rsidR="00126A06" w:rsidRPr="00632FF7" w:rsidRDefault="00126A06" w:rsidP="00126A06">
            <w:pPr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222F">
              <w:rPr>
                <w:rFonts w:cstheme="minorHAnsi"/>
                <w:i/>
                <w:sz w:val="20"/>
                <w:szCs w:val="20"/>
              </w:rPr>
              <w:t>Organizacja – pojęcie, rodzaje, cykl życia</w:t>
            </w:r>
            <w:r w:rsidRPr="00632FF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D7A22AD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Zarządzanie w organizacji – istota, elementy (funkcje).</w:t>
            </w:r>
          </w:p>
          <w:p w14:paraId="21910D22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Poziomy zarządzania – operacyjne, taktyczne, strategiczne – cechy i cele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54B1935D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lastRenderedPageBreak/>
              <w:t>Otoczenie organizacji – rodzaje i cechy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B6F3199" w14:textId="77777777" w:rsidR="00126A06" w:rsidRPr="000C63A7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0C63A7">
              <w:rPr>
                <w:rFonts w:cstheme="minorHAnsi"/>
                <w:i/>
                <w:sz w:val="20"/>
                <w:szCs w:val="20"/>
              </w:rPr>
              <w:t>Współczesne koncepcje zarządzania organizacjami</w:t>
            </w:r>
          </w:p>
          <w:p w14:paraId="33CE9A1E" w14:textId="77777777" w:rsidR="00126A06" w:rsidRPr="00A121E8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Planowanie</w:t>
            </w:r>
            <w:r>
              <w:rPr>
                <w:rFonts w:cstheme="minorHAnsi"/>
                <w:i/>
                <w:sz w:val="20"/>
                <w:szCs w:val="20"/>
              </w:rPr>
              <w:t xml:space="preserve"> – etapy,</w:t>
            </w:r>
            <w:r w:rsidRPr="00A121E8">
              <w:rPr>
                <w:rFonts w:cstheme="minorHAnsi"/>
                <w:i/>
                <w:sz w:val="20"/>
                <w:szCs w:val="20"/>
              </w:rPr>
              <w:t xml:space="preserve"> rola w realizacji celów działalności organizacji gospodarczych</w:t>
            </w:r>
            <w:r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17FB3B15" w14:textId="77777777" w:rsidR="00126A06" w:rsidRPr="00A121E8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Podejmowanie decyzji – istota, etapy procesu decyzyjnego.</w:t>
            </w:r>
          </w:p>
          <w:p w14:paraId="1C16415D" w14:textId="77777777" w:rsidR="00126A06" w:rsidRPr="00A121E8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Struktury organizacyjne – pojęcie, elementy, rodzaje; cechy nowoczesnych struktur organizacji.</w:t>
            </w:r>
          </w:p>
          <w:p w14:paraId="1CD6511F" w14:textId="77777777" w:rsidR="00126A06" w:rsidRPr="00A121E8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21E8">
              <w:rPr>
                <w:rFonts w:cstheme="minorHAnsi"/>
                <w:i/>
                <w:sz w:val="20"/>
                <w:szCs w:val="20"/>
              </w:rPr>
              <w:t>Menedżer w organizacji – cechy, umiejętności, role.</w:t>
            </w:r>
          </w:p>
          <w:p w14:paraId="64F2DEE9" w14:textId="77777777" w:rsidR="00126A06" w:rsidRPr="00A121E8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>Kapitał przedsiębiorstw - rodzaje, formy i znaczenie</w:t>
            </w:r>
            <w:r w:rsidRPr="00BE6126">
              <w:rPr>
                <w:rFonts w:cstheme="minorHAnsi"/>
                <w:sz w:val="20"/>
                <w:szCs w:val="20"/>
              </w:rPr>
              <w:t>.</w:t>
            </w:r>
          </w:p>
          <w:p w14:paraId="545E89E1" w14:textId="77777777" w:rsidR="00126A06" w:rsidRPr="00F47473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F47473">
              <w:rPr>
                <w:rFonts w:cstheme="minorHAnsi"/>
                <w:i/>
                <w:sz w:val="20"/>
                <w:szCs w:val="20"/>
              </w:rPr>
              <w:t xml:space="preserve">Społeczna odpowiedzialność przedsiębiorstwa (CSR) – istota, cechy, znaczenie dla realizacji celów ekonomicznych organizacji. </w:t>
            </w:r>
          </w:p>
          <w:p w14:paraId="49DC5288" w14:textId="77777777" w:rsidR="00126A06" w:rsidRPr="00632FF7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32FF7">
              <w:rPr>
                <w:rFonts w:cstheme="minorHAnsi"/>
                <w:i/>
                <w:sz w:val="20"/>
                <w:szCs w:val="20"/>
              </w:rPr>
              <w:t>Kultura organizacji –</w:t>
            </w:r>
            <w:r>
              <w:rPr>
                <w:rFonts w:cstheme="minorHAnsi"/>
                <w:i/>
                <w:sz w:val="20"/>
                <w:szCs w:val="20"/>
              </w:rPr>
              <w:t xml:space="preserve"> pojęcie,</w:t>
            </w:r>
            <w:r w:rsidRPr="00632FF7">
              <w:rPr>
                <w:rFonts w:cstheme="minorHAnsi"/>
                <w:i/>
                <w:sz w:val="20"/>
                <w:szCs w:val="20"/>
              </w:rPr>
              <w:t xml:space="preserve"> istota, cechy, rodzaje.</w:t>
            </w:r>
          </w:p>
          <w:p w14:paraId="2457046C" w14:textId="77777777" w:rsidR="00126A06" w:rsidRPr="00550B42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50B42">
              <w:rPr>
                <w:rFonts w:cstheme="minorHAnsi"/>
                <w:i/>
                <w:sz w:val="20"/>
                <w:szCs w:val="20"/>
              </w:rPr>
              <w:t>Zarządzanie zasobami ludzkimi – elementy i organizacja procesu personalnego we współczesnej firmie.</w:t>
            </w:r>
          </w:p>
          <w:p w14:paraId="395174FB" w14:textId="77777777" w:rsidR="00126A06" w:rsidRPr="007D4D1C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Zarządzanie marketingowe w organizacji - </w:t>
            </w:r>
            <w:r w:rsidRPr="007D4D1C">
              <w:rPr>
                <w:rFonts w:cstheme="minorHAnsi"/>
                <w:i/>
                <w:sz w:val="20"/>
                <w:szCs w:val="20"/>
              </w:rPr>
              <w:t>Is</w:t>
            </w:r>
            <w:r>
              <w:rPr>
                <w:rFonts w:cstheme="minorHAnsi"/>
                <w:i/>
                <w:sz w:val="20"/>
                <w:szCs w:val="20"/>
              </w:rPr>
              <w:t>tota, zakres i znaczenie.</w:t>
            </w:r>
          </w:p>
          <w:p w14:paraId="0501A18C" w14:textId="77777777" w:rsidR="00126A06" w:rsidRPr="007D4D1C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Główne obszary zmian w organizacji. Zasady zarządzania zmianą organizacyjną. </w:t>
            </w:r>
          </w:p>
          <w:p w14:paraId="2A9F1B9A" w14:textId="77777777" w:rsidR="00126A06" w:rsidRPr="007D4D1C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D4D1C">
              <w:rPr>
                <w:rFonts w:cstheme="minorHAnsi"/>
                <w:i/>
                <w:sz w:val="20"/>
                <w:szCs w:val="20"/>
              </w:rPr>
              <w:t xml:space="preserve">Zarządzanie jakością w organizacji - istota, systemy i stosowane instrumenty. </w:t>
            </w:r>
          </w:p>
          <w:p w14:paraId="34F2AF13" w14:textId="77777777" w:rsidR="00126A06" w:rsidRPr="006B358C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6B358C">
              <w:rPr>
                <w:rFonts w:cstheme="minorHAnsi"/>
                <w:i/>
                <w:sz w:val="20"/>
                <w:szCs w:val="20"/>
              </w:rPr>
              <w:t>Innowacje w działalności organizacji - istota i znaczenie.</w:t>
            </w:r>
          </w:p>
          <w:p w14:paraId="5D33345B" w14:textId="77777777" w:rsidR="00126A06" w:rsidRPr="005B6940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Zarządzanie projektami - ogólne warunki i zasady.</w:t>
            </w:r>
          </w:p>
          <w:p w14:paraId="106C79B4" w14:textId="77777777" w:rsidR="00126A06" w:rsidRPr="005B6940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 xml:space="preserve">Cykl życia </w:t>
            </w:r>
            <w:r>
              <w:rPr>
                <w:rFonts w:cstheme="minorHAnsi"/>
                <w:i/>
                <w:sz w:val="20"/>
                <w:szCs w:val="20"/>
              </w:rPr>
              <w:t>produktu</w:t>
            </w:r>
            <w:r w:rsidRPr="005B6940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2C859E6C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5B6940">
              <w:rPr>
                <w:rFonts w:cstheme="minorHAnsi"/>
                <w:i/>
                <w:sz w:val="20"/>
                <w:szCs w:val="20"/>
              </w:rPr>
              <w:t>Znaczenie i przebieg procesów informacyjnych w zarządzaniu</w:t>
            </w:r>
            <w:r w:rsidRPr="00BE6126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1D1B5946" w14:textId="77777777" w:rsidR="00126A06" w:rsidRPr="006B358C" w:rsidRDefault="00126A06" w:rsidP="00126A06">
            <w:pPr>
              <w:pStyle w:val="Akapitzlist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Bazy danych, system informacyjny i system informatyczny – istota i różnice. </w:t>
            </w:r>
          </w:p>
          <w:p w14:paraId="3D3C8335" w14:textId="77777777" w:rsidR="00126A06" w:rsidRPr="006B358C" w:rsidRDefault="00126A06" w:rsidP="00126A06">
            <w:pPr>
              <w:pStyle w:val="Akapitzlist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 xml:space="preserve">Inwestycje zagraniczne – znaczenie dla kraju goszczącego i kraju macierzystego (+podstawowe statystyki odnoszące się </w:t>
            </w:r>
            <w:r>
              <w:rPr>
                <w:rFonts w:asciiTheme="minorHAnsi" w:hAnsiTheme="minorHAnsi" w:cstheme="minorHAnsi"/>
                <w:i/>
              </w:rPr>
              <w:t xml:space="preserve">do </w:t>
            </w:r>
            <w:r w:rsidRPr="006B358C">
              <w:rPr>
                <w:rFonts w:asciiTheme="minorHAnsi" w:hAnsiTheme="minorHAnsi" w:cstheme="minorHAnsi"/>
                <w:i/>
              </w:rPr>
              <w:t>Polski).</w:t>
            </w:r>
          </w:p>
          <w:p w14:paraId="55826B9C" w14:textId="77777777" w:rsidR="00126A06" w:rsidRPr="006B358C" w:rsidRDefault="00126A06" w:rsidP="00126A06">
            <w:pPr>
              <w:pStyle w:val="Akapitzlist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i/>
              </w:rPr>
            </w:pPr>
            <w:r w:rsidRPr="006B358C">
              <w:rPr>
                <w:rFonts w:asciiTheme="minorHAnsi" w:hAnsiTheme="minorHAnsi" w:cstheme="minorHAnsi"/>
                <w:i/>
              </w:rPr>
              <w:t>Unia Europejska –instytucje unijne, podstawowe za</w:t>
            </w:r>
            <w:r>
              <w:rPr>
                <w:rFonts w:asciiTheme="minorHAnsi" w:hAnsiTheme="minorHAnsi" w:cstheme="minorHAnsi"/>
                <w:i/>
              </w:rPr>
              <w:t xml:space="preserve">dania tych instytucji, </w:t>
            </w:r>
            <w:r w:rsidRPr="006B358C">
              <w:rPr>
                <w:rFonts w:asciiTheme="minorHAnsi" w:hAnsiTheme="minorHAnsi" w:cstheme="minorHAnsi"/>
                <w:i/>
              </w:rPr>
              <w:t xml:space="preserve"> polityka spójności.</w:t>
            </w:r>
          </w:p>
          <w:p w14:paraId="076713F8" w14:textId="77777777" w:rsidR="00126A06" w:rsidRDefault="00126A06" w:rsidP="00126A0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9964F8">
              <w:rPr>
                <w:rFonts w:cstheme="minorHAnsi"/>
                <w:i/>
                <w:sz w:val="20"/>
                <w:szCs w:val="20"/>
              </w:rPr>
              <w:t>Rachunkowość w jednostkach gospodarczych – istota, cechy, funkcje.</w:t>
            </w:r>
          </w:p>
          <w:p w14:paraId="1875D1D6" w14:textId="77777777" w:rsidR="00126A06" w:rsidRPr="00BE6126" w:rsidRDefault="00126A06" w:rsidP="00126A06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AB5255">
              <w:rPr>
                <w:rFonts w:asciiTheme="minorHAnsi" w:hAnsiTheme="minorHAnsi" w:cstheme="minorHAnsi"/>
                <w:i/>
              </w:rPr>
              <w:t>Bilans i rachunek zysków i strat w przedsiębiorstwie - pojęcie, cele, zadania</w:t>
            </w:r>
            <w:r>
              <w:rPr>
                <w:rFonts w:asciiTheme="minorHAnsi" w:hAnsiTheme="minorHAnsi" w:cstheme="minorHAnsi"/>
                <w:i/>
              </w:rPr>
              <w:t>.</w:t>
            </w:r>
          </w:p>
        </w:tc>
        <w:tc>
          <w:tcPr>
            <w:tcW w:w="5386" w:type="dxa"/>
          </w:tcPr>
          <w:p w14:paraId="7AFFAFD1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lastRenderedPageBreak/>
              <w:t>Projekt, portfel projektów, program – cechy charakterystyczne i ich rola we współczesnym świecie.</w:t>
            </w:r>
          </w:p>
          <w:p w14:paraId="5CD8503A" w14:textId="02158544" w:rsidR="6CF83885" w:rsidRDefault="6CF83885" w:rsidP="30AAC78F">
            <w:pPr>
              <w:pStyle w:val="Akapitzlist"/>
              <w:numPr>
                <w:ilvl w:val="0"/>
                <w:numId w:val="10"/>
              </w:numPr>
              <w:jc w:val="left"/>
            </w:pPr>
            <w:r w:rsidRPr="30AAC78F">
              <w:rPr>
                <w:rFonts w:asciiTheme="minorHAnsi" w:hAnsiTheme="minorHAnsi" w:cstheme="minorBidi"/>
              </w:rPr>
              <w:t>Proces zarządzania projektem – jego główne fazy i ich charakterystyka.</w:t>
            </w:r>
          </w:p>
          <w:p w14:paraId="5DB97110" w14:textId="407F76E6" w:rsidR="00126A06" w:rsidRPr="00BE6126" w:rsidRDefault="13DA18A9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Uzasadnienie biznesowe projektu – jego istota, struktura i znaczenie dla Sponsor</w:t>
            </w:r>
            <w:r w:rsidR="0D2E219D" w:rsidRPr="30AAC78F">
              <w:rPr>
                <w:rFonts w:asciiTheme="minorHAnsi" w:hAnsiTheme="minorHAnsi" w:cstheme="minorBidi"/>
              </w:rPr>
              <w:t>a/Zleceniodawcy projektu.</w:t>
            </w:r>
          </w:p>
          <w:p w14:paraId="3E08E428" w14:textId="63BE04EE" w:rsidR="00126A06" w:rsidRPr="00BE6126" w:rsidRDefault="13DA18A9" w:rsidP="30AAC78F">
            <w:pPr>
              <w:pStyle w:val="Akapitzlist"/>
              <w:numPr>
                <w:ilvl w:val="0"/>
                <w:numId w:val="10"/>
              </w:numPr>
              <w:jc w:val="left"/>
            </w:pPr>
            <w:r w:rsidRPr="30AAC78F">
              <w:rPr>
                <w:rFonts w:asciiTheme="minorHAnsi" w:hAnsiTheme="minorHAnsi" w:cstheme="minorBidi"/>
              </w:rPr>
              <w:t>K</w:t>
            </w:r>
            <w:r w:rsidR="00126A06" w:rsidRPr="30AAC78F">
              <w:rPr>
                <w:rFonts w:asciiTheme="minorHAnsi" w:hAnsiTheme="minorHAnsi" w:cstheme="minorBidi"/>
              </w:rPr>
              <w:t>ryteria akceptacyjne projektu.</w:t>
            </w:r>
          </w:p>
          <w:p w14:paraId="7625967D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Cel projektu – istota i metody jego konstrukcji.</w:t>
            </w:r>
          </w:p>
          <w:p w14:paraId="1B0B2FF3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Powody uruchamiania projektów.</w:t>
            </w:r>
          </w:p>
          <w:p w14:paraId="173B3E8B" w14:textId="4980522A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 xml:space="preserve">Dokumentacja inicjująca projekt – </w:t>
            </w:r>
            <w:r w:rsidR="545FCC31" w:rsidRPr="30AAC78F">
              <w:rPr>
                <w:rFonts w:asciiTheme="minorHAnsi" w:hAnsiTheme="minorHAnsi" w:cstheme="minorBidi"/>
              </w:rPr>
              <w:t xml:space="preserve">jej </w:t>
            </w:r>
            <w:r w:rsidRPr="30AAC78F">
              <w:rPr>
                <w:rFonts w:asciiTheme="minorHAnsi" w:hAnsiTheme="minorHAnsi" w:cstheme="minorBidi"/>
              </w:rPr>
              <w:t>składowe, cel i przeznaczenie dokumentacji.</w:t>
            </w:r>
          </w:p>
          <w:p w14:paraId="56DB15FD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Efekty projektu – produkty i rezultaty, związek efektów projektu z celami organizacji.</w:t>
            </w:r>
          </w:p>
          <w:p w14:paraId="304880FE" w14:textId="5B9F6461" w:rsidR="2145C702" w:rsidRDefault="2145C702" w:rsidP="30AAC78F">
            <w:pPr>
              <w:pStyle w:val="Akapitzlist"/>
              <w:numPr>
                <w:ilvl w:val="0"/>
                <w:numId w:val="10"/>
              </w:numPr>
              <w:jc w:val="left"/>
            </w:pPr>
            <w:r w:rsidRPr="30AAC78F">
              <w:rPr>
                <w:rFonts w:asciiTheme="minorHAnsi" w:hAnsiTheme="minorHAnsi" w:cstheme="minorBidi"/>
              </w:rPr>
              <w:t>Techniki i metody wspomagające kierownictwo organizacji w inicjowaniu projektów.</w:t>
            </w:r>
          </w:p>
          <w:p w14:paraId="2DE76D4B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Zarządzanie relacjami z interesariuszami projektu.</w:t>
            </w:r>
          </w:p>
          <w:p w14:paraId="22589CAE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Kierownik projektu – wiedza, umiejętności, kompetencje społeczne.</w:t>
            </w:r>
          </w:p>
          <w:p w14:paraId="3C7F8F29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Tradycyjny zespół projektowy – role w zespole, uprawnienia i zakresy odpowiedzialności.</w:t>
            </w:r>
          </w:p>
          <w:p w14:paraId="04A3EA78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Zwinny zespół projektowy – role w zespole, uprawnienia i zakresy odpowiedzialności.</w:t>
            </w:r>
          </w:p>
          <w:p w14:paraId="1F66B784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Metody i techniki wspomagające zarządzanie zakresem projektu.</w:t>
            </w:r>
          </w:p>
          <w:p w14:paraId="429B0617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Metody i techniki wspomagające zarządzanie czasem projektu.</w:t>
            </w:r>
          </w:p>
          <w:p w14:paraId="5045709A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Metody i techniki wspomagające zarządzanie zasobami rzeczowymi i finansowymi projektu.</w:t>
            </w:r>
          </w:p>
          <w:p w14:paraId="12FDB265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Plany projektu – rodzaje i ich przeznaczenie.</w:t>
            </w:r>
          </w:p>
          <w:p w14:paraId="29B17621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Klasyczne metodyki i standardy zarządzania projektami – przykłady metodyk lub dobrych praktyk, ich wyróżniki, przebieg procesów zarządczych.</w:t>
            </w:r>
          </w:p>
          <w:p w14:paraId="180D94A0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Zwinne zarządzanie projektami – istota, przykłady metodyk lub dobrych praktyk, rekomendowane działania.</w:t>
            </w:r>
          </w:p>
          <w:p w14:paraId="5C0B8049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Szczupłe zarządzanie projektami – istota, przykłady metodyk lub dobrych praktyk, rekomendowane działania.</w:t>
            </w:r>
          </w:p>
          <w:p w14:paraId="40455945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Kryteria doboru metodyk zarządzania projektami, standardów i dobrych praktyk do warunków projektu.</w:t>
            </w:r>
          </w:p>
          <w:p w14:paraId="2997178D" w14:textId="1666FA6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 xml:space="preserve">Pojęcie ryzyka i niepewności w projektach. </w:t>
            </w:r>
          </w:p>
          <w:p w14:paraId="3F7E835C" w14:textId="329D704D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</w:pPr>
            <w:r w:rsidRPr="30AAC78F">
              <w:rPr>
                <w:rFonts w:asciiTheme="minorHAnsi" w:hAnsiTheme="minorHAnsi" w:cstheme="minorBidi"/>
              </w:rPr>
              <w:t>Kategorie ryzyka</w:t>
            </w:r>
            <w:r w:rsidR="5E9ECF03" w:rsidRPr="30AAC78F">
              <w:rPr>
                <w:rFonts w:asciiTheme="minorHAnsi" w:hAnsiTheme="minorHAnsi" w:cstheme="minorBidi"/>
              </w:rPr>
              <w:t xml:space="preserve"> w projektach</w:t>
            </w:r>
            <w:r w:rsidRPr="30AAC78F">
              <w:rPr>
                <w:rFonts w:asciiTheme="minorHAnsi" w:hAnsiTheme="minorHAnsi" w:cstheme="minorBidi"/>
              </w:rPr>
              <w:t>.</w:t>
            </w:r>
          </w:p>
          <w:p w14:paraId="73822B59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Istota i przebieg procesu zarządzania ryzykiem w projekcie.</w:t>
            </w:r>
          </w:p>
          <w:p w14:paraId="63C5E7BF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lastRenderedPageBreak/>
              <w:t>Strategie radzenia z ryzykiem w projektach.</w:t>
            </w:r>
          </w:p>
          <w:p w14:paraId="3A587250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Źródła konfliktów w zespołach projektowych i sposoby ich rozwiązywania.</w:t>
            </w:r>
          </w:p>
          <w:p w14:paraId="6E263E6D" w14:textId="77777777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Zarządzanie zmianami w projekcie – istota zmian w projekcie, warunki wprowadzania, oddziaływanie zmian na plany projektu.</w:t>
            </w:r>
          </w:p>
          <w:p w14:paraId="138EF0A3" w14:textId="629293FC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contextualSpacing w:val="0"/>
              <w:jc w:val="left"/>
              <w:rPr>
                <w:rFonts w:asciiTheme="minorHAnsi" w:hAnsiTheme="minorHAnsi" w:cstheme="minorBidi"/>
              </w:rPr>
            </w:pPr>
            <w:r w:rsidRPr="30AAC78F">
              <w:rPr>
                <w:rFonts w:asciiTheme="minorHAnsi" w:hAnsiTheme="minorHAnsi" w:cstheme="minorBidi"/>
              </w:rPr>
              <w:t>Zarządzanie komunikacją w projekcie.</w:t>
            </w:r>
          </w:p>
          <w:p w14:paraId="3486BC90" w14:textId="6173A2DB" w:rsidR="00126A06" w:rsidRPr="00BE6126" w:rsidRDefault="00126A06" w:rsidP="30AAC78F">
            <w:pPr>
              <w:pStyle w:val="Akapitzlist"/>
              <w:numPr>
                <w:ilvl w:val="0"/>
                <w:numId w:val="10"/>
              </w:numPr>
              <w:contextualSpacing w:val="0"/>
              <w:jc w:val="left"/>
            </w:pPr>
            <w:r w:rsidRPr="30AAC78F">
              <w:rPr>
                <w:rFonts w:asciiTheme="minorHAnsi" w:hAnsiTheme="minorHAnsi" w:cstheme="minorBidi"/>
              </w:rPr>
              <w:t>Oprogramowanie wspierające zarządzanie projektami – charakterystyka najpopularniejszych rozwiązań</w:t>
            </w:r>
            <w:r w:rsidR="68FD5701" w:rsidRPr="30AAC78F">
              <w:rPr>
                <w:rFonts w:asciiTheme="minorHAnsi" w:hAnsiTheme="minorHAnsi" w:cstheme="minorBidi"/>
              </w:rPr>
              <w:t>.</w:t>
            </w:r>
          </w:p>
          <w:p w14:paraId="480D66EE" w14:textId="048B8BC2" w:rsidR="00126A06" w:rsidRPr="00BE6126" w:rsidRDefault="68FD5701" w:rsidP="30AAC78F">
            <w:pPr>
              <w:pStyle w:val="Akapitzlist"/>
              <w:numPr>
                <w:ilvl w:val="0"/>
                <w:numId w:val="10"/>
              </w:numPr>
              <w:contextualSpacing w:val="0"/>
              <w:jc w:val="left"/>
            </w:pPr>
            <w:r w:rsidRPr="30AAC78F">
              <w:rPr>
                <w:rFonts w:asciiTheme="minorHAnsi" w:hAnsiTheme="minorHAnsi" w:cstheme="minorBidi"/>
              </w:rPr>
              <w:t>K</w:t>
            </w:r>
            <w:r w:rsidR="00126A06" w:rsidRPr="30AAC78F">
              <w:rPr>
                <w:rFonts w:asciiTheme="minorHAnsi" w:hAnsiTheme="minorHAnsi" w:cstheme="minorBidi"/>
              </w:rPr>
              <w:t xml:space="preserve">ryteria doboru oprogramowania </w:t>
            </w:r>
            <w:r w:rsidR="22F0D669" w:rsidRPr="30AAC78F">
              <w:rPr>
                <w:rFonts w:asciiTheme="minorHAnsi" w:hAnsiTheme="minorHAnsi" w:cstheme="minorBidi"/>
              </w:rPr>
              <w:t>wspierającego zarządzanie projekt</w:t>
            </w:r>
            <w:r w:rsidR="6703CAB6" w:rsidRPr="30AAC78F">
              <w:rPr>
                <w:rFonts w:asciiTheme="minorHAnsi" w:hAnsiTheme="minorHAnsi" w:cstheme="minorBidi"/>
              </w:rPr>
              <w:t>ami</w:t>
            </w:r>
            <w:r w:rsidR="22F0D669" w:rsidRPr="30AAC78F">
              <w:rPr>
                <w:rFonts w:asciiTheme="minorHAnsi" w:hAnsiTheme="minorHAnsi" w:cstheme="minorBidi"/>
              </w:rPr>
              <w:t xml:space="preserve"> </w:t>
            </w:r>
            <w:r w:rsidR="6708273D" w:rsidRPr="30AAC78F">
              <w:rPr>
                <w:rFonts w:asciiTheme="minorHAnsi" w:hAnsiTheme="minorHAnsi" w:cstheme="minorBidi"/>
              </w:rPr>
              <w:t>na potrzeby</w:t>
            </w:r>
            <w:r w:rsidR="00126A06" w:rsidRPr="30AAC78F">
              <w:rPr>
                <w:rFonts w:asciiTheme="minorHAnsi" w:hAnsiTheme="minorHAnsi" w:cstheme="minorBidi"/>
              </w:rPr>
              <w:t xml:space="preserve"> konkretnego p</w:t>
            </w:r>
            <w:r w:rsidR="563E5153" w:rsidRPr="30AAC78F">
              <w:rPr>
                <w:rFonts w:asciiTheme="minorHAnsi" w:hAnsiTheme="minorHAnsi" w:cstheme="minorBidi"/>
              </w:rPr>
              <w:t>rzedsięwzięcia</w:t>
            </w:r>
            <w:r w:rsidR="00126A06" w:rsidRPr="30AAC78F">
              <w:rPr>
                <w:rFonts w:asciiTheme="minorHAnsi" w:hAnsiTheme="minorHAnsi" w:cstheme="minorBidi"/>
              </w:rPr>
              <w:t>.</w:t>
            </w:r>
          </w:p>
        </w:tc>
      </w:tr>
    </w:tbl>
    <w:p w14:paraId="3D96E300" w14:textId="77777777" w:rsidR="00126A06" w:rsidRPr="00BE6126" w:rsidRDefault="00126A06" w:rsidP="00126A06">
      <w:pPr>
        <w:rPr>
          <w:rFonts w:cstheme="minorHAnsi"/>
        </w:rPr>
      </w:pPr>
    </w:p>
    <w:p w14:paraId="608F5F26" w14:textId="77777777" w:rsidR="00126A06" w:rsidRPr="00BE6126" w:rsidRDefault="00126A06" w:rsidP="00126A06">
      <w:pPr>
        <w:rPr>
          <w:rFonts w:cstheme="minorHAnsi"/>
        </w:rPr>
      </w:pPr>
    </w:p>
    <w:p w14:paraId="77422113" w14:textId="77777777" w:rsidR="00126A06" w:rsidRDefault="00126A06"/>
    <w:sectPr w:rsidR="00126A06" w:rsidSect="00EA10F1">
      <w:head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93A67" w14:textId="77777777" w:rsidR="00493A59" w:rsidRDefault="00493A59" w:rsidP="00EA10F1">
      <w:pPr>
        <w:spacing w:after="0" w:line="240" w:lineRule="auto"/>
      </w:pPr>
      <w:r>
        <w:separator/>
      </w:r>
    </w:p>
  </w:endnote>
  <w:endnote w:type="continuationSeparator" w:id="0">
    <w:p w14:paraId="49B5EC14" w14:textId="77777777" w:rsidR="00493A59" w:rsidRDefault="00493A59" w:rsidP="00EA10F1">
      <w:pPr>
        <w:spacing w:after="0" w:line="240" w:lineRule="auto"/>
      </w:pPr>
      <w:r>
        <w:continuationSeparator/>
      </w:r>
    </w:p>
  </w:endnote>
  <w:endnote w:type="continuationNotice" w:id="1">
    <w:p w14:paraId="0AAE1A6B" w14:textId="77777777" w:rsidR="00493A59" w:rsidRDefault="00493A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BA68A" w14:textId="77777777" w:rsidR="00493A59" w:rsidRDefault="00493A59" w:rsidP="00EA10F1">
      <w:pPr>
        <w:spacing w:after="0" w:line="240" w:lineRule="auto"/>
      </w:pPr>
      <w:r>
        <w:separator/>
      </w:r>
    </w:p>
  </w:footnote>
  <w:footnote w:type="continuationSeparator" w:id="0">
    <w:p w14:paraId="0E97E480" w14:textId="77777777" w:rsidR="00493A59" w:rsidRDefault="00493A59" w:rsidP="00EA10F1">
      <w:pPr>
        <w:spacing w:after="0" w:line="240" w:lineRule="auto"/>
      </w:pPr>
      <w:r>
        <w:continuationSeparator/>
      </w:r>
    </w:p>
  </w:footnote>
  <w:footnote w:type="continuationNotice" w:id="1">
    <w:p w14:paraId="640E1D26" w14:textId="77777777" w:rsidR="00493A59" w:rsidRDefault="00493A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0196E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567A62C" wp14:editId="045ED1CF">
          <wp:simplePos x="0" y="0"/>
          <wp:positionH relativeFrom="page">
            <wp:posOffset>93</wp:posOffset>
          </wp:positionH>
          <wp:positionV relativeFrom="paragraph">
            <wp:posOffset>-449580</wp:posOffset>
          </wp:positionV>
          <wp:extent cx="7560552" cy="1069173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2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E2889"/>
    <w:multiLevelType w:val="hybridMultilevel"/>
    <w:tmpl w:val="AEA8D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93098"/>
    <w:multiLevelType w:val="hybridMultilevel"/>
    <w:tmpl w:val="E67CB166"/>
    <w:lvl w:ilvl="0" w:tplc="EAC049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B2238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3E820E6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C1250B"/>
    <w:multiLevelType w:val="hybridMultilevel"/>
    <w:tmpl w:val="BCBE37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76036E"/>
    <w:multiLevelType w:val="hybridMultilevel"/>
    <w:tmpl w:val="5E5EB5F6"/>
    <w:lvl w:ilvl="0" w:tplc="52A616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C85AC0"/>
    <w:multiLevelType w:val="hybridMultilevel"/>
    <w:tmpl w:val="8A742A90"/>
    <w:lvl w:ilvl="0" w:tplc="56B25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C58AE"/>
    <w:multiLevelType w:val="hybridMultilevel"/>
    <w:tmpl w:val="8220AC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57790C"/>
    <w:multiLevelType w:val="hybridMultilevel"/>
    <w:tmpl w:val="8220AC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642864"/>
    <w:multiLevelType w:val="hybridMultilevel"/>
    <w:tmpl w:val="6248E1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EBA370A"/>
    <w:multiLevelType w:val="hybridMultilevel"/>
    <w:tmpl w:val="654ED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139F9"/>
    <w:multiLevelType w:val="hybridMultilevel"/>
    <w:tmpl w:val="81F4D568"/>
    <w:lvl w:ilvl="0" w:tplc="7788FB4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CD414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06"/>
    <w:rsid w:val="000B3C1F"/>
    <w:rsid w:val="00126A06"/>
    <w:rsid w:val="00212DBE"/>
    <w:rsid w:val="002C4A07"/>
    <w:rsid w:val="002E1D78"/>
    <w:rsid w:val="00367EDB"/>
    <w:rsid w:val="003A71E3"/>
    <w:rsid w:val="003F324D"/>
    <w:rsid w:val="00413052"/>
    <w:rsid w:val="004318F3"/>
    <w:rsid w:val="00493A59"/>
    <w:rsid w:val="0056374B"/>
    <w:rsid w:val="005A1EB4"/>
    <w:rsid w:val="005E19CD"/>
    <w:rsid w:val="007016CE"/>
    <w:rsid w:val="00706A03"/>
    <w:rsid w:val="00732717"/>
    <w:rsid w:val="00763074"/>
    <w:rsid w:val="00776DC1"/>
    <w:rsid w:val="007B33DB"/>
    <w:rsid w:val="007E71D3"/>
    <w:rsid w:val="007F0B5C"/>
    <w:rsid w:val="007F4BC5"/>
    <w:rsid w:val="00807620"/>
    <w:rsid w:val="00873AAC"/>
    <w:rsid w:val="00890197"/>
    <w:rsid w:val="00907AF3"/>
    <w:rsid w:val="00952D56"/>
    <w:rsid w:val="00964D2F"/>
    <w:rsid w:val="009D3BB6"/>
    <w:rsid w:val="00A9429F"/>
    <w:rsid w:val="00B0680A"/>
    <w:rsid w:val="00B87FBA"/>
    <w:rsid w:val="00BD24D2"/>
    <w:rsid w:val="00BD6F73"/>
    <w:rsid w:val="00BF1937"/>
    <w:rsid w:val="00C14E92"/>
    <w:rsid w:val="00D76792"/>
    <w:rsid w:val="00DA04E8"/>
    <w:rsid w:val="00E942D0"/>
    <w:rsid w:val="00EA10F1"/>
    <w:rsid w:val="00EB074C"/>
    <w:rsid w:val="00EE5410"/>
    <w:rsid w:val="00F15054"/>
    <w:rsid w:val="00FA1B86"/>
    <w:rsid w:val="00FB2912"/>
    <w:rsid w:val="04498C5F"/>
    <w:rsid w:val="0D2E219D"/>
    <w:rsid w:val="0EBCA366"/>
    <w:rsid w:val="12A4E506"/>
    <w:rsid w:val="13DA18A9"/>
    <w:rsid w:val="183EC9C5"/>
    <w:rsid w:val="1AD4E58A"/>
    <w:rsid w:val="20D3C634"/>
    <w:rsid w:val="2145C702"/>
    <w:rsid w:val="22F0D669"/>
    <w:rsid w:val="30AAC78F"/>
    <w:rsid w:val="3251A438"/>
    <w:rsid w:val="32D495ED"/>
    <w:rsid w:val="33150512"/>
    <w:rsid w:val="36E949CD"/>
    <w:rsid w:val="3BE747FA"/>
    <w:rsid w:val="4A891919"/>
    <w:rsid w:val="545FCC31"/>
    <w:rsid w:val="563E5153"/>
    <w:rsid w:val="5BE072B8"/>
    <w:rsid w:val="5C7C73A2"/>
    <w:rsid w:val="5D02A9D8"/>
    <w:rsid w:val="5D4D96EF"/>
    <w:rsid w:val="5E9ECF03"/>
    <w:rsid w:val="61F7B728"/>
    <w:rsid w:val="64156CFF"/>
    <w:rsid w:val="64C445B3"/>
    <w:rsid w:val="6703CAB6"/>
    <w:rsid w:val="6708273D"/>
    <w:rsid w:val="68FD5701"/>
    <w:rsid w:val="6944D7E5"/>
    <w:rsid w:val="6BBEE5D1"/>
    <w:rsid w:val="6CF83885"/>
    <w:rsid w:val="71B1B5A8"/>
    <w:rsid w:val="7532EFF1"/>
    <w:rsid w:val="7B5CC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A41FE"/>
  <w15:chartTrackingRefBased/>
  <w15:docId w15:val="{BFD295B3-696F-4CEB-BE83-9C2120FA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26A0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A0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100" w:after="0" w:line="276" w:lineRule="auto"/>
      <w:outlineLvl w:val="1"/>
    </w:pPr>
    <w:rPr>
      <w:rFonts w:eastAsiaTheme="minorEastAsia"/>
      <w:caps/>
      <w:spacing w:val="1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Tekstdymka">
    <w:name w:val="Balloon Text"/>
    <w:basedOn w:val="Normalny"/>
    <w:link w:val="TekstdymkaZnak"/>
    <w:uiPriority w:val="99"/>
    <w:semiHidden/>
    <w:unhideWhenUsed/>
    <w:rsid w:val="00126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A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26A06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126A06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  <w:style w:type="paragraph" w:styleId="Akapitzlist">
    <w:name w:val="List Paragraph"/>
    <w:basedOn w:val="Normalny"/>
    <w:link w:val="AkapitzlistZnak"/>
    <w:uiPriority w:val="34"/>
    <w:qFormat/>
    <w:rsid w:val="00126A06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126A06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Adresodbiorcy">
    <w:name w:val="Adres odbiorcy"/>
    <w:basedOn w:val="Normalny"/>
    <w:rsid w:val="00126A06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Nazwiskoodbiorcy">
    <w:name w:val="Nazwisko odbiorcy"/>
    <w:basedOn w:val="Adresodbiorcy"/>
    <w:next w:val="Adresodbiorcy"/>
    <w:rsid w:val="00126A06"/>
    <w:pPr>
      <w:spacing w:before="220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Szablony%20listowniki%20prezentacje\Listownik%20wz&#243;r\listownik_og&#243;lny_ZPS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5287338-ff91-4b50-b2d3-b89268c60951">
      <UserInfo>
        <DisplayName>Iwona Rafaląt</DisplayName>
        <AccountId>61</AccountId>
        <AccountType/>
      </UserInfo>
      <UserInfo>
        <DisplayName>Dorota Dżega</DisplayName>
        <AccountId>62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6" ma:contentTypeDescription="Utwórz nowy dokument." ma:contentTypeScope="" ma:versionID="d4f62cfbf72b69ea84321bafbcbfd8a6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0d5f8b2002ffbed181c16364ea52eb65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8BDE94-2164-47BD-8CA3-B4323B928391}">
  <ds:schemaRefs>
    <ds:schemaRef ds:uri="http://schemas.microsoft.com/office/2006/metadata/properties"/>
    <ds:schemaRef ds:uri="http://schemas.microsoft.com/office/infopath/2007/PartnerControls"/>
    <ds:schemaRef ds:uri="35287338-ff91-4b50-b2d3-b89268c60951"/>
  </ds:schemaRefs>
</ds:datastoreItem>
</file>

<file path=customXml/itemProps2.xml><?xml version="1.0" encoding="utf-8"?>
<ds:datastoreItem xmlns:ds="http://schemas.openxmlformats.org/officeDocument/2006/customXml" ds:itemID="{5FA7EA8D-E469-455E-8597-B0F8BD571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3DAF62-A2EA-4E6A-96CF-F8A5F6856F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listownik_ogólny_ZPSB</Template>
  <TotalTime>0</TotalTime>
  <Pages>9</Pages>
  <Words>3110</Words>
  <Characters>18660</Characters>
  <Application>Microsoft Office Word</Application>
  <DocSecurity>0</DocSecurity>
  <Lines>155</Lines>
  <Paragraphs>43</Paragraphs>
  <ScaleCrop>false</ScaleCrop>
  <Company>HP</Company>
  <LinksUpToDate>false</LinksUpToDate>
  <CharactersWithSpaces>21727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Anna Lachowska</cp:lastModifiedBy>
  <cp:revision>2</cp:revision>
  <dcterms:created xsi:type="dcterms:W3CDTF">2020-12-16T11:44:00Z</dcterms:created>
  <dcterms:modified xsi:type="dcterms:W3CDTF">2020-12-16T11:44:00Z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