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74F0BC" w14:textId="77777777" w:rsidR="0080601E" w:rsidRPr="00F91111" w:rsidRDefault="0080601E" w:rsidP="0080601E">
      <w:pPr>
        <w:spacing w:after="200" w:line="276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>Załącznik nr 1</w:t>
      </w:r>
    </w:p>
    <w:p w14:paraId="37440F40" w14:textId="317CADD9" w:rsidR="0080601E" w:rsidRPr="00F91111" w:rsidRDefault="0080601E" w:rsidP="0080601E">
      <w:pPr>
        <w:spacing w:after="200" w:line="276" w:lineRule="auto"/>
        <w:jc w:val="right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>miejscowość ……</w:t>
      </w:r>
      <w:r w:rsidR="0024061B" w:rsidRPr="00F91111">
        <w:rPr>
          <w:rFonts w:eastAsia="Calibri"/>
          <w:szCs w:val="22"/>
          <w:lang w:eastAsia="en-US"/>
        </w:rPr>
        <w:t>.............</w:t>
      </w:r>
      <w:r w:rsidRPr="00F91111">
        <w:rPr>
          <w:rFonts w:eastAsia="Calibri"/>
          <w:szCs w:val="22"/>
          <w:lang w:eastAsia="en-US"/>
        </w:rPr>
        <w:t>………………….……, dnia ………</w:t>
      </w:r>
      <w:r w:rsidR="0024061B" w:rsidRPr="00F91111">
        <w:rPr>
          <w:rFonts w:eastAsia="Calibri"/>
          <w:szCs w:val="22"/>
          <w:lang w:eastAsia="en-US"/>
        </w:rPr>
        <w:t>.................</w:t>
      </w:r>
      <w:r w:rsidRPr="00F91111">
        <w:rPr>
          <w:rFonts w:eastAsia="Calibri"/>
          <w:szCs w:val="22"/>
          <w:lang w:eastAsia="en-US"/>
        </w:rPr>
        <w:t>………</w:t>
      </w:r>
    </w:p>
    <w:p w14:paraId="4909D182" w14:textId="7D127EFC" w:rsidR="0080601E" w:rsidRPr="00F91111" w:rsidRDefault="0080601E" w:rsidP="00046BD1">
      <w:pPr>
        <w:spacing w:line="276" w:lineRule="auto"/>
        <w:jc w:val="center"/>
        <w:rPr>
          <w:rFonts w:eastAsia="Calibri"/>
          <w:b/>
          <w:szCs w:val="22"/>
          <w:lang w:eastAsia="en-US"/>
        </w:rPr>
      </w:pPr>
      <w:r w:rsidRPr="00F91111">
        <w:rPr>
          <w:rFonts w:eastAsia="Calibri"/>
          <w:b/>
          <w:szCs w:val="22"/>
          <w:lang w:eastAsia="en-US"/>
        </w:rPr>
        <w:t>FORMULARZ OFERTY ROZEZNANIA CENOWEGO</w:t>
      </w:r>
    </w:p>
    <w:p w14:paraId="18B7381A" w14:textId="77777777" w:rsidR="0080601E" w:rsidRPr="00F91111" w:rsidRDefault="0080601E" w:rsidP="000C2692">
      <w:pPr>
        <w:spacing w:line="276" w:lineRule="auto"/>
        <w:rPr>
          <w:rFonts w:eastAsia="Calibri"/>
          <w:b/>
          <w:szCs w:val="22"/>
          <w:lang w:eastAsia="en-US"/>
        </w:rPr>
      </w:pPr>
      <w:r w:rsidRPr="00F91111">
        <w:rPr>
          <w:rFonts w:eastAsia="Calibri"/>
          <w:b/>
          <w:szCs w:val="22"/>
          <w:lang w:eastAsia="en-US"/>
        </w:rPr>
        <w:t>Dane Oferenta</w:t>
      </w:r>
    </w:p>
    <w:p w14:paraId="47F0090C" w14:textId="77777777" w:rsidR="0080601E" w:rsidRPr="00F91111" w:rsidRDefault="0080601E" w:rsidP="00046BD1">
      <w:pPr>
        <w:spacing w:line="276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noProof/>
          <w:szCs w:val="22"/>
          <w:lang w:eastAsia="en-US"/>
        </w:rPr>
        <mc:AlternateContent>
          <mc:Choice Requires="wps">
            <w:drawing>
              <wp:inline distT="0" distB="0" distL="0" distR="0" wp14:anchorId="45C7E0C4" wp14:editId="200694A0">
                <wp:extent cx="4381500" cy="981075"/>
                <wp:effectExtent l="0" t="0" r="19050" b="28575"/>
                <wp:docPr id="2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9810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5A8AC" w14:textId="77777777" w:rsidR="00244752" w:rsidRPr="005D476A" w:rsidRDefault="00244752" w:rsidP="0080601E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D476A">
                              <w:rPr>
                                <w:rFonts w:asciiTheme="majorHAnsi" w:hAnsiTheme="majorHAnsi"/>
                              </w:rPr>
                              <w:t>Nazwa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ab/>
                              <w:t xml:space="preserve">i Adres </w:t>
                            </w:r>
                            <w:r w:rsidRPr="005D476A">
                              <w:rPr>
                                <w:rFonts w:asciiTheme="majorHAnsi" w:hAnsiTheme="majorHAnsi"/>
                                <w:i/>
                              </w:rPr>
                              <w:t>[ew. pieczęć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5D476A">
                              <w:rPr>
                                <w:rFonts w:asciiTheme="majorHAnsi" w:hAnsiTheme="majorHAnsi"/>
                                <w:i/>
                              </w:rPr>
                              <w:t>firmowa]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5C7E0C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width:345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" strokeweight=".5pt">
                <v:textbox>
                  <w:txbxContent>
                    <w:p w14:paraId="38D5A8AC" w14:textId="77777777" w:rsidR="00244752" w:rsidRPr="005D476A" w:rsidRDefault="00244752" w:rsidP="0080601E">
                      <w:pPr>
                        <w:rPr>
                          <w:rFonts w:asciiTheme="majorHAnsi" w:hAnsiTheme="majorHAnsi"/>
                        </w:rPr>
                      </w:pPr>
                      <w:r w:rsidRPr="005D476A">
                        <w:rPr>
                          <w:rFonts w:asciiTheme="majorHAnsi" w:hAnsiTheme="majorHAnsi"/>
                        </w:rPr>
                        <w:t>Nazwa</w:t>
                      </w:r>
                      <w:r w:rsidRPr="005D476A">
                        <w:rPr>
                          <w:rFonts w:asciiTheme="majorHAnsi" w:hAnsiTheme="majorHAnsi"/>
                        </w:rPr>
                        <w:tab/>
                        <w:t xml:space="preserve">i Adres </w:t>
                      </w:r>
                      <w:r w:rsidRPr="005D476A">
                        <w:rPr>
                          <w:rFonts w:asciiTheme="majorHAnsi" w:hAnsiTheme="majorHAnsi"/>
                          <w:i/>
                        </w:rPr>
                        <w:t>[ew. pieczęć</w:t>
                      </w:r>
                      <w:r w:rsidRPr="005D476A"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5D476A">
                        <w:rPr>
                          <w:rFonts w:asciiTheme="majorHAnsi" w:hAnsiTheme="majorHAnsi"/>
                          <w:i/>
                        </w:rPr>
                        <w:t>firmowa]</w:t>
                      </w:r>
                      <w:r w:rsidRPr="005D476A">
                        <w:rPr>
                          <w:rFonts w:asciiTheme="majorHAnsi" w:hAnsiTheme="majorHAnsi"/>
                        </w:rPr>
                        <w:t>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97F5C3" w14:textId="77777777" w:rsidR="0080601E" w:rsidRPr="00F91111" w:rsidRDefault="0080601E" w:rsidP="00A80C96">
      <w:pPr>
        <w:spacing w:after="120" w:line="360" w:lineRule="auto"/>
        <w:rPr>
          <w:rFonts w:eastAsia="Calibri"/>
          <w:b/>
          <w:szCs w:val="22"/>
          <w:lang w:eastAsia="en-US"/>
        </w:rPr>
      </w:pPr>
      <w:r w:rsidRPr="00F91111">
        <w:rPr>
          <w:rFonts w:eastAsia="Calibri"/>
          <w:b/>
          <w:szCs w:val="22"/>
          <w:lang w:eastAsia="en-US"/>
        </w:rPr>
        <w:t>Osoba do kontaktu</w:t>
      </w:r>
    </w:p>
    <w:p w14:paraId="06BC22F8" w14:textId="77777777" w:rsidR="0080601E" w:rsidRPr="00F91111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>Imię i nazwisko: …………………………………………</w:t>
      </w:r>
    </w:p>
    <w:p w14:paraId="7A96317F" w14:textId="77777777" w:rsidR="0080601E" w:rsidRPr="00F91111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>Adres: …………………………………………………………</w:t>
      </w:r>
    </w:p>
    <w:p w14:paraId="6EF5D82F" w14:textId="77777777" w:rsidR="0080601E" w:rsidRPr="00F91111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>Telefon: ………………………………………………………</w:t>
      </w:r>
    </w:p>
    <w:p w14:paraId="68737770" w14:textId="77777777" w:rsidR="0080601E" w:rsidRPr="00F91111" w:rsidRDefault="0080601E" w:rsidP="00DF38EB">
      <w:pPr>
        <w:spacing w:line="360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>E-mail …………………………………………………………</w:t>
      </w:r>
    </w:p>
    <w:p w14:paraId="30B9E0F9" w14:textId="1D1AF032" w:rsidR="0080601E" w:rsidRPr="00F91111" w:rsidRDefault="0080601E" w:rsidP="00F4151E">
      <w:pPr>
        <w:spacing w:after="200" w:line="276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 xml:space="preserve">W odpowiedzi na ogłoszenie o rozeznaniu rynku z dnia </w:t>
      </w:r>
      <w:r w:rsidR="00AA374B">
        <w:rPr>
          <w:rFonts w:eastAsia="Calibri"/>
          <w:szCs w:val="22"/>
          <w:lang w:eastAsia="en-US"/>
        </w:rPr>
        <w:t>1</w:t>
      </w:r>
      <w:r w:rsidR="00F00F47">
        <w:rPr>
          <w:rFonts w:eastAsia="Calibri"/>
          <w:szCs w:val="22"/>
          <w:lang w:eastAsia="en-US"/>
        </w:rPr>
        <w:t>9</w:t>
      </w:r>
      <w:r w:rsidR="00102DC7" w:rsidRPr="00F91111">
        <w:rPr>
          <w:rFonts w:eastAsia="Calibri"/>
          <w:szCs w:val="22"/>
          <w:lang w:eastAsia="en-US"/>
        </w:rPr>
        <w:t>.</w:t>
      </w:r>
      <w:r w:rsidR="00F00F47">
        <w:rPr>
          <w:rFonts w:eastAsia="Calibri"/>
          <w:szCs w:val="22"/>
          <w:lang w:eastAsia="en-US"/>
        </w:rPr>
        <w:t>03</w:t>
      </w:r>
      <w:r w:rsidRPr="00F91111">
        <w:rPr>
          <w:rFonts w:eastAsia="Calibri"/>
          <w:szCs w:val="22"/>
          <w:lang w:eastAsia="en-US"/>
        </w:rPr>
        <w:t>.20</w:t>
      </w:r>
      <w:r w:rsidR="00102DC7" w:rsidRPr="00F91111">
        <w:rPr>
          <w:rFonts w:eastAsia="Calibri"/>
          <w:szCs w:val="22"/>
          <w:lang w:eastAsia="en-US"/>
        </w:rPr>
        <w:t>2</w:t>
      </w:r>
      <w:r w:rsidR="00F00F47">
        <w:rPr>
          <w:rFonts w:eastAsia="Calibri"/>
          <w:szCs w:val="22"/>
          <w:lang w:eastAsia="en-US"/>
        </w:rPr>
        <w:t>1</w:t>
      </w:r>
      <w:r w:rsidRPr="00F91111">
        <w:rPr>
          <w:rFonts w:eastAsia="Calibri"/>
          <w:szCs w:val="22"/>
          <w:lang w:eastAsia="en-US"/>
        </w:rPr>
        <w:t xml:space="preserve"> r.</w:t>
      </w:r>
      <w:r w:rsidR="000C5B96">
        <w:rPr>
          <w:rFonts w:eastAsia="Calibri"/>
          <w:szCs w:val="22"/>
          <w:lang w:eastAsia="en-US"/>
        </w:rPr>
        <w:t>,</w:t>
      </w:r>
      <w:r w:rsidRPr="00F91111">
        <w:rPr>
          <w:rFonts w:eastAsia="Calibri"/>
          <w:szCs w:val="22"/>
          <w:lang w:eastAsia="en-US"/>
        </w:rPr>
        <w:t xml:space="preserve"> mające za przedmiot </w:t>
      </w:r>
      <w:r w:rsidR="00F00F47">
        <w:rPr>
          <w:rFonts w:eastAsia="Calibri"/>
          <w:b/>
          <w:bCs/>
          <w:szCs w:val="22"/>
          <w:lang w:eastAsia="en-US"/>
        </w:rPr>
        <w:t xml:space="preserve">Produkcji materiałów video w postaci krótkich filmików </w:t>
      </w:r>
      <w:r w:rsidR="00DA7108" w:rsidRPr="00DA7108">
        <w:rPr>
          <w:rFonts w:eastAsia="Calibri"/>
          <w:b/>
          <w:bCs/>
          <w:szCs w:val="22"/>
          <w:lang w:eastAsia="en-US"/>
        </w:rPr>
        <w:t>dla przygotowywanych szkoleń e-learningowych</w:t>
      </w:r>
      <w:r w:rsidR="003A03FD" w:rsidRPr="00F91111">
        <w:rPr>
          <w:rFonts w:eastAsia="Calibri"/>
          <w:b/>
          <w:bCs/>
          <w:szCs w:val="22"/>
          <w:lang w:eastAsia="en-US"/>
        </w:rPr>
        <w:t>,</w:t>
      </w:r>
      <w:r w:rsidR="00F4151E" w:rsidRPr="00F91111">
        <w:rPr>
          <w:rFonts w:eastAsia="Calibri"/>
          <w:b/>
          <w:bCs/>
          <w:szCs w:val="22"/>
          <w:lang w:eastAsia="en-US"/>
        </w:rPr>
        <w:t xml:space="preserve"> </w:t>
      </w:r>
      <w:r w:rsidR="00F4151E" w:rsidRPr="00F91111">
        <w:rPr>
          <w:rFonts w:eastAsia="Calibri"/>
          <w:szCs w:val="22"/>
          <w:lang w:eastAsia="en-US"/>
        </w:rPr>
        <w:t xml:space="preserve">w ramach projektu „MOOC w ZPSB”, </w:t>
      </w:r>
      <w:r w:rsidR="000C2692" w:rsidRPr="00F91111">
        <w:rPr>
          <w:rFonts w:eastAsia="Calibri" w:cs="Arial"/>
          <w:szCs w:val="22"/>
          <w:lang w:eastAsia="en-US"/>
        </w:rPr>
        <w:t>n</w:t>
      </w:r>
      <w:r w:rsidR="000C2692" w:rsidRPr="00F91111">
        <w:rPr>
          <w:rFonts w:eastAsia="Calibri"/>
          <w:szCs w:val="22"/>
          <w:lang w:eastAsia="en-US"/>
        </w:rPr>
        <w:t>r umowy: POWR.03.01.00-00-</w:t>
      </w:r>
      <w:r w:rsidR="00F4151E" w:rsidRPr="00F91111">
        <w:rPr>
          <w:rFonts w:eastAsia="Calibri"/>
          <w:szCs w:val="22"/>
          <w:lang w:eastAsia="en-US"/>
        </w:rPr>
        <w:t>W068</w:t>
      </w:r>
      <w:r w:rsidR="000C2692" w:rsidRPr="00F91111">
        <w:rPr>
          <w:rFonts w:eastAsia="Calibri"/>
          <w:szCs w:val="22"/>
          <w:lang w:eastAsia="en-US"/>
        </w:rPr>
        <w:t>/18</w:t>
      </w:r>
      <w:r w:rsidR="00F4151E" w:rsidRPr="00F91111">
        <w:rPr>
          <w:rFonts w:eastAsia="Calibri"/>
          <w:szCs w:val="22"/>
          <w:lang w:eastAsia="en-US"/>
        </w:rPr>
        <w:t>-00</w:t>
      </w:r>
      <w:r w:rsidRPr="00F91111">
        <w:rPr>
          <w:rFonts w:eastAsia="Calibri"/>
          <w:szCs w:val="22"/>
          <w:lang w:eastAsia="en-US"/>
        </w:rPr>
        <w:t>, przedstawiam ofertę cenową dotyczącą realizacji przedmiotu zamówieni</w:t>
      </w:r>
      <w:r w:rsidR="00004AA4">
        <w:rPr>
          <w:rFonts w:eastAsia="Calibri"/>
          <w:szCs w:val="22"/>
          <w:lang w:eastAsia="en-US"/>
        </w:rPr>
        <w:t>a</w:t>
      </w:r>
      <w:r w:rsidRPr="00F91111">
        <w:rPr>
          <w:rFonts w:eastAsia="Calibri"/>
          <w:szCs w:val="22"/>
          <w:lang w:eastAsia="en-US"/>
        </w:rPr>
        <w:t>:</w:t>
      </w:r>
    </w:p>
    <w:p w14:paraId="227C6122" w14:textId="2F971964" w:rsidR="00102DC7" w:rsidRDefault="00F00F47" w:rsidP="00046BD1">
      <w:pPr>
        <w:spacing w:line="276" w:lineRule="auto"/>
        <w:ind w:left="66"/>
        <w:contextualSpacing/>
        <w:rPr>
          <w:rFonts w:eastAsia="Calibri"/>
          <w:b/>
          <w:bCs/>
          <w:szCs w:val="22"/>
          <w:lang w:eastAsia="en-US"/>
        </w:rPr>
      </w:pPr>
      <w:r>
        <w:rPr>
          <w:rFonts w:eastAsia="Calibri"/>
          <w:b/>
          <w:bCs/>
          <w:szCs w:val="22"/>
          <w:lang w:eastAsia="en-US"/>
        </w:rPr>
        <w:t>Produkcji materiałów video w postaci krótkich filmików (3</w:t>
      </w:r>
      <w:r w:rsidR="00AF36ED">
        <w:rPr>
          <w:rFonts w:eastAsia="Calibri"/>
          <w:b/>
          <w:bCs/>
          <w:szCs w:val="22"/>
          <w:lang w:eastAsia="en-US"/>
        </w:rPr>
        <w:t>-10</w:t>
      </w:r>
      <w:r>
        <w:rPr>
          <w:rFonts w:eastAsia="Calibri"/>
          <w:b/>
          <w:bCs/>
          <w:szCs w:val="22"/>
          <w:lang w:eastAsia="en-US"/>
        </w:rPr>
        <w:t xml:space="preserve"> minut)</w:t>
      </w:r>
      <w:r w:rsidRPr="00C72861">
        <w:rPr>
          <w:rFonts w:eastAsia="Calibri"/>
          <w:b/>
          <w:bCs/>
          <w:szCs w:val="22"/>
          <w:lang w:eastAsia="en-US"/>
        </w:rPr>
        <w:t xml:space="preserve"> </w:t>
      </w:r>
      <w:r w:rsidR="00DA7108" w:rsidRPr="00C72861">
        <w:rPr>
          <w:rFonts w:eastAsia="Calibri"/>
          <w:b/>
          <w:bCs/>
          <w:szCs w:val="22"/>
          <w:lang w:eastAsia="en-US"/>
        </w:rPr>
        <w:t xml:space="preserve">dla </w:t>
      </w:r>
      <w:r w:rsidR="00DA7108">
        <w:rPr>
          <w:rFonts w:eastAsia="Calibri"/>
          <w:b/>
          <w:bCs/>
          <w:szCs w:val="22"/>
          <w:lang w:eastAsia="en-US"/>
        </w:rPr>
        <w:t>przygotowywanych</w:t>
      </w:r>
      <w:r w:rsidR="00DA7108" w:rsidRPr="00C72861">
        <w:rPr>
          <w:rFonts w:eastAsia="Calibri"/>
          <w:b/>
          <w:bCs/>
          <w:szCs w:val="22"/>
          <w:lang w:eastAsia="en-US"/>
        </w:rPr>
        <w:t xml:space="preserve"> szkoleń e-learningowych</w:t>
      </w:r>
      <w:r w:rsidR="00DA7108">
        <w:rPr>
          <w:rFonts w:eastAsia="Calibri"/>
          <w:b/>
          <w:bCs/>
          <w:szCs w:val="22"/>
          <w:lang w:eastAsia="en-US"/>
        </w:rPr>
        <w:t xml:space="preserve">, </w:t>
      </w:r>
      <w:r w:rsidR="000E260D" w:rsidRPr="00F91111">
        <w:rPr>
          <w:rFonts w:eastAsia="Calibri"/>
          <w:b/>
          <w:bCs/>
          <w:szCs w:val="22"/>
          <w:lang w:eastAsia="en-US"/>
        </w:rPr>
        <w:t>wg poniższego zestawienia</w:t>
      </w:r>
      <w:r>
        <w:rPr>
          <w:rFonts w:eastAsia="Calibri"/>
          <w:b/>
          <w:bCs/>
          <w:szCs w:val="22"/>
          <w:lang w:eastAsia="en-US"/>
        </w:rPr>
        <w:t xml:space="preserve"> (podział ze względu na rodzaj materiału)</w:t>
      </w:r>
      <w:r w:rsidR="00102DC7" w:rsidRPr="00F91111">
        <w:rPr>
          <w:rFonts w:eastAsia="Calibri"/>
          <w:b/>
          <w:bCs/>
          <w:szCs w:val="22"/>
          <w:lang w:eastAsia="en-US"/>
        </w:rPr>
        <w:t>:</w:t>
      </w:r>
    </w:p>
    <w:p w14:paraId="0383A864" w14:textId="655762DB" w:rsidR="00046BD1" w:rsidRPr="00046BD1" w:rsidRDefault="00046BD1" w:rsidP="00046BD1">
      <w:pPr>
        <w:pStyle w:val="Akapitzlist"/>
        <w:shd w:val="clear" w:color="auto" w:fill="EDEDED" w:themeFill="accent3" w:themeFillTint="33"/>
        <w:spacing w:after="120" w:line="276" w:lineRule="auto"/>
        <w:ind w:left="284"/>
        <w:jc w:val="right"/>
        <w:rPr>
          <w:rFonts w:eastAsia="Calibri"/>
          <w:b/>
          <w:bCs/>
          <w:i/>
          <w:iCs/>
          <w:szCs w:val="22"/>
          <w:lang w:eastAsia="en-US"/>
        </w:rPr>
      </w:pPr>
      <w:r w:rsidRPr="00046BD1">
        <w:rPr>
          <w:rFonts w:eastAsia="Calibri"/>
          <w:b/>
          <w:bCs/>
          <w:i/>
          <w:iCs/>
          <w:szCs w:val="22"/>
          <w:lang w:eastAsia="en-US"/>
        </w:rPr>
        <w:t xml:space="preserve">Oferta cenowa może dotyczyć </w:t>
      </w:r>
      <w:r w:rsidRPr="00046BD1">
        <w:rPr>
          <w:rFonts w:eastAsia="Calibri"/>
          <w:b/>
          <w:bCs/>
          <w:i/>
          <w:iCs/>
          <w:szCs w:val="22"/>
          <w:u w:val="single"/>
          <w:lang w:eastAsia="en-US"/>
        </w:rPr>
        <w:t>części zamówienia</w:t>
      </w:r>
      <w:r w:rsidRPr="00046BD1">
        <w:rPr>
          <w:rFonts w:eastAsia="Calibri"/>
          <w:i/>
          <w:iCs/>
          <w:szCs w:val="22"/>
          <w:lang w:eastAsia="en-US"/>
        </w:rPr>
        <w:t xml:space="preserve"> – jednego lub kilku z 4 punktów poniżej.</w:t>
      </w:r>
    </w:p>
    <w:tbl>
      <w:tblPr>
        <w:tblStyle w:val="Tabela-Siatka"/>
        <w:tblW w:w="8943" w:type="dxa"/>
        <w:tblInd w:w="-5" w:type="dxa"/>
        <w:tblLook w:val="04A0" w:firstRow="1" w:lastRow="0" w:firstColumn="1" w:lastColumn="0" w:noHBand="0" w:noVBand="1"/>
      </w:tblPr>
      <w:tblGrid>
        <w:gridCol w:w="485"/>
        <w:gridCol w:w="5044"/>
        <w:gridCol w:w="1417"/>
        <w:gridCol w:w="1997"/>
      </w:tblGrid>
      <w:tr w:rsidR="000C5B96" w:rsidRPr="00F91111" w14:paraId="133096D2" w14:textId="4B7E5C89" w:rsidTr="007F489A">
        <w:trPr>
          <w:tblHeader/>
        </w:trPr>
        <w:tc>
          <w:tcPr>
            <w:tcW w:w="485" w:type="dxa"/>
            <w:shd w:val="clear" w:color="auto" w:fill="D5DCE4" w:themeFill="text2" w:themeFillTint="33"/>
            <w:vAlign w:val="center"/>
          </w:tcPr>
          <w:p w14:paraId="67FE2558" w14:textId="3AA0EA72" w:rsidR="000C5B96" w:rsidRPr="00F91111" w:rsidRDefault="000C5B96" w:rsidP="000E260D">
            <w:pPr>
              <w:spacing w:after="120" w:line="276" w:lineRule="auto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111">
              <w:rPr>
                <w:rFonts w:eastAsia="Calibri"/>
                <w:b/>
                <w:bCs/>
                <w:szCs w:val="22"/>
                <w:lang w:eastAsia="en-US"/>
              </w:rPr>
              <w:t>LP.</w:t>
            </w:r>
          </w:p>
        </w:tc>
        <w:tc>
          <w:tcPr>
            <w:tcW w:w="5044" w:type="dxa"/>
            <w:shd w:val="clear" w:color="auto" w:fill="D5DCE4" w:themeFill="text2" w:themeFillTint="33"/>
            <w:vAlign w:val="center"/>
          </w:tcPr>
          <w:p w14:paraId="1BEB8C58" w14:textId="004993C8" w:rsidR="000C5B96" w:rsidRPr="00F91111" w:rsidRDefault="000C5B96" w:rsidP="000E260D">
            <w:pPr>
              <w:spacing w:after="120" w:line="276" w:lineRule="auto"/>
              <w:rPr>
                <w:rFonts w:eastAsia="Calibri"/>
                <w:b/>
                <w:bCs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Cs w:val="22"/>
                <w:lang w:eastAsia="en-US"/>
              </w:rPr>
              <w:t xml:space="preserve">RODZAJ MATERIAŁU </w:t>
            </w:r>
            <w:r w:rsidR="00F00F47">
              <w:rPr>
                <w:rFonts w:eastAsia="Calibri"/>
                <w:b/>
                <w:bCs/>
                <w:szCs w:val="22"/>
                <w:lang w:eastAsia="en-US"/>
              </w:rPr>
              <w:t>VIDEO</w:t>
            </w:r>
          </w:p>
        </w:tc>
        <w:tc>
          <w:tcPr>
            <w:tcW w:w="1417" w:type="dxa"/>
            <w:shd w:val="clear" w:color="auto" w:fill="D5DCE4" w:themeFill="text2" w:themeFillTint="33"/>
            <w:vAlign w:val="center"/>
          </w:tcPr>
          <w:p w14:paraId="3B78D70B" w14:textId="67BDBDB2" w:rsidR="000C5B96" w:rsidRPr="00F91111" w:rsidRDefault="00F00F47" w:rsidP="000E260D">
            <w:pPr>
              <w:spacing w:after="120" w:line="276" w:lineRule="auto"/>
              <w:rPr>
                <w:rFonts w:eastAsia="Calibri"/>
                <w:b/>
                <w:bCs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Cs w:val="22"/>
                <w:lang w:eastAsia="en-US"/>
              </w:rPr>
              <w:t>DŁUGOŚĆ</w:t>
            </w:r>
          </w:p>
        </w:tc>
        <w:tc>
          <w:tcPr>
            <w:tcW w:w="1997" w:type="dxa"/>
            <w:shd w:val="clear" w:color="auto" w:fill="D5DCE4" w:themeFill="text2" w:themeFillTint="33"/>
          </w:tcPr>
          <w:p w14:paraId="49B0DDA5" w14:textId="6C56F360" w:rsidR="000C5B96" w:rsidRPr="00DF38EB" w:rsidRDefault="000C5B96" w:rsidP="000E260D">
            <w:pPr>
              <w:spacing w:after="120" w:line="276" w:lineRule="auto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DF38EB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 xml:space="preserve">CENA BRUTTO* </w:t>
            </w:r>
            <w:r>
              <w:rPr>
                <w:rFonts w:eastAsia="Calibri"/>
                <w:b/>
                <w:bCs/>
                <w:sz w:val="20"/>
                <w:szCs w:val="20"/>
                <w:lang w:eastAsia="en-US"/>
              </w:rPr>
              <w:t xml:space="preserve"> (</w:t>
            </w:r>
            <w:r w:rsidRPr="00DF38EB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PLN)</w:t>
            </w:r>
          </w:p>
        </w:tc>
      </w:tr>
      <w:tr w:rsidR="000C5B96" w:rsidRPr="00F91111" w14:paraId="0C7C1342" w14:textId="2133CFAC" w:rsidTr="007F489A">
        <w:tc>
          <w:tcPr>
            <w:tcW w:w="485" w:type="dxa"/>
          </w:tcPr>
          <w:p w14:paraId="403CFE81" w14:textId="77777777" w:rsidR="000C5B96" w:rsidRPr="00F91111" w:rsidRDefault="000C5B96" w:rsidP="00AA374B">
            <w:pPr>
              <w:pStyle w:val="Akapitzlist"/>
              <w:numPr>
                <w:ilvl w:val="0"/>
                <w:numId w:val="33"/>
              </w:num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5044" w:type="dxa"/>
          </w:tcPr>
          <w:p w14:paraId="17CF7304" w14:textId="62B66702" w:rsidR="000C5B96" w:rsidRPr="00F91111" w:rsidRDefault="00F00F47" w:rsidP="00AA374B">
            <w:pPr>
              <w:spacing w:after="120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filmik</w:t>
            </w:r>
            <w:r w:rsidR="000C5B96">
              <w:rPr>
                <w:rFonts w:eastAsia="Calibri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Cs w:val="22"/>
                <w:lang w:eastAsia="en-US"/>
              </w:rPr>
              <w:t>zawierający scenki z udziałem aktorów</w:t>
            </w:r>
            <w:r w:rsidR="00C13936">
              <w:rPr>
                <w:rFonts w:eastAsia="Calibri"/>
                <w:szCs w:val="22"/>
                <w:lang w:eastAsia="en-US"/>
              </w:rPr>
              <w:t xml:space="preserve"> (do 10 scenek + komentarze autora kursu</w:t>
            </w:r>
            <w:r w:rsidR="002C1AD5">
              <w:rPr>
                <w:rFonts w:eastAsia="Calibri"/>
                <w:szCs w:val="22"/>
                <w:lang w:eastAsia="en-US"/>
              </w:rPr>
              <w:t>/eksperta)</w:t>
            </w:r>
          </w:p>
        </w:tc>
        <w:tc>
          <w:tcPr>
            <w:tcW w:w="1417" w:type="dxa"/>
            <w:shd w:val="clear" w:color="auto" w:fill="auto"/>
          </w:tcPr>
          <w:p w14:paraId="63FBDF7D" w14:textId="27063EC0" w:rsidR="000C5B96" w:rsidRPr="00F91111" w:rsidRDefault="00C13936" w:rsidP="00AA374B">
            <w:pPr>
              <w:spacing w:after="120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do 3 minut</w:t>
            </w:r>
            <w:r w:rsidR="000C5B96">
              <w:rPr>
                <w:rFonts w:eastAsia="Calibri"/>
                <w:szCs w:val="22"/>
                <w:lang w:eastAsia="en-US"/>
              </w:rPr>
              <w:t xml:space="preserve"> </w:t>
            </w:r>
          </w:p>
        </w:tc>
        <w:tc>
          <w:tcPr>
            <w:tcW w:w="1997" w:type="dxa"/>
          </w:tcPr>
          <w:p w14:paraId="5BB2ACF5" w14:textId="77777777" w:rsidR="000C5B96" w:rsidRPr="00F91111" w:rsidRDefault="000C5B96" w:rsidP="00AA374B">
            <w:p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</w:tr>
      <w:tr w:rsidR="000C5B96" w:rsidRPr="00F91111" w14:paraId="620F2FB9" w14:textId="70A22B09" w:rsidTr="007F489A">
        <w:tc>
          <w:tcPr>
            <w:tcW w:w="485" w:type="dxa"/>
          </w:tcPr>
          <w:p w14:paraId="348957EA" w14:textId="77777777" w:rsidR="000C5B96" w:rsidRPr="00F91111" w:rsidRDefault="000C5B96" w:rsidP="00AA374B">
            <w:pPr>
              <w:pStyle w:val="Akapitzlist"/>
              <w:numPr>
                <w:ilvl w:val="0"/>
                <w:numId w:val="33"/>
              </w:num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5044" w:type="dxa"/>
          </w:tcPr>
          <w:p w14:paraId="0EFB844D" w14:textId="1426C78C" w:rsidR="000C5B96" w:rsidRPr="00F91111" w:rsidRDefault="00C13936" w:rsidP="00AA374B">
            <w:pPr>
              <w:spacing w:after="120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filmik z wywiadem – poza siedzibą zamawiającego</w:t>
            </w:r>
          </w:p>
        </w:tc>
        <w:tc>
          <w:tcPr>
            <w:tcW w:w="1417" w:type="dxa"/>
            <w:shd w:val="clear" w:color="auto" w:fill="auto"/>
          </w:tcPr>
          <w:p w14:paraId="446C92E2" w14:textId="6A882931" w:rsidR="000C5B96" w:rsidRPr="00F91111" w:rsidRDefault="00C13936" w:rsidP="00AA374B">
            <w:pPr>
              <w:spacing w:after="120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 xml:space="preserve">do </w:t>
            </w:r>
            <w:r w:rsidR="007F489A">
              <w:rPr>
                <w:rFonts w:eastAsia="Calibri"/>
                <w:szCs w:val="22"/>
                <w:lang w:eastAsia="en-US"/>
              </w:rPr>
              <w:t>10</w:t>
            </w:r>
            <w:r>
              <w:rPr>
                <w:rFonts w:eastAsia="Calibri"/>
                <w:szCs w:val="22"/>
                <w:lang w:eastAsia="en-US"/>
              </w:rPr>
              <w:t xml:space="preserve"> minut</w:t>
            </w:r>
          </w:p>
        </w:tc>
        <w:tc>
          <w:tcPr>
            <w:tcW w:w="1997" w:type="dxa"/>
          </w:tcPr>
          <w:p w14:paraId="2EF1D196" w14:textId="77777777" w:rsidR="000C5B96" w:rsidRDefault="000C5B96" w:rsidP="00AA374B">
            <w:pPr>
              <w:spacing w:after="120"/>
              <w:rPr>
                <w:rFonts w:eastAsia="Calibri"/>
                <w:szCs w:val="22"/>
                <w:lang w:eastAsia="en-US"/>
              </w:rPr>
            </w:pPr>
          </w:p>
          <w:p w14:paraId="1859F806" w14:textId="5CE3EC6C" w:rsidR="00743B0B" w:rsidRPr="00F91111" w:rsidRDefault="00743B0B" w:rsidP="00AA374B">
            <w:p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</w:tr>
      <w:tr w:rsidR="009A3749" w:rsidRPr="00F91111" w14:paraId="068B41AF" w14:textId="77777777" w:rsidTr="007F489A">
        <w:tc>
          <w:tcPr>
            <w:tcW w:w="485" w:type="dxa"/>
          </w:tcPr>
          <w:p w14:paraId="24155CAB" w14:textId="77777777" w:rsidR="009A3749" w:rsidRPr="00F91111" w:rsidRDefault="009A3749" w:rsidP="00AA374B">
            <w:pPr>
              <w:pStyle w:val="Akapitzlist"/>
              <w:numPr>
                <w:ilvl w:val="0"/>
                <w:numId w:val="33"/>
              </w:num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5044" w:type="dxa"/>
          </w:tcPr>
          <w:p w14:paraId="6290DD31" w14:textId="42AA69E8" w:rsidR="009A3749" w:rsidRPr="009A3749" w:rsidRDefault="00C13936" w:rsidP="009A3749">
            <w:p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filmik będący montażem działań na ekranie komputera oraz koment</w:t>
            </w:r>
            <w:r w:rsidR="002C1AD5">
              <w:rPr>
                <w:rFonts w:eastAsia="Calibri"/>
                <w:szCs w:val="22"/>
                <w:lang w:eastAsia="en-US"/>
              </w:rPr>
              <w:t>ującego</w:t>
            </w:r>
            <w:r>
              <w:rPr>
                <w:rFonts w:eastAsia="Calibri"/>
                <w:szCs w:val="22"/>
                <w:lang w:eastAsia="en-US"/>
              </w:rPr>
              <w:t xml:space="preserve"> autora/eksperta </w:t>
            </w:r>
          </w:p>
        </w:tc>
        <w:tc>
          <w:tcPr>
            <w:tcW w:w="1417" w:type="dxa"/>
            <w:shd w:val="clear" w:color="auto" w:fill="auto"/>
          </w:tcPr>
          <w:p w14:paraId="6A828F2B" w14:textId="50EDA099" w:rsidR="009A3749" w:rsidRDefault="00C13936" w:rsidP="00AA374B">
            <w:pPr>
              <w:spacing w:after="120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do 3 minut</w:t>
            </w:r>
          </w:p>
        </w:tc>
        <w:tc>
          <w:tcPr>
            <w:tcW w:w="1997" w:type="dxa"/>
          </w:tcPr>
          <w:p w14:paraId="2DBB53D1" w14:textId="77777777" w:rsidR="009A3749" w:rsidRPr="00F91111" w:rsidRDefault="009A3749" w:rsidP="00AA374B">
            <w:p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</w:tr>
      <w:tr w:rsidR="000C5B96" w:rsidRPr="00F91111" w14:paraId="46BDC3AE" w14:textId="4E8CCC7B" w:rsidTr="007F489A">
        <w:tc>
          <w:tcPr>
            <w:tcW w:w="485" w:type="dxa"/>
          </w:tcPr>
          <w:p w14:paraId="23F4C371" w14:textId="77777777" w:rsidR="000C5B96" w:rsidRPr="00F91111" w:rsidRDefault="000C5B96" w:rsidP="00AA374B">
            <w:pPr>
              <w:pStyle w:val="Akapitzlist"/>
              <w:numPr>
                <w:ilvl w:val="0"/>
                <w:numId w:val="33"/>
              </w:num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5044" w:type="dxa"/>
          </w:tcPr>
          <w:p w14:paraId="7BA6BD6C" w14:textId="3D6A7217" w:rsidR="000C5B96" w:rsidRPr="00F91111" w:rsidRDefault="00C13936" w:rsidP="00AA374B">
            <w:pPr>
              <w:spacing w:after="120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filmik z komentarzami autora/eksperta</w:t>
            </w:r>
            <w:r w:rsidR="002C1AD5">
              <w:rPr>
                <w:rFonts w:eastAsia="Calibri"/>
                <w:szCs w:val="22"/>
                <w:lang w:eastAsia="en-US"/>
              </w:rPr>
              <w:t xml:space="preserve"> + wywiad</w:t>
            </w:r>
          </w:p>
        </w:tc>
        <w:tc>
          <w:tcPr>
            <w:tcW w:w="1417" w:type="dxa"/>
            <w:shd w:val="clear" w:color="auto" w:fill="auto"/>
          </w:tcPr>
          <w:p w14:paraId="6A8B133D" w14:textId="199A2343" w:rsidR="000C5B96" w:rsidRPr="00F91111" w:rsidRDefault="00C13936" w:rsidP="00AA374B">
            <w:pPr>
              <w:spacing w:after="120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 xml:space="preserve">do </w:t>
            </w:r>
            <w:r w:rsidR="00046BD1">
              <w:rPr>
                <w:rFonts w:eastAsia="Calibri"/>
                <w:szCs w:val="22"/>
                <w:lang w:eastAsia="en-US"/>
              </w:rPr>
              <w:t>5</w:t>
            </w:r>
            <w:r>
              <w:rPr>
                <w:rFonts w:eastAsia="Calibri"/>
                <w:szCs w:val="22"/>
                <w:lang w:eastAsia="en-US"/>
              </w:rPr>
              <w:t xml:space="preserve"> minut</w:t>
            </w:r>
          </w:p>
        </w:tc>
        <w:tc>
          <w:tcPr>
            <w:tcW w:w="1997" w:type="dxa"/>
          </w:tcPr>
          <w:p w14:paraId="08436389" w14:textId="77777777" w:rsidR="000C5B96" w:rsidRDefault="000C5B96" w:rsidP="00AA374B">
            <w:pPr>
              <w:spacing w:after="120"/>
              <w:rPr>
                <w:rFonts w:eastAsia="Calibri"/>
                <w:szCs w:val="22"/>
                <w:lang w:eastAsia="en-US"/>
              </w:rPr>
            </w:pPr>
          </w:p>
          <w:p w14:paraId="0A8D5D68" w14:textId="0E0245FB" w:rsidR="00743B0B" w:rsidRPr="00F91111" w:rsidRDefault="00743B0B" w:rsidP="00AA374B">
            <w:p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</w:tr>
    </w:tbl>
    <w:p w14:paraId="1597C108" w14:textId="1ACD7C6D" w:rsidR="0080601E" w:rsidRPr="00CF023F" w:rsidRDefault="0055471D" w:rsidP="00A80C96">
      <w:pPr>
        <w:spacing w:after="200"/>
        <w:jc w:val="right"/>
        <w:rPr>
          <w:rFonts w:eastAsia="Calibri"/>
          <w:i/>
          <w:sz w:val="19"/>
          <w:szCs w:val="19"/>
          <w:lang w:eastAsia="en-US"/>
        </w:rPr>
      </w:pPr>
      <w:r w:rsidRPr="00F91111">
        <w:rPr>
          <w:rFonts w:eastAsia="Calibri"/>
          <w:i/>
          <w:sz w:val="19"/>
          <w:szCs w:val="19"/>
          <w:lang w:eastAsia="en-US"/>
        </w:rPr>
        <w:t xml:space="preserve">* </w:t>
      </w:r>
      <w:r w:rsidR="000C2692" w:rsidRPr="00F91111">
        <w:rPr>
          <w:rFonts w:eastAsia="Calibri"/>
          <w:i/>
          <w:sz w:val="19"/>
          <w:szCs w:val="19"/>
          <w:lang w:eastAsia="en-US"/>
        </w:rPr>
        <w:t>podana cena</w:t>
      </w:r>
      <w:r w:rsidR="003810ED">
        <w:rPr>
          <w:rFonts w:eastAsia="Calibri"/>
          <w:i/>
          <w:sz w:val="19"/>
          <w:szCs w:val="19"/>
          <w:lang w:eastAsia="en-US"/>
        </w:rPr>
        <w:t xml:space="preserve"> </w:t>
      </w:r>
      <w:r w:rsidR="000C2692" w:rsidRPr="00F91111">
        <w:rPr>
          <w:rFonts w:eastAsia="Calibri"/>
          <w:i/>
          <w:sz w:val="19"/>
          <w:szCs w:val="19"/>
          <w:lang w:eastAsia="en-US"/>
        </w:rPr>
        <w:t xml:space="preserve">jest </w:t>
      </w:r>
      <w:r w:rsidRPr="00F91111">
        <w:rPr>
          <w:rFonts w:eastAsia="Calibri"/>
          <w:i/>
          <w:sz w:val="19"/>
          <w:szCs w:val="19"/>
          <w:lang w:eastAsia="en-US"/>
        </w:rPr>
        <w:t xml:space="preserve">ceną </w:t>
      </w:r>
      <w:r w:rsidRPr="00CF023F">
        <w:rPr>
          <w:rFonts w:eastAsia="Calibri"/>
          <w:i/>
          <w:sz w:val="19"/>
          <w:szCs w:val="19"/>
          <w:lang w:eastAsia="en-US"/>
        </w:rPr>
        <w:t>brutto i obejm</w:t>
      </w:r>
      <w:r w:rsidR="000C2692" w:rsidRPr="00CF023F">
        <w:rPr>
          <w:rFonts w:eastAsia="Calibri"/>
          <w:i/>
          <w:sz w:val="19"/>
          <w:szCs w:val="19"/>
          <w:lang w:eastAsia="en-US"/>
        </w:rPr>
        <w:t>uje</w:t>
      </w:r>
      <w:r w:rsidRPr="00CF023F">
        <w:rPr>
          <w:rFonts w:eastAsia="Calibri"/>
          <w:i/>
          <w:sz w:val="19"/>
          <w:szCs w:val="19"/>
          <w:lang w:eastAsia="en-US"/>
        </w:rPr>
        <w:t xml:space="preserve"> </w:t>
      </w:r>
      <w:r w:rsidR="00F00F47">
        <w:rPr>
          <w:rFonts w:eastAsia="Calibri"/>
          <w:i/>
          <w:sz w:val="19"/>
          <w:szCs w:val="19"/>
          <w:lang w:eastAsia="en-US"/>
        </w:rPr>
        <w:t xml:space="preserve">wszystkie elementy z zakresu wym. w pkt I przedmiotu zamówienia oraz  </w:t>
      </w:r>
      <w:r w:rsidR="00E61F97" w:rsidRPr="00CF023F">
        <w:rPr>
          <w:rFonts w:eastAsia="Calibri"/>
          <w:i/>
          <w:sz w:val="19"/>
          <w:szCs w:val="19"/>
          <w:lang w:eastAsia="en-US"/>
        </w:rPr>
        <w:t xml:space="preserve">wszelkie koszty oferenta, w tym </w:t>
      </w:r>
      <w:r w:rsidR="000C5B96" w:rsidRPr="00CF023F">
        <w:rPr>
          <w:rFonts w:eastAsia="Calibri"/>
          <w:i/>
          <w:sz w:val="19"/>
          <w:szCs w:val="19"/>
          <w:lang w:eastAsia="en-US"/>
        </w:rPr>
        <w:t xml:space="preserve">ew. </w:t>
      </w:r>
      <w:r w:rsidR="00E61F97" w:rsidRPr="00CF023F">
        <w:rPr>
          <w:rFonts w:eastAsia="Calibri"/>
          <w:i/>
          <w:sz w:val="19"/>
          <w:szCs w:val="19"/>
          <w:lang w:eastAsia="en-US"/>
        </w:rPr>
        <w:t>koszt dostawy</w:t>
      </w:r>
      <w:r w:rsidR="00A80C96" w:rsidRPr="00CF023F">
        <w:rPr>
          <w:rFonts w:eastAsia="Calibri"/>
          <w:i/>
          <w:sz w:val="19"/>
          <w:szCs w:val="19"/>
          <w:lang w:eastAsia="en-US"/>
        </w:rPr>
        <w:t xml:space="preserve"> i </w:t>
      </w:r>
      <w:r w:rsidRPr="00CF023F">
        <w:rPr>
          <w:rFonts w:eastAsia="Calibri"/>
          <w:i/>
          <w:sz w:val="19"/>
          <w:szCs w:val="19"/>
          <w:lang w:eastAsia="en-US"/>
        </w:rPr>
        <w:t>obciążenia podatkowe</w:t>
      </w:r>
      <w:r w:rsidR="00CF023F" w:rsidRPr="00CF023F">
        <w:rPr>
          <w:rFonts w:eastAsia="Calibri"/>
          <w:i/>
          <w:sz w:val="19"/>
          <w:szCs w:val="19"/>
          <w:lang w:eastAsia="en-US"/>
        </w:rPr>
        <w:t>, a także przekazanie pełni majątkowych praw autorskich do dzieła</w:t>
      </w:r>
      <w:r w:rsidR="00A80C96" w:rsidRPr="00CF023F">
        <w:rPr>
          <w:rFonts w:eastAsia="Calibri"/>
          <w:i/>
          <w:sz w:val="19"/>
          <w:szCs w:val="19"/>
          <w:lang w:eastAsia="en-US"/>
        </w:rPr>
        <w:t>.</w:t>
      </w:r>
    </w:p>
    <w:p w14:paraId="4A7C3B0F" w14:textId="28776B28" w:rsidR="005B1D7C" w:rsidRPr="005B1D7C" w:rsidRDefault="005B1D7C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lastRenderedPageBreak/>
        <w:t>Oświadczam, że dysponuję</w:t>
      </w:r>
      <w:r>
        <w:rPr>
          <w:rFonts w:eastAsia="Calibri" w:cs="Arial"/>
          <w:szCs w:val="20"/>
          <w:lang w:eastAsia="en-US"/>
        </w:rPr>
        <w:t xml:space="preserve"> </w:t>
      </w:r>
      <w:r>
        <w:rPr>
          <w:rFonts w:eastAsia="Calibri"/>
          <w:szCs w:val="22"/>
          <w:lang w:eastAsia="en-US"/>
        </w:rPr>
        <w:t>umiejętnościami, doświadczeniem i</w:t>
      </w:r>
      <w:r w:rsidRPr="00F91111">
        <w:rPr>
          <w:rFonts w:eastAsia="Calibri"/>
          <w:szCs w:val="22"/>
          <w:lang w:eastAsia="en-US"/>
        </w:rPr>
        <w:t xml:space="preserve"> faktycznymi możliwościami realizacji zamówienia będącego przedmiotem niniejszego zapytania</w:t>
      </w:r>
      <w:r w:rsidR="00EC2B1E">
        <w:rPr>
          <w:rFonts w:eastAsia="Calibri"/>
          <w:szCs w:val="22"/>
          <w:lang w:eastAsia="en-US"/>
        </w:rPr>
        <w:t>.</w:t>
      </w:r>
      <w:r>
        <w:rPr>
          <w:szCs w:val="22"/>
          <w:lang w:eastAsia="en-US"/>
        </w:rPr>
        <w:t xml:space="preserve"> </w:t>
      </w:r>
      <w:r w:rsidR="00EC2B1E">
        <w:rPr>
          <w:szCs w:val="22"/>
          <w:lang w:eastAsia="en-US"/>
        </w:rPr>
        <w:t>P</w:t>
      </w:r>
      <w:r>
        <w:rPr>
          <w:szCs w:val="22"/>
          <w:lang w:eastAsia="en-US"/>
        </w:rPr>
        <w:t>rzedstawia</w:t>
      </w:r>
      <w:r w:rsidR="00EC2B1E">
        <w:rPr>
          <w:szCs w:val="22"/>
          <w:lang w:eastAsia="en-US"/>
        </w:rPr>
        <w:t>m</w:t>
      </w:r>
      <w:r>
        <w:rPr>
          <w:szCs w:val="22"/>
          <w:lang w:eastAsia="en-US"/>
        </w:rPr>
        <w:t xml:space="preserve"> </w:t>
      </w:r>
      <w:r w:rsidR="00EC2B1E">
        <w:rPr>
          <w:rFonts w:eastAsia="Calibri"/>
          <w:szCs w:val="22"/>
          <w:lang w:eastAsia="en-US"/>
        </w:rPr>
        <w:t>(jako załącznik/link</w:t>
      </w:r>
      <w:r w:rsidR="00EC2B1E">
        <w:rPr>
          <w:rStyle w:val="Odwoanieprzypisudolnego"/>
          <w:rFonts w:eastAsia="Calibri"/>
          <w:szCs w:val="22"/>
          <w:lang w:eastAsia="en-US"/>
        </w:rPr>
        <w:footnoteReference w:id="1"/>
      </w:r>
      <w:r w:rsidR="00EC2B1E">
        <w:rPr>
          <w:rFonts w:eastAsia="Calibri"/>
          <w:szCs w:val="22"/>
          <w:lang w:eastAsia="en-US"/>
        </w:rPr>
        <w:t xml:space="preserve">) </w:t>
      </w:r>
      <w:r>
        <w:rPr>
          <w:szCs w:val="22"/>
          <w:lang w:eastAsia="en-US"/>
        </w:rPr>
        <w:t>do wglądu zrealizowane przeze mnie produkcje video</w:t>
      </w:r>
      <w:r w:rsidR="00EC2B1E">
        <w:rPr>
          <w:szCs w:val="22"/>
          <w:lang w:eastAsia="en-US"/>
        </w:rPr>
        <w:t>:</w:t>
      </w:r>
    </w:p>
    <w:p w14:paraId="7BA6679E" w14:textId="59C77710" w:rsidR="005B1D7C" w:rsidRDefault="00EC2B1E" w:rsidP="00EC2B1E">
      <w:pPr>
        <w:numPr>
          <w:ilvl w:val="4"/>
          <w:numId w:val="6"/>
        </w:numPr>
        <w:tabs>
          <w:tab w:val="left" w:pos="0"/>
        </w:tabs>
        <w:spacing w:after="200" w:line="276" w:lineRule="auto"/>
        <w:ind w:left="709"/>
        <w:contextualSpacing/>
        <w:rPr>
          <w:rFonts w:eastAsia="Calibri" w:cs="Arial"/>
          <w:szCs w:val="20"/>
          <w:lang w:eastAsia="en-US"/>
        </w:rPr>
      </w:pPr>
      <w:r>
        <w:rPr>
          <w:rFonts w:eastAsia="Calibri" w:cs="Arial"/>
          <w:szCs w:val="20"/>
          <w:lang w:eastAsia="en-US"/>
        </w:rPr>
        <w:t>…………..</w:t>
      </w:r>
    </w:p>
    <w:p w14:paraId="542F8597" w14:textId="464F0331" w:rsidR="00EC2B1E" w:rsidRDefault="00EC2B1E" w:rsidP="00EC2B1E">
      <w:pPr>
        <w:numPr>
          <w:ilvl w:val="4"/>
          <w:numId w:val="6"/>
        </w:numPr>
        <w:tabs>
          <w:tab w:val="left" w:pos="0"/>
        </w:tabs>
        <w:spacing w:after="200" w:line="276" w:lineRule="auto"/>
        <w:ind w:left="709"/>
        <w:contextualSpacing/>
        <w:rPr>
          <w:rFonts w:eastAsia="Calibri" w:cs="Arial"/>
          <w:szCs w:val="20"/>
          <w:lang w:eastAsia="en-US"/>
        </w:rPr>
      </w:pPr>
      <w:r>
        <w:rPr>
          <w:rFonts w:eastAsia="Calibri" w:cs="Arial"/>
          <w:szCs w:val="20"/>
          <w:lang w:eastAsia="en-US"/>
        </w:rPr>
        <w:t>………….</w:t>
      </w:r>
    </w:p>
    <w:p w14:paraId="603A4232" w14:textId="0856A3E5" w:rsidR="00EC2B1E" w:rsidRDefault="00EC2B1E" w:rsidP="00EC2B1E">
      <w:pPr>
        <w:numPr>
          <w:ilvl w:val="4"/>
          <w:numId w:val="6"/>
        </w:numPr>
        <w:tabs>
          <w:tab w:val="left" w:pos="0"/>
        </w:tabs>
        <w:spacing w:after="200" w:line="276" w:lineRule="auto"/>
        <w:ind w:left="709"/>
        <w:contextualSpacing/>
        <w:rPr>
          <w:rFonts w:eastAsia="Calibri" w:cs="Arial"/>
          <w:szCs w:val="20"/>
          <w:lang w:eastAsia="en-US"/>
        </w:rPr>
      </w:pPr>
      <w:r>
        <w:rPr>
          <w:rFonts w:eastAsia="Calibri" w:cs="Arial"/>
          <w:szCs w:val="20"/>
          <w:lang w:eastAsia="en-US"/>
        </w:rPr>
        <w:t>…………</w:t>
      </w:r>
      <w:r w:rsidR="00E43E5F">
        <w:rPr>
          <w:rFonts w:eastAsia="Calibri" w:cs="Arial"/>
          <w:szCs w:val="20"/>
          <w:lang w:eastAsia="en-US"/>
        </w:rPr>
        <w:t>.</w:t>
      </w:r>
    </w:p>
    <w:p w14:paraId="79D4FC30" w14:textId="06AFD20A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>Oświadczam, że dysponuję odpowiednim potencjałem rzeczowym i osobowym zapewniającym należyte wykonanie zamówienia</w:t>
      </w:r>
      <w:r w:rsidR="009C5641" w:rsidRPr="00F91111">
        <w:rPr>
          <w:rFonts w:eastAsia="Calibri" w:cs="Arial"/>
          <w:szCs w:val="20"/>
          <w:lang w:eastAsia="en-US"/>
        </w:rPr>
        <w:t xml:space="preserve">, zgodnie z wymogami </w:t>
      </w:r>
      <w:r w:rsidR="003A03FD" w:rsidRPr="00F91111">
        <w:rPr>
          <w:rFonts w:eastAsia="Calibri" w:cs="Arial"/>
          <w:szCs w:val="20"/>
          <w:lang w:eastAsia="en-US"/>
        </w:rPr>
        <w:t xml:space="preserve">ust. 1. pkt II </w:t>
      </w:r>
      <w:r w:rsidR="003A03FD" w:rsidRPr="00F91111">
        <w:t>Zasady dotyczące zamówienia</w:t>
      </w:r>
      <w:r w:rsidRPr="00F91111">
        <w:rPr>
          <w:rFonts w:eastAsia="Calibri" w:cs="Arial"/>
          <w:szCs w:val="20"/>
          <w:lang w:eastAsia="en-US"/>
        </w:rPr>
        <w:t>.</w:t>
      </w:r>
    </w:p>
    <w:p w14:paraId="7ADBA4AF" w14:textId="74E1EBC8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>Oświadczam, że znajduję się w sytuacji ekonomicznej i finansowej zapewniającej wykonanie zamówienia.</w:t>
      </w:r>
    </w:p>
    <w:p w14:paraId="5749D977" w14:textId="77777777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>Oświadczam, że zapoznałem/</w:t>
      </w:r>
      <w:proofErr w:type="spellStart"/>
      <w:r w:rsidRPr="00F91111">
        <w:rPr>
          <w:rFonts w:eastAsia="Calibri" w:cs="Arial"/>
          <w:szCs w:val="20"/>
          <w:lang w:eastAsia="en-US"/>
        </w:rPr>
        <w:t>am</w:t>
      </w:r>
      <w:proofErr w:type="spellEnd"/>
      <w:r w:rsidRPr="00F91111">
        <w:rPr>
          <w:rFonts w:eastAsia="Calibri" w:cs="Arial"/>
          <w:szCs w:val="20"/>
          <w:lang w:eastAsia="en-US"/>
        </w:rPr>
        <w:t xml:space="preserve"> się z treścią Ogłoszenia oraz uzyskałem/</w:t>
      </w:r>
      <w:proofErr w:type="spellStart"/>
      <w:r w:rsidRPr="00F91111">
        <w:rPr>
          <w:rFonts w:eastAsia="Calibri" w:cs="Arial"/>
          <w:szCs w:val="20"/>
          <w:lang w:eastAsia="en-US"/>
        </w:rPr>
        <w:t>am</w:t>
      </w:r>
      <w:proofErr w:type="spellEnd"/>
      <w:r w:rsidRPr="00F91111">
        <w:rPr>
          <w:rFonts w:eastAsia="Calibri" w:cs="Arial"/>
          <w:szCs w:val="20"/>
          <w:lang w:eastAsia="en-US"/>
        </w:rPr>
        <w:t xml:space="preserve"> konieczne informacje niezbędne do przygotowania oferty. Składając ofertę akceptuję postanowienia i wymagania postawione Ogłoszeniem rozeznania rynku.</w:t>
      </w:r>
    </w:p>
    <w:p w14:paraId="472888DD" w14:textId="77777777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>Oświadczam, że jestem osobą upoważnioną do składania oferty w imieniu oferenta.</w:t>
      </w:r>
    </w:p>
    <w:p w14:paraId="79176FEE" w14:textId="77777777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>Oświadczam, iż wszystkie informacje zamieszczone w ofercie są aktualne i prawdziwe.</w:t>
      </w:r>
    </w:p>
    <w:p w14:paraId="132E0203" w14:textId="77777777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>Oświadczam, iż w cenie oferty uwzględniono wszystkie wymagania niniejszego Zapytania ofertowego oraz wszelkie koszty związane z realizacją zamówienia.</w:t>
      </w:r>
    </w:p>
    <w:p w14:paraId="670FED00" w14:textId="16F91533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>Oświadczam, iż posiadam uprawnienia do wykonywania działalności i czynności objętych przedmiotem zamówienia,</w:t>
      </w:r>
      <w:r w:rsidR="006D6E01" w:rsidRPr="00F91111">
        <w:rPr>
          <w:rFonts w:eastAsia="Calibri" w:cs="Arial"/>
          <w:szCs w:val="20"/>
          <w:lang w:eastAsia="en-US"/>
        </w:rPr>
        <w:t xml:space="preserve"> </w:t>
      </w:r>
      <w:r w:rsidRPr="00F91111">
        <w:rPr>
          <w:rFonts w:eastAsia="Calibri" w:cs="Arial"/>
          <w:szCs w:val="20"/>
          <w:lang w:eastAsia="en-US"/>
        </w:rPr>
        <w:t>jeżeli ustawy nakładają obowiązek posiadania takich uprawnień.</w:t>
      </w:r>
    </w:p>
    <w:p w14:paraId="690416E1" w14:textId="77777777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jc w:val="both"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 xml:space="preserve">Oświadczam, że składając niniejszą ofertę, jestem świadom i wyrażam zgodę na przetwarzanie moich danych osobowych przez Zamawiającego w zakresie i celu niezbędnym do realizacji niniejszego postępowania i ew. realizacji usługi, na czas związania z ofertą lub czas realizacji usługi oraz ew. reklamacji. </w:t>
      </w:r>
    </w:p>
    <w:p w14:paraId="18294C73" w14:textId="2BF68956" w:rsidR="00A024FC" w:rsidRPr="00F91111" w:rsidRDefault="00A024FC" w:rsidP="00A80C96">
      <w:pPr>
        <w:tabs>
          <w:tab w:val="left" w:pos="0"/>
        </w:tabs>
        <w:spacing w:line="200" w:lineRule="exact"/>
        <w:jc w:val="both"/>
        <w:rPr>
          <w:rFonts w:eastAsia="Calibri" w:cs="Arial"/>
          <w:szCs w:val="22"/>
          <w:lang w:eastAsia="en-US"/>
        </w:rPr>
      </w:pPr>
    </w:p>
    <w:p w14:paraId="2BFF7D4A" w14:textId="77777777" w:rsidR="00A80C96" w:rsidRPr="00F91111" w:rsidRDefault="00A80C96" w:rsidP="00A80C96">
      <w:pPr>
        <w:tabs>
          <w:tab w:val="left" w:pos="0"/>
        </w:tabs>
        <w:spacing w:line="200" w:lineRule="exact"/>
        <w:jc w:val="both"/>
        <w:rPr>
          <w:rFonts w:eastAsia="Calibri" w:cs="Arial"/>
          <w:szCs w:val="22"/>
          <w:lang w:eastAsia="en-US"/>
        </w:rPr>
      </w:pPr>
    </w:p>
    <w:p w14:paraId="55D6B9B6" w14:textId="77777777" w:rsidR="0080601E" w:rsidRPr="00F91111" w:rsidRDefault="0080601E" w:rsidP="0080601E">
      <w:pPr>
        <w:tabs>
          <w:tab w:val="left" w:pos="0"/>
        </w:tabs>
        <w:ind w:left="2126" w:firstLine="709"/>
        <w:jc w:val="both"/>
        <w:rPr>
          <w:rFonts w:eastAsia="Calibri" w:cs="Arial"/>
          <w:szCs w:val="22"/>
          <w:lang w:eastAsia="en-US"/>
        </w:rPr>
      </w:pPr>
      <w:r w:rsidRPr="00F91111">
        <w:rPr>
          <w:rFonts w:eastAsia="Calibri" w:cs="Arial"/>
          <w:szCs w:val="22"/>
          <w:lang w:eastAsia="en-US"/>
        </w:rPr>
        <w:t>…………………………………………..………………………………………………………………</w:t>
      </w:r>
    </w:p>
    <w:p w14:paraId="0F506D80" w14:textId="0623F18E" w:rsidR="008C378C" w:rsidRPr="00F91111" w:rsidRDefault="00876516" w:rsidP="00A80C96">
      <w:pPr>
        <w:tabs>
          <w:tab w:val="left" w:pos="3402"/>
        </w:tabs>
        <w:outlineLvl w:val="0"/>
        <w:rPr>
          <w:rFonts w:eastAsia="Calibri" w:cs="Arial"/>
          <w:sz w:val="28"/>
          <w:szCs w:val="28"/>
          <w:vertAlign w:val="subscript"/>
          <w:lang w:eastAsia="en-US"/>
        </w:rPr>
      </w:pPr>
      <w:r w:rsidRPr="00F91111">
        <w:rPr>
          <w:rFonts w:eastAsia="Calibri" w:cs="Arial"/>
          <w:sz w:val="28"/>
          <w:szCs w:val="28"/>
          <w:vertAlign w:val="subscript"/>
          <w:lang w:eastAsia="en-US"/>
        </w:rPr>
        <w:tab/>
      </w:r>
      <w:r w:rsidR="0080601E" w:rsidRPr="00F91111">
        <w:rPr>
          <w:rFonts w:eastAsia="Calibri" w:cs="Arial"/>
          <w:sz w:val="28"/>
          <w:szCs w:val="28"/>
          <w:vertAlign w:val="subscript"/>
          <w:lang w:eastAsia="en-US"/>
        </w:rPr>
        <w:t xml:space="preserve">Data i podpis osoby uprawnionej </w:t>
      </w:r>
      <w:r w:rsidRPr="00F91111">
        <w:rPr>
          <w:rFonts w:eastAsia="Calibri" w:cs="Arial"/>
          <w:sz w:val="28"/>
          <w:szCs w:val="28"/>
          <w:vertAlign w:val="subscript"/>
          <w:lang w:eastAsia="en-US"/>
        </w:rPr>
        <w:t xml:space="preserve">ze strony Oferenta </w:t>
      </w:r>
      <w:r w:rsidR="0080601E" w:rsidRPr="00F91111">
        <w:rPr>
          <w:rFonts w:eastAsia="Calibri" w:cs="Arial"/>
          <w:sz w:val="28"/>
          <w:szCs w:val="28"/>
          <w:vertAlign w:val="subscript"/>
          <w:lang w:eastAsia="en-US"/>
        </w:rPr>
        <w:t>(imię i nazwisko)</w:t>
      </w:r>
      <w:r w:rsidR="008C378C" w:rsidRPr="00F91111">
        <w:rPr>
          <w:rFonts w:eastAsia="Calibri"/>
          <w:lang w:eastAsia="en-US"/>
        </w:rPr>
        <w:t xml:space="preserve"> </w:t>
      </w:r>
    </w:p>
    <w:sectPr w:rsidR="008C378C" w:rsidRPr="00F91111" w:rsidSect="00403A42">
      <w:headerReference w:type="default" r:id="rId8"/>
      <w:footerReference w:type="default" r:id="rId9"/>
      <w:footnotePr>
        <w:numFmt w:val="chicago"/>
      </w:footnotePr>
      <w:pgSz w:w="11906" w:h="16838"/>
      <w:pgMar w:top="1843" w:right="1417" w:bottom="1702" w:left="1417" w:header="708" w:footer="4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4FF4BD" w14:textId="77777777" w:rsidR="00CB0A50" w:rsidRDefault="00CB0A50" w:rsidP="00DD7174">
      <w:r>
        <w:separator/>
      </w:r>
    </w:p>
  </w:endnote>
  <w:endnote w:type="continuationSeparator" w:id="0">
    <w:p w14:paraId="7127DAE3" w14:textId="77777777" w:rsidR="00CB0A50" w:rsidRDefault="00CB0A50" w:rsidP="00DD7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BB2600" w14:textId="77777777" w:rsidR="00244752" w:rsidRDefault="00244752" w:rsidP="00DD7174">
    <w:pPr>
      <w:pStyle w:val="Stopka"/>
      <w:ind w:left="-567"/>
    </w:pPr>
    <w:r>
      <w:rPr>
        <w:noProof/>
      </w:rPr>
      <w:drawing>
        <wp:inline distT="0" distB="0" distL="0" distR="0" wp14:anchorId="5B5E9A12" wp14:editId="574979E2">
          <wp:extent cx="6361531" cy="571500"/>
          <wp:effectExtent l="0" t="0" r="127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opka_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1191" cy="574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805015" w14:textId="77777777" w:rsidR="00CB0A50" w:rsidRDefault="00CB0A50" w:rsidP="00DD7174">
      <w:r>
        <w:separator/>
      </w:r>
    </w:p>
  </w:footnote>
  <w:footnote w:type="continuationSeparator" w:id="0">
    <w:p w14:paraId="29042455" w14:textId="77777777" w:rsidR="00CB0A50" w:rsidRDefault="00CB0A50" w:rsidP="00DD7174">
      <w:r>
        <w:continuationSeparator/>
      </w:r>
    </w:p>
  </w:footnote>
  <w:footnote w:id="1">
    <w:p w14:paraId="47F9C599" w14:textId="5A940A77" w:rsidR="00EC2B1E" w:rsidRDefault="00EC2B1E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BD1CE1" w14:textId="77777777" w:rsidR="00244752" w:rsidRDefault="00244752" w:rsidP="00DD7174">
    <w:pPr>
      <w:pStyle w:val="Nagwek"/>
      <w:ind w:left="-567"/>
    </w:pPr>
    <w:r>
      <w:rPr>
        <w:noProof/>
      </w:rPr>
      <w:drawing>
        <wp:inline distT="0" distB="0" distL="0" distR="0" wp14:anchorId="246FD383" wp14:editId="7F99CAB1">
          <wp:extent cx="6385930" cy="479051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new_bezp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5930" cy="4790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857F6D"/>
    <w:multiLevelType w:val="hybridMultilevel"/>
    <w:tmpl w:val="073000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1">
      <w:start w:val="1"/>
      <w:numFmt w:val="decimal"/>
      <w:lvlText w:val="%5)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C740E"/>
    <w:multiLevelType w:val="hybridMultilevel"/>
    <w:tmpl w:val="1C1255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3464D"/>
    <w:multiLevelType w:val="hybridMultilevel"/>
    <w:tmpl w:val="533E07BA"/>
    <w:lvl w:ilvl="0" w:tplc="DF1CC132">
      <w:start w:val="1"/>
      <w:numFmt w:val="upperRoman"/>
      <w:lvlText w:val="%1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03750"/>
    <w:multiLevelType w:val="multilevel"/>
    <w:tmpl w:val="576AF9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EE639A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3DA35C2"/>
    <w:multiLevelType w:val="hybridMultilevel"/>
    <w:tmpl w:val="FFD2A8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86CA9"/>
    <w:multiLevelType w:val="hybridMultilevel"/>
    <w:tmpl w:val="CE96F72A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755DB9"/>
    <w:multiLevelType w:val="hybridMultilevel"/>
    <w:tmpl w:val="AF4A4AA8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7B33E4"/>
    <w:multiLevelType w:val="multilevel"/>
    <w:tmpl w:val="67AA3A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9" w15:restartNumberingAfterBreak="0">
    <w:nsid w:val="1C036526"/>
    <w:multiLevelType w:val="hybridMultilevel"/>
    <w:tmpl w:val="64AA4A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AB4EEA"/>
    <w:multiLevelType w:val="hybridMultilevel"/>
    <w:tmpl w:val="72689D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DF3885"/>
    <w:multiLevelType w:val="hybridMultilevel"/>
    <w:tmpl w:val="21CE56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F85097"/>
    <w:multiLevelType w:val="hybridMultilevel"/>
    <w:tmpl w:val="6DD0493A"/>
    <w:lvl w:ilvl="0" w:tplc="C99E540A">
      <w:start w:val="1"/>
      <w:numFmt w:val="upperRoman"/>
      <w:pStyle w:val="Nagwek1"/>
      <w:lvlText w:val="%1"/>
      <w:lvlJc w:val="righ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E2E62156">
      <w:start w:val="1"/>
      <w:numFmt w:val="decimal"/>
      <w:lvlText w:val="%2/"/>
      <w:lvlJc w:val="left"/>
      <w:pPr>
        <w:tabs>
          <w:tab w:val="num" w:pos="1440"/>
        </w:tabs>
        <w:ind w:left="1440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AD56922"/>
    <w:multiLevelType w:val="hybridMultilevel"/>
    <w:tmpl w:val="F27896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732C9C"/>
    <w:multiLevelType w:val="hybridMultilevel"/>
    <w:tmpl w:val="2744D6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4F3755"/>
    <w:multiLevelType w:val="hybridMultilevel"/>
    <w:tmpl w:val="A4F86E7E"/>
    <w:lvl w:ilvl="0" w:tplc="842AC12C">
      <w:start w:val="1"/>
      <w:numFmt w:val="decimal"/>
      <w:lvlText w:val="%1."/>
      <w:lvlJc w:val="left"/>
      <w:pPr>
        <w:ind w:left="709" w:hanging="360"/>
      </w:pPr>
      <w:rPr>
        <w:rFonts w:cs="Times New Roman"/>
        <w:b w:val="0"/>
        <w:i w:val="0"/>
        <w:sz w:val="24"/>
        <w:szCs w:val="24"/>
      </w:rPr>
    </w:lvl>
    <w:lvl w:ilvl="1" w:tplc="0E041E60">
      <w:start w:val="1"/>
      <w:numFmt w:val="decimal"/>
      <w:lvlText w:val="%2)"/>
      <w:lvlJc w:val="left"/>
      <w:pPr>
        <w:ind w:left="1429" w:hanging="360"/>
      </w:pPr>
    </w:lvl>
    <w:lvl w:ilvl="2" w:tplc="0415001B">
      <w:start w:val="1"/>
      <w:numFmt w:val="lowerRoman"/>
      <w:lvlText w:val="%3."/>
      <w:lvlJc w:val="right"/>
      <w:pPr>
        <w:ind w:left="2149" w:hanging="180"/>
      </w:pPr>
    </w:lvl>
    <w:lvl w:ilvl="3" w:tplc="0415000F">
      <w:start w:val="1"/>
      <w:numFmt w:val="decimal"/>
      <w:lvlText w:val="%4."/>
      <w:lvlJc w:val="left"/>
      <w:pPr>
        <w:ind w:left="2869" w:hanging="360"/>
      </w:pPr>
    </w:lvl>
    <w:lvl w:ilvl="4" w:tplc="04150019">
      <w:start w:val="1"/>
      <w:numFmt w:val="lowerLetter"/>
      <w:lvlText w:val="%5."/>
      <w:lvlJc w:val="left"/>
      <w:pPr>
        <w:ind w:left="3589" w:hanging="360"/>
      </w:pPr>
    </w:lvl>
    <w:lvl w:ilvl="5" w:tplc="0415001B">
      <w:start w:val="1"/>
      <w:numFmt w:val="lowerRoman"/>
      <w:lvlText w:val="%6."/>
      <w:lvlJc w:val="right"/>
      <w:pPr>
        <w:ind w:left="4309" w:hanging="180"/>
      </w:pPr>
    </w:lvl>
    <w:lvl w:ilvl="6" w:tplc="0415000F">
      <w:start w:val="1"/>
      <w:numFmt w:val="decimal"/>
      <w:lvlText w:val="%7."/>
      <w:lvlJc w:val="left"/>
      <w:pPr>
        <w:ind w:left="5029" w:hanging="360"/>
      </w:pPr>
    </w:lvl>
    <w:lvl w:ilvl="7" w:tplc="04150019">
      <w:start w:val="1"/>
      <w:numFmt w:val="lowerLetter"/>
      <w:lvlText w:val="%8."/>
      <w:lvlJc w:val="left"/>
      <w:pPr>
        <w:ind w:left="5749" w:hanging="360"/>
      </w:pPr>
    </w:lvl>
    <w:lvl w:ilvl="8" w:tplc="0415001B">
      <w:start w:val="1"/>
      <w:numFmt w:val="lowerRoman"/>
      <w:lvlText w:val="%9."/>
      <w:lvlJc w:val="right"/>
      <w:pPr>
        <w:ind w:left="6469" w:hanging="180"/>
      </w:pPr>
    </w:lvl>
  </w:abstractNum>
  <w:abstractNum w:abstractNumId="16" w15:restartNumberingAfterBreak="0">
    <w:nsid w:val="403C6FF0"/>
    <w:multiLevelType w:val="hybridMultilevel"/>
    <w:tmpl w:val="57EE9DE2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8C7CD0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49A74886"/>
    <w:multiLevelType w:val="multilevel"/>
    <w:tmpl w:val="67AA3A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D464416"/>
    <w:multiLevelType w:val="hybridMultilevel"/>
    <w:tmpl w:val="85581616"/>
    <w:lvl w:ilvl="0" w:tplc="E2E62156">
      <w:start w:val="1"/>
      <w:numFmt w:val="decimal"/>
      <w:lvlText w:val="%1/"/>
      <w:lvlJc w:val="left"/>
      <w:pPr>
        <w:tabs>
          <w:tab w:val="num" w:pos="1004"/>
        </w:tabs>
        <w:ind w:left="1004" w:hanging="720"/>
      </w:pPr>
      <w:rPr>
        <w:sz w:val="24"/>
        <w:szCs w:val="24"/>
      </w:rPr>
    </w:lvl>
    <w:lvl w:ilvl="1" w:tplc="3A3C7896">
      <w:start w:val="1"/>
      <w:numFmt w:val="decimal"/>
      <w:lvlText w:val="%2."/>
      <w:lvlJc w:val="left"/>
      <w:pPr>
        <w:tabs>
          <w:tab w:val="num" w:pos="284"/>
        </w:tabs>
        <w:ind w:left="284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1184"/>
        </w:tabs>
        <w:ind w:left="1184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2444"/>
        </w:tabs>
        <w:ind w:left="244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164"/>
        </w:tabs>
        <w:ind w:left="316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4604"/>
        </w:tabs>
        <w:ind w:left="460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5324"/>
        </w:tabs>
        <w:ind w:left="5324" w:hanging="180"/>
      </w:pPr>
      <w:rPr>
        <w:rFonts w:cs="Times New Roman"/>
      </w:rPr>
    </w:lvl>
  </w:abstractNum>
  <w:abstractNum w:abstractNumId="20" w15:restartNumberingAfterBreak="0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60044CA8"/>
    <w:multiLevelType w:val="hybridMultilevel"/>
    <w:tmpl w:val="0240A4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9E463A"/>
    <w:multiLevelType w:val="hybridMultilevel"/>
    <w:tmpl w:val="E0C0B4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2C44D74"/>
    <w:multiLevelType w:val="hybridMultilevel"/>
    <w:tmpl w:val="2C60C8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9600EF"/>
    <w:multiLevelType w:val="hybridMultilevel"/>
    <w:tmpl w:val="099E4084"/>
    <w:lvl w:ilvl="0" w:tplc="0415000F">
      <w:start w:val="1"/>
      <w:numFmt w:val="decimal"/>
      <w:lvlText w:val="%1."/>
      <w:lvlJc w:val="left"/>
      <w:pPr>
        <w:tabs>
          <w:tab w:val="num" w:pos="1004"/>
        </w:tabs>
        <w:ind w:left="1004" w:hanging="720"/>
      </w:pPr>
      <w:rPr>
        <w:sz w:val="24"/>
        <w:szCs w:val="24"/>
      </w:rPr>
    </w:lvl>
    <w:lvl w:ilvl="1" w:tplc="3A3C7896">
      <w:start w:val="1"/>
      <w:numFmt w:val="decimal"/>
      <w:lvlText w:val="%2."/>
      <w:lvlJc w:val="left"/>
      <w:pPr>
        <w:tabs>
          <w:tab w:val="num" w:pos="284"/>
        </w:tabs>
        <w:ind w:left="284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1184"/>
        </w:tabs>
        <w:ind w:left="1184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2444"/>
        </w:tabs>
        <w:ind w:left="244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164"/>
        </w:tabs>
        <w:ind w:left="316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4604"/>
        </w:tabs>
        <w:ind w:left="460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5324"/>
        </w:tabs>
        <w:ind w:left="5324" w:hanging="180"/>
      </w:pPr>
      <w:rPr>
        <w:rFonts w:cs="Times New Roman"/>
      </w:rPr>
    </w:lvl>
  </w:abstractNum>
  <w:abstractNum w:abstractNumId="25" w15:restartNumberingAfterBreak="0">
    <w:nsid w:val="697569F6"/>
    <w:multiLevelType w:val="hybridMultilevel"/>
    <w:tmpl w:val="B39C0B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6B3FD0"/>
    <w:multiLevelType w:val="hybridMultilevel"/>
    <w:tmpl w:val="976EE4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C94774"/>
    <w:multiLevelType w:val="hybridMultilevel"/>
    <w:tmpl w:val="DB06088A"/>
    <w:lvl w:ilvl="0" w:tplc="DF1CC132">
      <w:start w:val="1"/>
      <w:numFmt w:val="upperRoman"/>
      <w:lvlText w:val="%1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8F664B"/>
    <w:multiLevelType w:val="multilevel"/>
    <w:tmpl w:val="611018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D385801"/>
    <w:multiLevelType w:val="multilevel"/>
    <w:tmpl w:val="84A2BB9C"/>
    <w:lvl w:ilvl="0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6E21288C"/>
    <w:multiLevelType w:val="hybridMultilevel"/>
    <w:tmpl w:val="ABDED0AE"/>
    <w:lvl w:ilvl="0" w:tplc="1C74E4A2">
      <w:start w:val="1"/>
      <w:numFmt w:val="upperLetter"/>
      <w:lvlText w:val="%1."/>
      <w:lvlJc w:val="left"/>
      <w:pPr>
        <w:ind w:left="36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FD17535"/>
    <w:multiLevelType w:val="hybridMultilevel"/>
    <w:tmpl w:val="16229430"/>
    <w:lvl w:ilvl="0" w:tplc="842AC12C">
      <w:start w:val="1"/>
      <w:numFmt w:val="decimal"/>
      <w:lvlText w:val="%1."/>
      <w:lvlJc w:val="left"/>
      <w:pPr>
        <w:ind w:left="305" w:hanging="360"/>
      </w:pPr>
      <w:rPr>
        <w:rFonts w:cs="Times New Roman"/>
        <w:b w:val="0"/>
        <w:i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25" w:hanging="360"/>
      </w:pPr>
    </w:lvl>
    <w:lvl w:ilvl="2" w:tplc="0415001B">
      <w:start w:val="1"/>
      <w:numFmt w:val="lowerRoman"/>
      <w:lvlText w:val="%3."/>
      <w:lvlJc w:val="right"/>
      <w:pPr>
        <w:ind w:left="1745" w:hanging="180"/>
      </w:pPr>
    </w:lvl>
    <w:lvl w:ilvl="3" w:tplc="0415000F">
      <w:start w:val="1"/>
      <w:numFmt w:val="decimal"/>
      <w:lvlText w:val="%4."/>
      <w:lvlJc w:val="left"/>
      <w:pPr>
        <w:ind w:left="2465" w:hanging="360"/>
      </w:pPr>
    </w:lvl>
    <w:lvl w:ilvl="4" w:tplc="04150019">
      <w:start w:val="1"/>
      <w:numFmt w:val="lowerLetter"/>
      <w:lvlText w:val="%5."/>
      <w:lvlJc w:val="left"/>
      <w:pPr>
        <w:ind w:left="3185" w:hanging="360"/>
      </w:pPr>
    </w:lvl>
    <w:lvl w:ilvl="5" w:tplc="0415001B">
      <w:start w:val="1"/>
      <w:numFmt w:val="lowerRoman"/>
      <w:lvlText w:val="%6."/>
      <w:lvlJc w:val="right"/>
      <w:pPr>
        <w:ind w:left="3905" w:hanging="180"/>
      </w:pPr>
    </w:lvl>
    <w:lvl w:ilvl="6" w:tplc="0415000F">
      <w:start w:val="1"/>
      <w:numFmt w:val="decimal"/>
      <w:lvlText w:val="%7."/>
      <w:lvlJc w:val="left"/>
      <w:pPr>
        <w:ind w:left="4625" w:hanging="360"/>
      </w:pPr>
    </w:lvl>
    <w:lvl w:ilvl="7" w:tplc="04150019">
      <w:start w:val="1"/>
      <w:numFmt w:val="lowerLetter"/>
      <w:lvlText w:val="%8."/>
      <w:lvlJc w:val="left"/>
      <w:pPr>
        <w:ind w:left="5345" w:hanging="360"/>
      </w:pPr>
    </w:lvl>
    <w:lvl w:ilvl="8" w:tplc="0415001B">
      <w:start w:val="1"/>
      <w:numFmt w:val="lowerRoman"/>
      <w:lvlText w:val="%9."/>
      <w:lvlJc w:val="right"/>
      <w:pPr>
        <w:ind w:left="6065" w:hanging="180"/>
      </w:pPr>
    </w:lvl>
  </w:abstractNum>
  <w:abstractNum w:abstractNumId="32" w15:restartNumberingAfterBreak="0">
    <w:nsid w:val="715E70F9"/>
    <w:multiLevelType w:val="hybridMultilevel"/>
    <w:tmpl w:val="93964A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921B9D"/>
    <w:multiLevelType w:val="hybridMultilevel"/>
    <w:tmpl w:val="0DA86C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9741B5"/>
    <w:multiLevelType w:val="hybridMultilevel"/>
    <w:tmpl w:val="0F06BC8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BF2991"/>
    <w:multiLevelType w:val="hybridMultilevel"/>
    <w:tmpl w:val="ADF07D5A"/>
    <w:lvl w:ilvl="0" w:tplc="0415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6" w15:restartNumberingAfterBreak="0">
    <w:nsid w:val="7D836435"/>
    <w:multiLevelType w:val="multilevel"/>
    <w:tmpl w:val="CE5AE24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0"/>
  </w:num>
  <w:num w:numId="8">
    <w:abstractNumId w:val="12"/>
  </w:num>
  <w:num w:numId="9">
    <w:abstractNumId w:val="15"/>
  </w:num>
  <w:num w:numId="10">
    <w:abstractNumId w:val="10"/>
  </w:num>
  <w:num w:numId="11">
    <w:abstractNumId w:val="32"/>
  </w:num>
  <w:num w:numId="12">
    <w:abstractNumId w:val="20"/>
  </w:num>
  <w:num w:numId="13">
    <w:abstractNumId w:val="7"/>
  </w:num>
  <w:num w:numId="14">
    <w:abstractNumId w:val="23"/>
  </w:num>
  <w:num w:numId="15">
    <w:abstractNumId w:val="16"/>
  </w:num>
  <w:num w:numId="16">
    <w:abstractNumId w:val="9"/>
  </w:num>
  <w:num w:numId="17">
    <w:abstractNumId w:val="6"/>
  </w:num>
  <w:num w:numId="18">
    <w:abstractNumId w:val="34"/>
  </w:num>
  <w:num w:numId="19">
    <w:abstractNumId w:val="22"/>
  </w:num>
  <w:num w:numId="20">
    <w:abstractNumId w:val="13"/>
  </w:num>
  <w:num w:numId="21">
    <w:abstractNumId w:val="5"/>
  </w:num>
  <w:num w:numId="22">
    <w:abstractNumId w:val="25"/>
  </w:num>
  <w:num w:numId="23">
    <w:abstractNumId w:val="11"/>
  </w:num>
  <w:num w:numId="24">
    <w:abstractNumId w:val="1"/>
  </w:num>
  <w:num w:numId="25">
    <w:abstractNumId w:val="33"/>
  </w:num>
  <w:num w:numId="26">
    <w:abstractNumId w:val="14"/>
  </w:num>
  <w:num w:numId="27">
    <w:abstractNumId w:val="26"/>
  </w:num>
  <w:num w:numId="28">
    <w:abstractNumId w:val="4"/>
  </w:num>
  <w:num w:numId="29">
    <w:abstractNumId w:val="2"/>
  </w:num>
  <w:num w:numId="30">
    <w:abstractNumId w:val="27"/>
  </w:num>
  <w:num w:numId="31">
    <w:abstractNumId w:val="24"/>
  </w:num>
  <w:num w:numId="32">
    <w:abstractNumId w:val="18"/>
  </w:num>
  <w:num w:numId="33">
    <w:abstractNumId w:val="28"/>
  </w:num>
  <w:num w:numId="34">
    <w:abstractNumId w:val="21"/>
  </w:num>
  <w:num w:numId="35">
    <w:abstractNumId w:val="36"/>
  </w:num>
  <w:num w:numId="36">
    <w:abstractNumId w:val="30"/>
  </w:num>
  <w:num w:numId="37">
    <w:abstractNumId w:val="29"/>
  </w:num>
  <w:num w:numId="38">
    <w:abstractNumId w:val="8"/>
  </w:num>
  <w:num w:numId="39">
    <w:abstractNumId w:val="3"/>
  </w:num>
  <w:num w:numId="40">
    <w:abstractNumId w:val="17"/>
  </w:num>
  <w:num w:numId="4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01E"/>
    <w:rsid w:val="00003625"/>
    <w:rsid w:val="00004AA4"/>
    <w:rsid w:val="000145EB"/>
    <w:rsid w:val="000256EE"/>
    <w:rsid w:val="00046BD1"/>
    <w:rsid w:val="00051C70"/>
    <w:rsid w:val="000543E1"/>
    <w:rsid w:val="00062380"/>
    <w:rsid w:val="00062B06"/>
    <w:rsid w:val="0006435A"/>
    <w:rsid w:val="000744F0"/>
    <w:rsid w:val="00084573"/>
    <w:rsid w:val="00090396"/>
    <w:rsid w:val="000947CF"/>
    <w:rsid w:val="000C0E50"/>
    <w:rsid w:val="000C0F3F"/>
    <w:rsid w:val="000C11C1"/>
    <w:rsid w:val="000C2692"/>
    <w:rsid w:val="000C5B96"/>
    <w:rsid w:val="000C6E67"/>
    <w:rsid w:val="000D3D1B"/>
    <w:rsid w:val="000D4799"/>
    <w:rsid w:val="000E260D"/>
    <w:rsid w:val="00102DC7"/>
    <w:rsid w:val="001103C9"/>
    <w:rsid w:val="00144DEE"/>
    <w:rsid w:val="00161D5C"/>
    <w:rsid w:val="00181831"/>
    <w:rsid w:val="0018718A"/>
    <w:rsid w:val="00190993"/>
    <w:rsid w:val="001942DB"/>
    <w:rsid w:val="001A2540"/>
    <w:rsid w:val="001A6FE4"/>
    <w:rsid w:val="001D28F8"/>
    <w:rsid w:val="001E0B62"/>
    <w:rsid w:val="00200ACE"/>
    <w:rsid w:val="00210B59"/>
    <w:rsid w:val="00215CFF"/>
    <w:rsid w:val="002244FE"/>
    <w:rsid w:val="0024061B"/>
    <w:rsid w:val="00244752"/>
    <w:rsid w:val="00250988"/>
    <w:rsid w:val="0025432F"/>
    <w:rsid w:val="00257C21"/>
    <w:rsid w:val="00284979"/>
    <w:rsid w:val="00293845"/>
    <w:rsid w:val="002A135C"/>
    <w:rsid w:val="002C1AD5"/>
    <w:rsid w:val="002F396B"/>
    <w:rsid w:val="00304BE0"/>
    <w:rsid w:val="00311288"/>
    <w:rsid w:val="00312D82"/>
    <w:rsid w:val="0031795E"/>
    <w:rsid w:val="00320779"/>
    <w:rsid w:val="00322F37"/>
    <w:rsid w:val="00327BD8"/>
    <w:rsid w:val="00336094"/>
    <w:rsid w:val="00340B2D"/>
    <w:rsid w:val="003429B8"/>
    <w:rsid w:val="0035192A"/>
    <w:rsid w:val="00355E93"/>
    <w:rsid w:val="003664FF"/>
    <w:rsid w:val="003810ED"/>
    <w:rsid w:val="003A03FD"/>
    <w:rsid w:val="003A32C0"/>
    <w:rsid w:val="003B2322"/>
    <w:rsid w:val="003C77C3"/>
    <w:rsid w:val="003D2F2D"/>
    <w:rsid w:val="00403A42"/>
    <w:rsid w:val="00415569"/>
    <w:rsid w:val="00420295"/>
    <w:rsid w:val="0043591A"/>
    <w:rsid w:val="004602AB"/>
    <w:rsid w:val="0046468B"/>
    <w:rsid w:val="004808C2"/>
    <w:rsid w:val="0048473C"/>
    <w:rsid w:val="0048554D"/>
    <w:rsid w:val="00486677"/>
    <w:rsid w:val="004A5A22"/>
    <w:rsid w:val="004B1193"/>
    <w:rsid w:val="004B60E5"/>
    <w:rsid w:val="004C5343"/>
    <w:rsid w:val="004C68E4"/>
    <w:rsid w:val="004D42EF"/>
    <w:rsid w:val="004D5C51"/>
    <w:rsid w:val="004F1941"/>
    <w:rsid w:val="00541129"/>
    <w:rsid w:val="0054475F"/>
    <w:rsid w:val="0055471D"/>
    <w:rsid w:val="00562CF2"/>
    <w:rsid w:val="0056339A"/>
    <w:rsid w:val="0058079F"/>
    <w:rsid w:val="00583776"/>
    <w:rsid w:val="005943F9"/>
    <w:rsid w:val="005A018B"/>
    <w:rsid w:val="005B1D7C"/>
    <w:rsid w:val="005C4682"/>
    <w:rsid w:val="005C73D9"/>
    <w:rsid w:val="005D421F"/>
    <w:rsid w:val="006253D0"/>
    <w:rsid w:val="00631BD8"/>
    <w:rsid w:val="00635236"/>
    <w:rsid w:val="00647B2A"/>
    <w:rsid w:val="00653D8B"/>
    <w:rsid w:val="006735FD"/>
    <w:rsid w:val="006805E7"/>
    <w:rsid w:val="0069114A"/>
    <w:rsid w:val="0069233F"/>
    <w:rsid w:val="00694C96"/>
    <w:rsid w:val="00696C44"/>
    <w:rsid w:val="006A6E9B"/>
    <w:rsid w:val="006D6E01"/>
    <w:rsid w:val="006E5C38"/>
    <w:rsid w:val="006F5A2C"/>
    <w:rsid w:val="00704453"/>
    <w:rsid w:val="00717E47"/>
    <w:rsid w:val="00726EA9"/>
    <w:rsid w:val="00743B0B"/>
    <w:rsid w:val="0074490A"/>
    <w:rsid w:val="007452FD"/>
    <w:rsid w:val="00771F06"/>
    <w:rsid w:val="007772C1"/>
    <w:rsid w:val="0079126A"/>
    <w:rsid w:val="0079288B"/>
    <w:rsid w:val="007955D7"/>
    <w:rsid w:val="007A7804"/>
    <w:rsid w:val="007B4725"/>
    <w:rsid w:val="007D2324"/>
    <w:rsid w:val="007F3D20"/>
    <w:rsid w:val="007F489A"/>
    <w:rsid w:val="007F7F17"/>
    <w:rsid w:val="0080053A"/>
    <w:rsid w:val="0080601E"/>
    <w:rsid w:val="00806468"/>
    <w:rsid w:val="0082463E"/>
    <w:rsid w:val="008325AA"/>
    <w:rsid w:val="00844E1E"/>
    <w:rsid w:val="00854F72"/>
    <w:rsid w:val="00856558"/>
    <w:rsid w:val="00865116"/>
    <w:rsid w:val="00865D15"/>
    <w:rsid w:val="00872805"/>
    <w:rsid w:val="00876516"/>
    <w:rsid w:val="0088255D"/>
    <w:rsid w:val="00887C56"/>
    <w:rsid w:val="00890233"/>
    <w:rsid w:val="008A59AC"/>
    <w:rsid w:val="008A5AF6"/>
    <w:rsid w:val="008B7409"/>
    <w:rsid w:val="008C378C"/>
    <w:rsid w:val="008E0F0C"/>
    <w:rsid w:val="008E4BE5"/>
    <w:rsid w:val="008E7441"/>
    <w:rsid w:val="008F28F2"/>
    <w:rsid w:val="00905B88"/>
    <w:rsid w:val="009156A0"/>
    <w:rsid w:val="00922D90"/>
    <w:rsid w:val="009274D2"/>
    <w:rsid w:val="00930350"/>
    <w:rsid w:val="0096166C"/>
    <w:rsid w:val="00967246"/>
    <w:rsid w:val="00974CBB"/>
    <w:rsid w:val="0098794A"/>
    <w:rsid w:val="009A3749"/>
    <w:rsid w:val="009A4435"/>
    <w:rsid w:val="009B1D3B"/>
    <w:rsid w:val="009C5641"/>
    <w:rsid w:val="009E6710"/>
    <w:rsid w:val="009F633D"/>
    <w:rsid w:val="00A024FC"/>
    <w:rsid w:val="00A12698"/>
    <w:rsid w:val="00A16FAB"/>
    <w:rsid w:val="00A326D0"/>
    <w:rsid w:val="00A342F2"/>
    <w:rsid w:val="00A64E1E"/>
    <w:rsid w:val="00A67D20"/>
    <w:rsid w:val="00A80C96"/>
    <w:rsid w:val="00A80DD0"/>
    <w:rsid w:val="00A84754"/>
    <w:rsid w:val="00AA374B"/>
    <w:rsid w:val="00AA6BE2"/>
    <w:rsid w:val="00AD5D17"/>
    <w:rsid w:val="00AF36ED"/>
    <w:rsid w:val="00B25D2E"/>
    <w:rsid w:val="00B26EA2"/>
    <w:rsid w:val="00B438C4"/>
    <w:rsid w:val="00B43978"/>
    <w:rsid w:val="00B4483D"/>
    <w:rsid w:val="00B47F5A"/>
    <w:rsid w:val="00B62676"/>
    <w:rsid w:val="00B647BD"/>
    <w:rsid w:val="00B739D0"/>
    <w:rsid w:val="00B73EBB"/>
    <w:rsid w:val="00B92044"/>
    <w:rsid w:val="00B932D4"/>
    <w:rsid w:val="00BC3AC9"/>
    <w:rsid w:val="00BD7D18"/>
    <w:rsid w:val="00C10CB9"/>
    <w:rsid w:val="00C110C0"/>
    <w:rsid w:val="00C13936"/>
    <w:rsid w:val="00C20275"/>
    <w:rsid w:val="00C2237B"/>
    <w:rsid w:val="00C32631"/>
    <w:rsid w:val="00C355B8"/>
    <w:rsid w:val="00C364F2"/>
    <w:rsid w:val="00C43BB8"/>
    <w:rsid w:val="00C47F4D"/>
    <w:rsid w:val="00C55FF7"/>
    <w:rsid w:val="00C61012"/>
    <w:rsid w:val="00C64AA2"/>
    <w:rsid w:val="00C72861"/>
    <w:rsid w:val="00C76AE6"/>
    <w:rsid w:val="00C77D87"/>
    <w:rsid w:val="00C82ADE"/>
    <w:rsid w:val="00C83749"/>
    <w:rsid w:val="00C95BE3"/>
    <w:rsid w:val="00CA5948"/>
    <w:rsid w:val="00CB07F9"/>
    <w:rsid w:val="00CB0A50"/>
    <w:rsid w:val="00CC0C42"/>
    <w:rsid w:val="00CC12FF"/>
    <w:rsid w:val="00CD13B2"/>
    <w:rsid w:val="00CE3EAF"/>
    <w:rsid w:val="00CF023F"/>
    <w:rsid w:val="00D03411"/>
    <w:rsid w:val="00D258DE"/>
    <w:rsid w:val="00D272FE"/>
    <w:rsid w:val="00D30705"/>
    <w:rsid w:val="00D32D19"/>
    <w:rsid w:val="00D337C5"/>
    <w:rsid w:val="00D347D0"/>
    <w:rsid w:val="00D358FE"/>
    <w:rsid w:val="00D37C42"/>
    <w:rsid w:val="00D41322"/>
    <w:rsid w:val="00D64769"/>
    <w:rsid w:val="00D70668"/>
    <w:rsid w:val="00D8014A"/>
    <w:rsid w:val="00D84089"/>
    <w:rsid w:val="00D939FE"/>
    <w:rsid w:val="00D94739"/>
    <w:rsid w:val="00DA6443"/>
    <w:rsid w:val="00DA7108"/>
    <w:rsid w:val="00DB7A58"/>
    <w:rsid w:val="00DD7174"/>
    <w:rsid w:val="00DE4B5D"/>
    <w:rsid w:val="00DF223A"/>
    <w:rsid w:val="00DF38EB"/>
    <w:rsid w:val="00E00C1B"/>
    <w:rsid w:val="00E03478"/>
    <w:rsid w:val="00E16396"/>
    <w:rsid w:val="00E17533"/>
    <w:rsid w:val="00E2746F"/>
    <w:rsid w:val="00E43E5F"/>
    <w:rsid w:val="00E4677E"/>
    <w:rsid w:val="00E5424A"/>
    <w:rsid w:val="00E61F97"/>
    <w:rsid w:val="00E62FE1"/>
    <w:rsid w:val="00E74CEF"/>
    <w:rsid w:val="00E92162"/>
    <w:rsid w:val="00EA3B38"/>
    <w:rsid w:val="00EB408C"/>
    <w:rsid w:val="00EB588D"/>
    <w:rsid w:val="00EC0DE6"/>
    <w:rsid w:val="00EC2B1E"/>
    <w:rsid w:val="00EE2024"/>
    <w:rsid w:val="00EE5A4A"/>
    <w:rsid w:val="00EF3E3B"/>
    <w:rsid w:val="00F00F47"/>
    <w:rsid w:val="00F24BD4"/>
    <w:rsid w:val="00F24BDB"/>
    <w:rsid w:val="00F24DB0"/>
    <w:rsid w:val="00F253A3"/>
    <w:rsid w:val="00F377EB"/>
    <w:rsid w:val="00F4151E"/>
    <w:rsid w:val="00F563C7"/>
    <w:rsid w:val="00F702C1"/>
    <w:rsid w:val="00F71087"/>
    <w:rsid w:val="00F90C9D"/>
    <w:rsid w:val="00F91111"/>
    <w:rsid w:val="00FA7385"/>
    <w:rsid w:val="00FB1D1F"/>
    <w:rsid w:val="00FB72A6"/>
    <w:rsid w:val="00FC5618"/>
    <w:rsid w:val="00FE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B826C"/>
  <w15:chartTrackingRefBased/>
  <w15:docId w15:val="{EF7B2968-66AD-47E4-B04B-195736E0A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739D0"/>
    <w:pPr>
      <w:spacing w:after="0" w:line="240" w:lineRule="auto"/>
    </w:pPr>
    <w:rPr>
      <w:rFonts w:eastAsia="Times New Roman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11288"/>
    <w:pPr>
      <w:keepNext/>
      <w:numPr>
        <w:numId w:val="1"/>
      </w:numPr>
      <w:spacing w:before="240" w:after="120" w:line="276" w:lineRule="auto"/>
      <w:ind w:left="284" w:hanging="284"/>
      <w:outlineLvl w:val="0"/>
    </w:pPr>
    <w:rPr>
      <w:rFonts w:eastAsia="Calibri"/>
      <w:b/>
      <w:sz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D717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7174"/>
  </w:style>
  <w:style w:type="paragraph" w:styleId="Stopka">
    <w:name w:val="footer"/>
    <w:basedOn w:val="Normalny"/>
    <w:link w:val="StopkaZnak"/>
    <w:uiPriority w:val="99"/>
    <w:unhideWhenUsed/>
    <w:rsid w:val="00DD717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7174"/>
  </w:style>
  <w:style w:type="table" w:customStyle="1" w:styleId="Tabela-Siatka1">
    <w:name w:val="Tabela - Siatka1"/>
    <w:basedOn w:val="Standardowy"/>
    <w:next w:val="Tabela-Siatka"/>
    <w:uiPriority w:val="39"/>
    <w:rsid w:val="0080601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806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D28F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311288"/>
    <w:rPr>
      <w:rFonts w:eastAsia="Calibri" w:cs="Times New Roman"/>
      <w:b/>
      <w:sz w:val="24"/>
      <w:szCs w:val="24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254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2540"/>
    <w:rPr>
      <w:rFonts w:ascii="Segoe UI" w:eastAsia="Times New Roman" w:hAnsi="Segoe UI" w:cs="Segoe UI"/>
      <w:sz w:val="18"/>
      <w:szCs w:val="18"/>
      <w:lang w:eastAsia="pl-PL"/>
    </w:rPr>
  </w:style>
  <w:style w:type="paragraph" w:styleId="Bezodstpw">
    <w:name w:val="No Spacing"/>
    <w:uiPriority w:val="1"/>
    <w:qFormat/>
    <w:rsid w:val="008C378C"/>
    <w:pPr>
      <w:spacing w:after="0" w:line="240" w:lineRule="auto"/>
    </w:pPr>
    <w:rPr>
      <w:rFonts w:eastAsia="Times New Roman" w:cs="Times New Roman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8C378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C378C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C2B1E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C2B1E"/>
    <w:rPr>
      <w:rFonts w:eastAsia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C2B1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ikolajczak\Documents\Niestandardowe%20szablony%20pakietu%20Office\PIGU&#321;KI_listowni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112ED2-3AD7-4049-B6B0-7CD1A3E71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PIGUŁKI_listownik.dotx</Template>
  <TotalTime>0</TotalTime>
  <Pages>2</Pages>
  <Words>455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Mikołajczak</dc:creator>
  <cp:keywords/>
  <dc:description/>
  <cp:lastModifiedBy>Agata Mikołajczak</cp:lastModifiedBy>
  <cp:revision>2</cp:revision>
  <cp:lastPrinted>2021-03-23T08:10:00Z</cp:lastPrinted>
  <dcterms:created xsi:type="dcterms:W3CDTF">2021-03-23T08:10:00Z</dcterms:created>
  <dcterms:modified xsi:type="dcterms:W3CDTF">2021-03-23T08:10:00Z</dcterms:modified>
</cp:coreProperties>
</file>