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938" w:type="pct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368"/>
        <w:gridCol w:w="782"/>
        <w:gridCol w:w="265"/>
        <w:gridCol w:w="1222"/>
        <w:gridCol w:w="1224"/>
        <w:gridCol w:w="696"/>
        <w:gridCol w:w="175"/>
        <w:gridCol w:w="621"/>
        <w:gridCol w:w="228"/>
        <w:gridCol w:w="414"/>
        <w:gridCol w:w="498"/>
        <w:gridCol w:w="2592"/>
      </w:tblGrid>
      <w:tr w:rsidR="00FF442E" w:rsidRPr="00875E25" w14:paraId="232A7814" w14:textId="77777777" w:rsidTr="003A5EA4">
        <w:trPr>
          <w:trHeight w:val="1548"/>
        </w:trPr>
        <w:tc>
          <w:tcPr>
            <w:tcW w:w="200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DDE8A3D" w14:textId="77777777" w:rsidR="00FF442E" w:rsidRPr="00875E25" w:rsidRDefault="00EA724C" w:rsidP="003A5EA4">
            <w:pPr>
              <w:spacing w:before="120" w:after="0"/>
              <w:jc w:val="center"/>
              <w:rPr>
                <w:rFonts w:ascii="Arial Narrow" w:hAnsi="Arial Narrow"/>
                <w:i/>
              </w:rPr>
            </w:pPr>
            <w:r w:rsidRPr="00875E25">
              <w:rPr>
                <w:rFonts w:ascii="Arial Narrow" w:hAnsi="Arial Narrow"/>
                <w:i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65518B" wp14:editId="41F623CD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56515</wp:posOffset>
                      </wp:positionV>
                      <wp:extent cx="1663700" cy="1778000"/>
                      <wp:effectExtent l="0" t="0" r="38100" b="25400"/>
                      <wp:wrapNone/>
                      <wp:docPr id="1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0" cy="177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A086F" w14:textId="77777777" w:rsidR="00FF442E" w:rsidRDefault="00FF442E" w:rsidP="00FF442E">
                                  <w:pPr>
                                    <w:jc w:val="center"/>
                                  </w:pPr>
                                  <w:r>
                                    <w:t>ZDJĘCIE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5518B" id="Prostokąt 8" o:spid="_x0000_s1026" style="position:absolute;left:0;text-align:left;margin-left:36.5pt;margin-top:4.45pt;width:131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" strokeweight="2pt">
                      <v:textbox>
                        <w:txbxContent>
                          <w:p w:rsidR="00FF442E" w:rsidRDefault="00FF442E" w:rsidP="00FF442E">
                            <w:pPr>
                              <w:jc w:val="center"/>
                            </w:pPr>
                            <w:r>
                              <w:t>ZDJĘCIE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B23A0E" w14:textId="77777777" w:rsidR="00FF442E" w:rsidRPr="00875E25" w:rsidRDefault="00FF442E" w:rsidP="003A5EA4">
            <w:pPr>
              <w:spacing w:before="120" w:after="0"/>
              <w:jc w:val="right"/>
              <w:rPr>
                <w:rFonts w:ascii="Arial Narrow" w:hAnsi="Arial Narrow"/>
                <w:i/>
              </w:rPr>
            </w:pPr>
          </w:p>
          <w:p w14:paraId="1D6A051D" w14:textId="77777777" w:rsidR="00FF442E" w:rsidRPr="00875E25" w:rsidRDefault="00FF442E" w:rsidP="003A5EA4">
            <w:pPr>
              <w:spacing w:before="120" w:after="0"/>
              <w:rPr>
                <w:rFonts w:ascii="Arial Narrow" w:hAnsi="Arial Narrow"/>
                <w:i/>
              </w:rPr>
            </w:pPr>
          </w:p>
          <w:p w14:paraId="0752F973" w14:textId="77777777" w:rsidR="00FF442E" w:rsidRPr="00875E25" w:rsidRDefault="00FF442E" w:rsidP="003A5EA4">
            <w:pPr>
              <w:spacing w:before="120" w:after="0"/>
              <w:rPr>
                <w:rFonts w:ascii="Arial Narrow" w:hAnsi="Arial Narrow"/>
                <w:i/>
              </w:rPr>
            </w:pPr>
          </w:p>
          <w:p w14:paraId="15386CAF" w14:textId="77777777" w:rsidR="00FF442E" w:rsidRPr="00875E25" w:rsidRDefault="00FF442E" w:rsidP="003A5EA4">
            <w:pPr>
              <w:spacing w:before="120" w:after="0"/>
              <w:rPr>
                <w:rFonts w:ascii="Arial Narrow" w:hAnsi="Arial Narrow"/>
                <w:i/>
              </w:rPr>
            </w:pPr>
          </w:p>
        </w:tc>
        <w:tc>
          <w:tcPr>
            <w:tcW w:w="299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XSpec="right" w:tblpY="183"/>
              <w:tblW w:w="50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212"/>
            </w:tblGrid>
            <w:tr w:rsidR="00FF442E" w:rsidRPr="00875E25" w14:paraId="44656386" w14:textId="77777777" w:rsidTr="003A5EA4">
              <w:tc>
                <w:tcPr>
                  <w:tcW w:w="1838" w:type="dxa"/>
                  <w:shd w:val="clear" w:color="auto" w:fill="F2F2F2"/>
                </w:tcPr>
                <w:p w14:paraId="30AE44BD" w14:textId="77777777" w:rsidR="00FF442E" w:rsidRPr="00875E25" w:rsidRDefault="00FF442E" w:rsidP="003A5EA4">
                  <w:pPr>
                    <w:spacing w:after="0"/>
                    <w:rPr>
                      <w:rFonts w:ascii="Arial Narrow" w:hAnsi="Arial Narrow"/>
                      <w:i/>
                      <w:sz w:val="24"/>
                      <w:szCs w:val="24"/>
                    </w:rPr>
                  </w:pPr>
                  <w:r w:rsidRPr="00875E25">
                    <w:rPr>
                      <w:rFonts w:ascii="Arial Narrow" w:hAnsi="Arial Narrow"/>
                      <w:sz w:val="24"/>
                      <w:szCs w:val="24"/>
                    </w:rPr>
                    <w:t>Nr indeksu</w:t>
                  </w:r>
                </w:p>
                <w:p w14:paraId="288FC99C" w14:textId="77777777" w:rsidR="00FF442E" w:rsidRPr="00875E25" w:rsidRDefault="00FF442E" w:rsidP="003A5EA4">
                  <w:pPr>
                    <w:spacing w:after="0"/>
                    <w:rPr>
                      <w:rFonts w:ascii="Arial Narrow" w:hAnsi="Arial Narrow"/>
                      <w:i/>
                    </w:rPr>
                  </w:pPr>
                </w:p>
                <w:p w14:paraId="2F3637AF" w14:textId="77777777" w:rsidR="00FF442E" w:rsidRPr="00875E25" w:rsidRDefault="00FF442E" w:rsidP="003A5EA4">
                  <w:pPr>
                    <w:spacing w:after="0"/>
                    <w:rPr>
                      <w:rFonts w:ascii="Arial Narrow" w:hAnsi="Arial Narrow"/>
                      <w:i/>
                    </w:rPr>
                  </w:pPr>
                </w:p>
              </w:tc>
              <w:tc>
                <w:tcPr>
                  <w:tcW w:w="3212" w:type="dxa"/>
                  <w:shd w:val="clear" w:color="auto" w:fill="F2F2F2"/>
                </w:tcPr>
                <w:p w14:paraId="4E02F3C7" w14:textId="77777777" w:rsidR="00FF442E" w:rsidRPr="00875E25" w:rsidRDefault="00FF442E" w:rsidP="003A5EA4">
                  <w:pPr>
                    <w:spacing w:after="0"/>
                    <w:rPr>
                      <w:rFonts w:ascii="Arial Narrow" w:hAnsi="Arial Narrow"/>
                      <w:i/>
                      <w:sz w:val="24"/>
                      <w:szCs w:val="24"/>
                    </w:rPr>
                  </w:pPr>
                </w:p>
                <w:p w14:paraId="624EE827" w14:textId="77777777" w:rsidR="00FF442E" w:rsidRPr="00875E25" w:rsidRDefault="00FF442E" w:rsidP="003A5EA4">
                  <w:pPr>
                    <w:spacing w:after="0" w:line="360" w:lineRule="auto"/>
                    <w:rPr>
                      <w:rFonts w:ascii="Arial Narrow" w:hAnsi="Arial Narrow"/>
                      <w:i/>
                      <w:sz w:val="24"/>
                      <w:szCs w:val="24"/>
                    </w:rPr>
                  </w:pPr>
                  <w:r w:rsidRPr="00875E25">
                    <w:rPr>
                      <w:rFonts w:ascii="Arial Narrow" w:hAnsi="Arial Narrow"/>
                      <w:sz w:val="24"/>
                      <w:szCs w:val="24"/>
                    </w:rPr>
                    <w:t>Zni</w:t>
                  </w:r>
                  <w:r w:rsidRPr="00875E25">
                    <w:rPr>
                      <w:rFonts w:cs="Calibri"/>
                      <w:sz w:val="24"/>
                      <w:szCs w:val="24"/>
                    </w:rPr>
                    <w:t>ż</w:t>
                  </w:r>
                  <w:r w:rsidRPr="00875E25">
                    <w:rPr>
                      <w:rFonts w:ascii="Arial Narrow" w:hAnsi="Arial Narrow"/>
                      <w:sz w:val="24"/>
                      <w:szCs w:val="24"/>
                    </w:rPr>
                    <w:t>ki: ………</w:t>
                  </w:r>
                  <w:proofErr w:type="gramStart"/>
                  <w:r w:rsidRPr="00875E25">
                    <w:rPr>
                      <w:rFonts w:ascii="Arial Narrow" w:hAnsi="Arial Narrow"/>
                      <w:sz w:val="24"/>
                      <w:szCs w:val="24"/>
                    </w:rPr>
                    <w:t>…….</w:t>
                  </w:r>
                  <w:proofErr w:type="gramEnd"/>
                  <w:r w:rsidRPr="00875E25">
                    <w:rPr>
                      <w:rFonts w:ascii="Arial Narrow" w:hAnsi="Arial Narrow"/>
                      <w:sz w:val="24"/>
                      <w:szCs w:val="24"/>
                    </w:rPr>
                    <w:t>…………</w:t>
                  </w:r>
                </w:p>
                <w:p w14:paraId="082D1403" w14:textId="77777777" w:rsidR="00FF442E" w:rsidRPr="00875E25" w:rsidRDefault="00FF442E" w:rsidP="003A5EA4">
                  <w:pPr>
                    <w:spacing w:after="0"/>
                    <w:rPr>
                      <w:rFonts w:ascii="Arial Narrow" w:hAnsi="Arial Narrow"/>
                      <w:i/>
                      <w:sz w:val="24"/>
                      <w:szCs w:val="24"/>
                    </w:rPr>
                  </w:pPr>
                  <w:r w:rsidRPr="00875E25">
                    <w:rPr>
                      <w:rFonts w:ascii="Arial Narrow" w:hAnsi="Arial Narrow"/>
                      <w:sz w:val="24"/>
                      <w:szCs w:val="24"/>
                    </w:rPr>
                    <w:t>Wpisowe: ……………………</w:t>
                  </w:r>
                </w:p>
              </w:tc>
            </w:tr>
          </w:tbl>
          <w:p w14:paraId="00A7DA82" w14:textId="77777777" w:rsidR="00FF442E" w:rsidRPr="00875E25" w:rsidRDefault="00FF442E" w:rsidP="003A5EA4">
            <w:pPr>
              <w:spacing w:after="0"/>
              <w:jc w:val="right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14:paraId="42766400" w14:textId="77777777" w:rsidR="00FF442E" w:rsidRPr="00875E25" w:rsidRDefault="00FF442E" w:rsidP="003A5EA4">
            <w:pPr>
              <w:spacing w:after="0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14:paraId="52E7255F" w14:textId="77777777" w:rsidR="00FF442E" w:rsidRPr="00875E25" w:rsidRDefault="00FF442E" w:rsidP="003A5EA4">
            <w:pPr>
              <w:spacing w:after="0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14:paraId="08919CDC" w14:textId="77777777" w:rsidR="00FF442E" w:rsidRPr="00875E25" w:rsidRDefault="00FF442E" w:rsidP="003A5EA4">
            <w:pPr>
              <w:spacing w:after="0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14:paraId="553B5440" w14:textId="77777777" w:rsidR="00FF442E" w:rsidRDefault="00FF442E" w:rsidP="00EA724C">
            <w:pPr>
              <w:spacing w:after="0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14:paraId="601BFB28" w14:textId="77777777" w:rsidR="00FF442E" w:rsidRPr="00875E25" w:rsidRDefault="00FF442E" w:rsidP="003A5EA4">
            <w:pPr>
              <w:spacing w:after="0"/>
              <w:jc w:val="right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875E25">
              <w:rPr>
                <w:rFonts w:ascii="Arial Narrow" w:hAnsi="Arial Narrow"/>
                <w:b/>
                <w:sz w:val="24"/>
                <w:szCs w:val="24"/>
              </w:rPr>
              <w:t>FORMULARZ ZG</w:t>
            </w:r>
            <w:r w:rsidRPr="00875E25">
              <w:rPr>
                <w:rFonts w:cs="Calibri"/>
                <w:b/>
                <w:sz w:val="24"/>
                <w:szCs w:val="24"/>
              </w:rPr>
              <w:t>Ł</w:t>
            </w:r>
            <w:r w:rsidRPr="00875E25">
              <w:rPr>
                <w:rFonts w:ascii="Arial Narrow" w:hAnsi="Arial Narrow"/>
                <w:b/>
                <w:sz w:val="24"/>
                <w:szCs w:val="24"/>
              </w:rPr>
              <w:t xml:space="preserve">OSZENIOWY NA </w:t>
            </w:r>
          </w:p>
          <w:p w14:paraId="2C7F1A8E" w14:textId="77777777" w:rsidR="00FF442E" w:rsidRPr="00875E25" w:rsidRDefault="00FF442E" w:rsidP="003A5EA4">
            <w:pPr>
              <w:spacing w:after="0"/>
              <w:jc w:val="right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875E25">
              <w:rPr>
                <w:rFonts w:ascii="Arial Narrow" w:hAnsi="Arial Narrow"/>
                <w:b/>
                <w:sz w:val="24"/>
                <w:szCs w:val="24"/>
              </w:rPr>
              <w:t>PODYPLOMOWE STUDIA MENAD</w:t>
            </w:r>
            <w:r w:rsidRPr="00875E25">
              <w:rPr>
                <w:rFonts w:cs="Calibri"/>
                <w:b/>
                <w:sz w:val="24"/>
                <w:szCs w:val="24"/>
              </w:rPr>
              <w:t>Ż</w:t>
            </w:r>
            <w:r w:rsidRPr="00875E25">
              <w:rPr>
                <w:rFonts w:ascii="Arial Narrow" w:hAnsi="Arial Narrow"/>
                <w:b/>
                <w:sz w:val="24"/>
                <w:szCs w:val="24"/>
              </w:rPr>
              <w:t>ERSKIE EXECUTIVE MBA</w:t>
            </w:r>
          </w:p>
        </w:tc>
      </w:tr>
      <w:tr w:rsidR="00FF442E" w:rsidRPr="00875E25" w14:paraId="29CF0584" w14:textId="77777777" w:rsidTr="003A5EA4">
        <w:trPr>
          <w:trHeight w:val="2106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D5D7A" w14:textId="79E8E352" w:rsidR="00FF442E" w:rsidRPr="00875E25" w:rsidRDefault="00FF442E" w:rsidP="003A5EA4">
            <w:pPr>
              <w:spacing w:after="0"/>
              <w:jc w:val="right"/>
              <w:rPr>
                <w:rFonts w:ascii="Arial Narrow" w:hAnsi="Arial Narrow"/>
                <w:i/>
                <w:sz w:val="24"/>
                <w:szCs w:val="24"/>
              </w:rPr>
            </w:pPr>
            <w:r w:rsidRPr="00875E25">
              <w:rPr>
                <w:rFonts w:ascii="Arial Narrow" w:hAnsi="Arial Narrow"/>
                <w:sz w:val="24"/>
                <w:szCs w:val="24"/>
              </w:rPr>
              <w:t>Rok akademicki: 20</w:t>
            </w:r>
            <w:r w:rsidR="00FD407F">
              <w:rPr>
                <w:rFonts w:ascii="Arial Narrow" w:hAnsi="Arial Narrow"/>
                <w:sz w:val="24"/>
                <w:szCs w:val="24"/>
              </w:rPr>
              <w:t>2</w:t>
            </w:r>
            <w:r w:rsidR="00D44457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/20</w:t>
            </w:r>
            <w:r w:rsidR="00EA724C">
              <w:rPr>
                <w:rFonts w:ascii="Arial Narrow" w:hAnsi="Arial Narrow"/>
                <w:sz w:val="24"/>
                <w:szCs w:val="24"/>
              </w:rPr>
              <w:t>2</w:t>
            </w:r>
            <w:r w:rsidR="00D44457">
              <w:rPr>
                <w:rFonts w:ascii="Arial Narrow" w:hAnsi="Arial Narrow"/>
                <w:sz w:val="24"/>
                <w:szCs w:val="24"/>
              </w:rPr>
              <w:t>2</w:t>
            </w:r>
          </w:p>
          <w:p w14:paraId="4607CC5D" w14:textId="77777777" w:rsidR="00FF442E" w:rsidRPr="00875E25" w:rsidRDefault="00FF442E" w:rsidP="003A5EA4">
            <w:pPr>
              <w:spacing w:after="0"/>
              <w:jc w:val="right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875E25">
              <w:rPr>
                <w:rFonts w:ascii="Arial Narrow" w:hAnsi="Arial Narrow"/>
                <w:b/>
                <w:sz w:val="24"/>
                <w:szCs w:val="24"/>
              </w:rPr>
              <w:t>JM Rektor Zachodniopomorskiej Szko</w:t>
            </w:r>
            <w:r w:rsidRPr="00875E25">
              <w:rPr>
                <w:rFonts w:cs="Calibri"/>
                <w:b/>
                <w:sz w:val="24"/>
                <w:szCs w:val="24"/>
              </w:rPr>
              <w:t>ł</w:t>
            </w:r>
            <w:r w:rsidRPr="00875E25">
              <w:rPr>
                <w:rFonts w:ascii="Arial Narrow" w:hAnsi="Arial Narrow"/>
                <w:b/>
                <w:sz w:val="24"/>
                <w:szCs w:val="24"/>
              </w:rPr>
              <w:t>y Biznesu w Szczecinie</w:t>
            </w:r>
          </w:p>
          <w:p w14:paraId="3437EAB8" w14:textId="77777777" w:rsidR="00FF442E" w:rsidRPr="00875E25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16"/>
                <w:szCs w:val="16"/>
              </w:rPr>
            </w:pPr>
          </w:p>
          <w:p w14:paraId="60347400" w14:textId="77777777" w:rsidR="00FF442E" w:rsidRPr="00875E25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875E25">
              <w:rPr>
                <w:rFonts w:ascii="Arial Narrow" w:hAnsi="Arial Narrow"/>
                <w:sz w:val="24"/>
                <w:szCs w:val="24"/>
              </w:rPr>
              <w:t>Prosz</w:t>
            </w:r>
            <w:r w:rsidRPr="00875E25">
              <w:rPr>
                <w:rFonts w:cs="Calibri"/>
                <w:sz w:val="24"/>
                <w:szCs w:val="24"/>
              </w:rPr>
              <w:t>ę</w:t>
            </w:r>
            <w:r w:rsidRPr="00875E25">
              <w:rPr>
                <w:rFonts w:ascii="Arial Narrow" w:hAnsi="Arial Narrow"/>
                <w:sz w:val="24"/>
                <w:szCs w:val="24"/>
              </w:rPr>
              <w:t xml:space="preserve"> o przyj</w:t>
            </w:r>
            <w:r w:rsidRPr="00875E25">
              <w:rPr>
                <w:rFonts w:cs="Calibri"/>
                <w:sz w:val="24"/>
                <w:szCs w:val="24"/>
              </w:rPr>
              <w:t>ę</w:t>
            </w:r>
            <w:r w:rsidRPr="00875E25">
              <w:rPr>
                <w:rFonts w:ascii="Arial Narrow" w:hAnsi="Arial Narrow"/>
                <w:sz w:val="24"/>
                <w:szCs w:val="24"/>
              </w:rPr>
              <w:t>cie na Podyplomowe Studia Menad</w:t>
            </w:r>
            <w:r w:rsidRPr="00875E25">
              <w:rPr>
                <w:rFonts w:cs="Calibri"/>
                <w:sz w:val="24"/>
                <w:szCs w:val="24"/>
              </w:rPr>
              <w:t>ż</w:t>
            </w:r>
            <w:r w:rsidRPr="00875E25">
              <w:rPr>
                <w:rFonts w:ascii="Arial Narrow" w:hAnsi="Arial Narrow"/>
                <w:sz w:val="24"/>
                <w:szCs w:val="24"/>
              </w:rPr>
              <w:t xml:space="preserve">erskie </w:t>
            </w:r>
            <w:proofErr w:type="spellStart"/>
            <w:r w:rsidRPr="00875E25">
              <w:rPr>
                <w:rFonts w:ascii="Arial Narrow" w:hAnsi="Arial Narrow"/>
                <w:b/>
                <w:sz w:val="24"/>
                <w:szCs w:val="24"/>
              </w:rPr>
              <w:t>Executive</w:t>
            </w:r>
            <w:proofErr w:type="spellEnd"/>
            <w:r w:rsidRPr="00875E25">
              <w:rPr>
                <w:rFonts w:ascii="Arial Narrow" w:hAnsi="Arial Narrow"/>
                <w:b/>
                <w:sz w:val="24"/>
                <w:szCs w:val="24"/>
              </w:rPr>
              <w:t xml:space="preserve"> MBA</w:t>
            </w:r>
            <w:r w:rsidRPr="00875E25">
              <w:rPr>
                <w:rFonts w:ascii="Arial Narrow" w:hAnsi="Arial Narrow"/>
                <w:sz w:val="24"/>
                <w:szCs w:val="24"/>
              </w:rPr>
              <w:t>. Do zg</w:t>
            </w:r>
            <w:r w:rsidRPr="00875E25">
              <w:rPr>
                <w:rFonts w:cs="Calibri"/>
                <w:sz w:val="24"/>
                <w:szCs w:val="24"/>
              </w:rPr>
              <w:t>ł</w:t>
            </w:r>
            <w:r w:rsidRPr="00875E25">
              <w:rPr>
                <w:rFonts w:ascii="Arial Narrow" w:hAnsi="Arial Narrow"/>
                <w:sz w:val="24"/>
                <w:szCs w:val="24"/>
              </w:rPr>
              <w:t>oszenia za</w:t>
            </w:r>
            <w:r w:rsidRPr="00875E25">
              <w:rPr>
                <w:rFonts w:cs="Calibri"/>
                <w:sz w:val="24"/>
                <w:szCs w:val="24"/>
              </w:rPr>
              <w:t>łą</w:t>
            </w:r>
            <w:r w:rsidRPr="00875E25">
              <w:rPr>
                <w:rFonts w:ascii="Arial Narrow" w:hAnsi="Arial Narrow"/>
                <w:sz w:val="24"/>
                <w:szCs w:val="24"/>
              </w:rPr>
              <w:t>czam odpis dyplomu uko</w:t>
            </w:r>
            <w:r w:rsidRPr="00875E25">
              <w:rPr>
                <w:rFonts w:cs="Calibri"/>
                <w:sz w:val="24"/>
                <w:szCs w:val="24"/>
              </w:rPr>
              <w:t>ń</w:t>
            </w:r>
            <w:r w:rsidRPr="00875E25">
              <w:rPr>
                <w:rFonts w:ascii="Arial Narrow" w:hAnsi="Arial Narrow"/>
                <w:sz w:val="24"/>
                <w:szCs w:val="24"/>
              </w:rPr>
              <w:t>czenia studiów wy</w:t>
            </w:r>
            <w:r w:rsidRPr="00875E25">
              <w:rPr>
                <w:rFonts w:cs="Calibri"/>
                <w:sz w:val="24"/>
                <w:szCs w:val="24"/>
              </w:rPr>
              <w:t>ż</w:t>
            </w:r>
            <w:r w:rsidRPr="00875E25">
              <w:rPr>
                <w:rFonts w:ascii="Arial Narrow" w:hAnsi="Arial Narrow"/>
                <w:sz w:val="24"/>
                <w:szCs w:val="24"/>
              </w:rPr>
              <w:t xml:space="preserve">szych oraz </w:t>
            </w:r>
            <w:r>
              <w:rPr>
                <w:rFonts w:ascii="Arial Narrow" w:hAnsi="Arial Narrow"/>
                <w:sz w:val="24"/>
                <w:szCs w:val="24"/>
              </w:rPr>
              <w:t>1</w:t>
            </w:r>
            <w:r w:rsidRPr="00875E25">
              <w:rPr>
                <w:rFonts w:ascii="Arial Narrow" w:hAnsi="Arial Narrow"/>
                <w:sz w:val="24"/>
                <w:szCs w:val="24"/>
              </w:rPr>
              <w:t xml:space="preserve"> zdj</w:t>
            </w:r>
            <w:r w:rsidRPr="00875E25">
              <w:rPr>
                <w:rFonts w:cs="Calibri"/>
                <w:sz w:val="24"/>
                <w:szCs w:val="24"/>
              </w:rPr>
              <w:t>ę</w:t>
            </w:r>
            <w:r w:rsidRPr="00875E25">
              <w:rPr>
                <w:rFonts w:ascii="Arial Narrow" w:hAnsi="Arial Narrow"/>
                <w:sz w:val="24"/>
                <w:szCs w:val="24"/>
              </w:rPr>
              <w:t>ci</w:t>
            </w:r>
            <w:r>
              <w:rPr>
                <w:rFonts w:ascii="Arial Narrow" w:hAnsi="Arial Narrow"/>
                <w:sz w:val="24"/>
                <w:szCs w:val="24"/>
              </w:rPr>
              <w:t>e</w:t>
            </w:r>
            <w:r w:rsidR="0057567B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57531810" w14:textId="77777777" w:rsidR="00FF442E" w:rsidRPr="00FF442E" w:rsidRDefault="00FF442E" w:rsidP="003A5EA4">
            <w:pPr>
              <w:spacing w:before="240" w:after="120"/>
              <w:rPr>
                <w:rFonts w:ascii="Arial Narrow" w:hAnsi="Arial Narrow"/>
                <w:i/>
              </w:rPr>
            </w:pPr>
            <w:r w:rsidRPr="00875E25">
              <w:rPr>
                <w:rFonts w:ascii="Arial Narrow" w:hAnsi="Arial Narrow"/>
              </w:rPr>
              <w:t>……………………………, dnia………………</w:t>
            </w:r>
            <w:proofErr w:type="gramStart"/>
            <w:r w:rsidRPr="00875E25">
              <w:rPr>
                <w:rFonts w:ascii="Arial Narrow" w:hAnsi="Arial Narrow"/>
              </w:rPr>
              <w:t>…….</w:t>
            </w:r>
            <w:proofErr w:type="gramEnd"/>
            <w:r w:rsidRPr="00875E25">
              <w:rPr>
                <w:rFonts w:ascii="Arial Narrow" w:hAnsi="Arial Narrow"/>
              </w:rPr>
              <w:t>.                       podpis kandydata/kandydatki ………</w:t>
            </w:r>
            <w:proofErr w:type="gramStart"/>
            <w:r w:rsidRPr="00875E25">
              <w:rPr>
                <w:rFonts w:ascii="Arial Narrow" w:hAnsi="Arial Narrow"/>
              </w:rPr>
              <w:t>…….</w:t>
            </w:r>
            <w:proofErr w:type="gramEnd"/>
            <w:r w:rsidRPr="00875E25">
              <w:rPr>
                <w:rFonts w:ascii="Arial Narrow" w:hAnsi="Arial Narrow"/>
              </w:rPr>
              <w:t>…………………………</w:t>
            </w:r>
          </w:p>
        </w:tc>
      </w:tr>
      <w:tr w:rsidR="00FF442E" w:rsidRPr="00875E25" w14:paraId="2FA6CFC5" w14:textId="77777777" w:rsidTr="003A5EA4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5B6B" w14:textId="77777777" w:rsidR="00FF442E" w:rsidRPr="00FF442E" w:rsidRDefault="00FF442E" w:rsidP="003A5EA4">
            <w:pPr>
              <w:spacing w:before="120" w:after="12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b/>
                <w:sz w:val="20"/>
                <w:szCs w:val="20"/>
              </w:rPr>
              <w:t xml:space="preserve">Uwaga: </w:t>
            </w:r>
            <w:r w:rsidRPr="00FF442E">
              <w:rPr>
                <w:rFonts w:ascii="Arial Narrow" w:hAnsi="Arial Narrow"/>
                <w:sz w:val="20"/>
                <w:szCs w:val="20"/>
              </w:rPr>
              <w:t>Czy zgadza si</w:t>
            </w:r>
            <w:r w:rsidRPr="00FF442E">
              <w:rPr>
                <w:rFonts w:cs="Calibri"/>
                <w:sz w:val="20"/>
                <w:szCs w:val="20"/>
              </w:rPr>
              <w:t>ę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Pan/Pani podj</w:t>
            </w:r>
            <w:r w:rsidRPr="00FF442E">
              <w:rPr>
                <w:rFonts w:cs="Calibri"/>
                <w:sz w:val="20"/>
                <w:szCs w:val="20"/>
              </w:rPr>
              <w:t>ąć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studia na zbli</w:t>
            </w:r>
            <w:r w:rsidRPr="00FF442E">
              <w:rPr>
                <w:rFonts w:cs="Calibri"/>
                <w:sz w:val="20"/>
                <w:szCs w:val="20"/>
              </w:rPr>
              <w:t>ż</w:t>
            </w:r>
            <w:r w:rsidRPr="00FF442E">
              <w:rPr>
                <w:rFonts w:ascii="Arial Narrow" w:hAnsi="Arial Narrow"/>
                <w:sz w:val="20"/>
                <w:szCs w:val="20"/>
              </w:rPr>
              <w:t>onym do wybranego kierunku, w razie nie uruchomienia wybranego przez Pana/Pani</w:t>
            </w:r>
            <w:r w:rsidRPr="00FF442E">
              <w:rPr>
                <w:rFonts w:cs="Calibri"/>
                <w:sz w:val="20"/>
                <w:szCs w:val="20"/>
              </w:rPr>
              <w:t>ą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gramStart"/>
            <w:r w:rsidRPr="00FF442E">
              <w:rPr>
                <w:rFonts w:ascii="Arial Narrow" w:hAnsi="Arial Narrow"/>
                <w:sz w:val="20"/>
                <w:szCs w:val="20"/>
              </w:rPr>
              <w:t xml:space="preserve">kierunku:   </w:t>
            </w:r>
            <w:proofErr w:type="gramEnd"/>
            <w:r w:rsidRPr="00FF442E">
              <w:rPr>
                <w:rFonts w:ascii="Arial Narrow" w:hAnsi="Arial Narrow"/>
                <w:sz w:val="20"/>
                <w:szCs w:val="20"/>
              </w:rPr>
              <w:t xml:space="preserve">   </w:t>
            </w: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TAK, kierunek:  …………………………………………..................................................................... </w:t>
            </w: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NIE</w:t>
            </w:r>
          </w:p>
        </w:tc>
      </w:tr>
      <w:tr w:rsidR="00FF442E" w:rsidRPr="00FF442E" w14:paraId="428C524D" w14:textId="77777777" w:rsidTr="003A5EA4">
        <w:tc>
          <w:tcPr>
            <w:tcW w:w="5000" w:type="pct"/>
            <w:gridSpan w:val="13"/>
            <w:tcBorders>
              <w:top w:val="single" w:sz="4" w:space="0" w:color="auto"/>
            </w:tcBorders>
            <w:shd w:val="clear" w:color="auto" w:fill="D9D9D9"/>
          </w:tcPr>
          <w:p w14:paraId="2D7D7F60" w14:textId="77777777" w:rsidR="00FF442E" w:rsidRPr="00FF442E" w:rsidRDefault="00FF442E" w:rsidP="00FF442E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DANE OSOBOWE</w:t>
            </w:r>
          </w:p>
        </w:tc>
      </w:tr>
      <w:tr w:rsidR="00FF442E" w:rsidRPr="00FF442E" w14:paraId="757C2D2B" w14:textId="77777777" w:rsidTr="003A5EA4">
        <w:tc>
          <w:tcPr>
            <w:tcW w:w="1441" w:type="pct"/>
            <w:gridSpan w:val="4"/>
            <w:shd w:val="clear" w:color="auto" w:fill="D9D9D9"/>
          </w:tcPr>
          <w:p w14:paraId="1C3E384E" w14:textId="77777777" w:rsidR="00FF442E" w:rsidRPr="00FF442E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IM</w:t>
            </w:r>
            <w:r>
              <w:rPr>
                <w:rFonts w:ascii="Arial Narrow" w:hAnsi="Arial Narrow"/>
                <w:b/>
              </w:rPr>
              <w:t>IĘ</w:t>
            </w:r>
            <w:r w:rsidRPr="00FF442E">
              <w:rPr>
                <w:rFonts w:ascii="Arial Narrow" w:hAnsi="Arial Narrow"/>
                <w:b/>
              </w:rPr>
              <w:t xml:space="preserve">/ IMIONA </w:t>
            </w:r>
          </w:p>
        </w:tc>
        <w:tc>
          <w:tcPr>
            <w:tcW w:w="1134" w:type="pct"/>
            <w:gridSpan w:val="2"/>
          </w:tcPr>
          <w:p w14:paraId="1A02C422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692" w:type="pct"/>
            <w:gridSpan w:val="3"/>
            <w:shd w:val="clear" w:color="auto" w:fill="D9D9D9"/>
          </w:tcPr>
          <w:p w14:paraId="772AFDE0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NAZWISKO</w:t>
            </w:r>
          </w:p>
        </w:tc>
        <w:tc>
          <w:tcPr>
            <w:tcW w:w="1732" w:type="pct"/>
            <w:gridSpan w:val="4"/>
          </w:tcPr>
          <w:p w14:paraId="475A7D0D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1FC57072" w14:textId="77777777" w:rsidTr="003A5EA4">
        <w:tc>
          <w:tcPr>
            <w:tcW w:w="1441" w:type="pct"/>
            <w:gridSpan w:val="4"/>
            <w:shd w:val="clear" w:color="auto" w:fill="D9D9D9"/>
          </w:tcPr>
          <w:p w14:paraId="37DDB578" w14:textId="77777777" w:rsidR="00FF442E" w:rsidRPr="00FF442E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NAZWISKO RODOWE</w:t>
            </w:r>
          </w:p>
        </w:tc>
        <w:tc>
          <w:tcPr>
            <w:tcW w:w="3559" w:type="pct"/>
            <w:gridSpan w:val="9"/>
          </w:tcPr>
          <w:p w14:paraId="4F879755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7AEEEAF0" w14:textId="77777777" w:rsidTr="003A5EA4">
        <w:tc>
          <w:tcPr>
            <w:tcW w:w="1441" w:type="pct"/>
            <w:gridSpan w:val="4"/>
            <w:shd w:val="clear" w:color="auto" w:fill="D9D9D9"/>
          </w:tcPr>
          <w:p w14:paraId="747793B6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IM</w:t>
            </w:r>
            <w:r>
              <w:rPr>
                <w:rFonts w:ascii="Arial Narrow" w:hAnsi="Arial Narrow"/>
                <w:b/>
              </w:rPr>
              <w:t>IĘ</w:t>
            </w:r>
            <w:r w:rsidRPr="00FF442E">
              <w:rPr>
                <w:rFonts w:ascii="Arial Narrow" w:hAnsi="Arial Narrow"/>
                <w:b/>
              </w:rPr>
              <w:t xml:space="preserve"> MATKI</w:t>
            </w:r>
          </w:p>
        </w:tc>
        <w:tc>
          <w:tcPr>
            <w:tcW w:w="1134" w:type="pct"/>
            <w:gridSpan w:val="2"/>
          </w:tcPr>
          <w:p w14:paraId="2A6AA634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692" w:type="pct"/>
            <w:gridSpan w:val="3"/>
            <w:shd w:val="clear" w:color="auto" w:fill="D9D9D9"/>
          </w:tcPr>
          <w:p w14:paraId="5876E0BF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IMI</w:t>
            </w:r>
            <w:r>
              <w:rPr>
                <w:rFonts w:ascii="Arial Narrow" w:hAnsi="Arial Narrow"/>
                <w:b/>
              </w:rPr>
              <w:t>Ę</w:t>
            </w:r>
            <w:r w:rsidRPr="00FF442E">
              <w:rPr>
                <w:rFonts w:ascii="Arial Narrow" w:hAnsi="Arial Narrow"/>
                <w:b/>
              </w:rPr>
              <w:t xml:space="preserve"> OJCA</w:t>
            </w:r>
          </w:p>
        </w:tc>
        <w:tc>
          <w:tcPr>
            <w:tcW w:w="1732" w:type="pct"/>
            <w:gridSpan w:val="4"/>
          </w:tcPr>
          <w:p w14:paraId="6398E0A4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4267AE33" w14:textId="77777777" w:rsidTr="003A5EA4">
        <w:tc>
          <w:tcPr>
            <w:tcW w:w="1441" w:type="pct"/>
            <w:gridSpan w:val="4"/>
            <w:shd w:val="clear" w:color="auto" w:fill="D9D9D9"/>
          </w:tcPr>
          <w:p w14:paraId="3AB7E097" w14:textId="77777777" w:rsidR="00FF442E" w:rsidRPr="00FF442E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NR DOWODU OSOBISTEGO</w:t>
            </w:r>
          </w:p>
        </w:tc>
        <w:tc>
          <w:tcPr>
            <w:tcW w:w="1134" w:type="pct"/>
            <w:gridSpan w:val="2"/>
          </w:tcPr>
          <w:p w14:paraId="3B2FCDCF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692" w:type="pct"/>
            <w:gridSpan w:val="3"/>
            <w:shd w:val="clear" w:color="auto" w:fill="D9D9D9"/>
          </w:tcPr>
          <w:p w14:paraId="33F74695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PESEL</w:t>
            </w:r>
          </w:p>
        </w:tc>
        <w:tc>
          <w:tcPr>
            <w:tcW w:w="1732" w:type="pct"/>
            <w:gridSpan w:val="4"/>
          </w:tcPr>
          <w:p w14:paraId="305B8770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19B8E910" w14:textId="77777777" w:rsidTr="003A5EA4">
        <w:tc>
          <w:tcPr>
            <w:tcW w:w="1441" w:type="pct"/>
            <w:gridSpan w:val="4"/>
            <w:shd w:val="clear" w:color="auto" w:fill="D9D9D9"/>
          </w:tcPr>
          <w:p w14:paraId="1E92C48E" w14:textId="77777777" w:rsidR="00FF442E" w:rsidRPr="00FF442E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DATA I MIEJSCE URODZENIA</w:t>
            </w:r>
          </w:p>
        </w:tc>
        <w:tc>
          <w:tcPr>
            <w:tcW w:w="3559" w:type="pct"/>
            <w:gridSpan w:val="9"/>
          </w:tcPr>
          <w:p w14:paraId="7F8B2FE2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5DF3AAC7" w14:textId="77777777" w:rsidTr="003A5EA4">
        <w:trPr>
          <w:trHeight w:val="353"/>
        </w:trPr>
        <w:tc>
          <w:tcPr>
            <w:tcW w:w="1441" w:type="pct"/>
            <w:gridSpan w:val="4"/>
            <w:vMerge w:val="restart"/>
            <w:shd w:val="clear" w:color="auto" w:fill="D9D9D9"/>
          </w:tcPr>
          <w:p w14:paraId="65D1DD4E" w14:textId="77777777" w:rsidR="00FF442E" w:rsidRPr="00FF442E" w:rsidRDefault="00FF442E" w:rsidP="003A5EA4">
            <w:pPr>
              <w:spacing w:before="120" w:after="0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 xml:space="preserve">ADRES DO KORESPONDENCJI </w:t>
            </w:r>
          </w:p>
        </w:tc>
        <w:tc>
          <w:tcPr>
            <w:tcW w:w="1457" w:type="pct"/>
            <w:gridSpan w:val="3"/>
          </w:tcPr>
          <w:p w14:paraId="3F23F904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  <w:r w:rsidRPr="00FF442E">
              <w:rPr>
                <w:rFonts w:ascii="Arial Narrow" w:hAnsi="Arial Narrow"/>
                <w:vertAlign w:val="superscript"/>
              </w:rPr>
              <w:t>miasto</w:t>
            </w:r>
          </w:p>
          <w:p w14:paraId="6214D5B5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545776FD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  <w:r w:rsidRPr="00FF442E">
              <w:rPr>
                <w:rFonts w:ascii="Arial Narrow" w:hAnsi="Arial Narrow"/>
                <w:vertAlign w:val="superscript"/>
              </w:rPr>
              <w:t>kod pocztowy</w:t>
            </w:r>
          </w:p>
        </w:tc>
        <w:tc>
          <w:tcPr>
            <w:tcW w:w="1434" w:type="pct"/>
            <w:gridSpan w:val="2"/>
          </w:tcPr>
          <w:p w14:paraId="3A7CB9E0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  <w:r w:rsidRPr="00FF442E">
              <w:rPr>
                <w:rFonts w:ascii="Arial Narrow" w:hAnsi="Arial Narrow"/>
                <w:vertAlign w:val="superscript"/>
              </w:rPr>
              <w:t>województwo</w:t>
            </w:r>
          </w:p>
        </w:tc>
      </w:tr>
      <w:tr w:rsidR="00FF442E" w:rsidRPr="00FF442E" w14:paraId="25CB3366" w14:textId="77777777" w:rsidTr="003A5EA4">
        <w:trPr>
          <w:trHeight w:val="372"/>
        </w:trPr>
        <w:tc>
          <w:tcPr>
            <w:tcW w:w="1441" w:type="pct"/>
            <w:gridSpan w:val="4"/>
            <w:vMerge/>
            <w:shd w:val="clear" w:color="auto" w:fill="D9D9D9"/>
          </w:tcPr>
          <w:p w14:paraId="67EB7D6A" w14:textId="77777777" w:rsidR="00FF442E" w:rsidRPr="00FF442E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457" w:type="pct"/>
            <w:gridSpan w:val="3"/>
          </w:tcPr>
          <w:p w14:paraId="503745A4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  <w:r w:rsidRPr="00FF442E">
              <w:rPr>
                <w:rFonts w:ascii="Arial Narrow" w:hAnsi="Arial Narrow"/>
                <w:vertAlign w:val="superscript"/>
              </w:rPr>
              <w:t>ulica</w:t>
            </w:r>
          </w:p>
          <w:p w14:paraId="73778143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4AA6DBA1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  <w:r w:rsidRPr="00FF442E">
              <w:rPr>
                <w:rFonts w:ascii="Arial Narrow" w:hAnsi="Arial Narrow"/>
                <w:vertAlign w:val="superscript"/>
              </w:rPr>
              <w:t>nr domu</w:t>
            </w:r>
          </w:p>
        </w:tc>
        <w:tc>
          <w:tcPr>
            <w:tcW w:w="1434" w:type="pct"/>
            <w:gridSpan w:val="2"/>
          </w:tcPr>
          <w:p w14:paraId="7E4485BA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vertAlign w:val="superscript"/>
              </w:rPr>
            </w:pPr>
            <w:r w:rsidRPr="00FF442E">
              <w:rPr>
                <w:rFonts w:ascii="Arial Narrow" w:hAnsi="Arial Narrow"/>
                <w:vertAlign w:val="superscript"/>
              </w:rPr>
              <w:t>nr mieszkania</w:t>
            </w:r>
          </w:p>
        </w:tc>
      </w:tr>
      <w:tr w:rsidR="00FF442E" w:rsidRPr="00FF442E" w14:paraId="4EA72C8E" w14:textId="77777777" w:rsidTr="003A5EA4">
        <w:tc>
          <w:tcPr>
            <w:tcW w:w="784" w:type="pct"/>
            <w:shd w:val="clear" w:color="auto" w:fill="D9D9D9"/>
          </w:tcPr>
          <w:p w14:paraId="7F7F8939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  <w:r w:rsidRPr="00FF442E">
              <w:rPr>
                <w:rFonts w:ascii="Arial Narrow" w:hAnsi="Arial Narrow"/>
                <w:b/>
              </w:rPr>
              <w:t>E-MAIL</w:t>
            </w:r>
          </w:p>
        </w:tc>
        <w:tc>
          <w:tcPr>
            <w:tcW w:w="2115" w:type="pct"/>
            <w:gridSpan w:val="6"/>
          </w:tcPr>
          <w:p w14:paraId="5AC0403F" w14:textId="77777777" w:rsidR="00FF442E" w:rsidRPr="00FF442E" w:rsidRDefault="00FF442E" w:rsidP="003A5EA4">
            <w:pPr>
              <w:spacing w:before="120"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667" w:type="pct"/>
            <w:gridSpan w:val="4"/>
            <w:shd w:val="clear" w:color="auto" w:fill="D9D9D9"/>
          </w:tcPr>
          <w:p w14:paraId="1C6DAA7F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  <w:r w:rsidRPr="00FF442E">
              <w:rPr>
                <w:rFonts w:ascii="Arial Narrow" w:hAnsi="Arial Narrow"/>
                <w:b/>
              </w:rPr>
              <w:t>TELEFON</w:t>
            </w:r>
          </w:p>
        </w:tc>
        <w:tc>
          <w:tcPr>
            <w:tcW w:w="1434" w:type="pct"/>
            <w:gridSpan w:val="2"/>
          </w:tcPr>
          <w:p w14:paraId="36329C69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07381B02" w14:textId="77777777" w:rsidTr="003A5EA4">
        <w:tc>
          <w:tcPr>
            <w:tcW w:w="5000" w:type="pct"/>
            <w:gridSpan w:val="13"/>
            <w:shd w:val="clear" w:color="auto" w:fill="D9D9D9"/>
          </w:tcPr>
          <w:p w14:paraId="7E651734" w14:textId="77777777" w:rsidR="00FF442E" w:rsidRPr="00FF442E" w:rsidRDefault="00FF442E" w:rsidP="00FF442E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WYKSZT</w:t>
            </w:r>
            <w:r>
              <w:rPr>
                <w:rFonts w:ascii="Arial Narrow" w:hAnsi="Arial Narrow"/>
                <w:b/>
              </w:rPr>
              <w:t>AŁ</w:t>
            </w:r>
            <w:r w:rsidRPr="00FF442E">
              <w:rPr>
                <w:rFonts w:ascii="Arial Narrow" w:hAnsi="Arial Narrow"/>
                <w:b/>
              </w:rPr>
              <w:t>CENIE W</w:t>
            </w:r>
            <w:r>
              <w:rPr>
                <w:rFonts w:ascii="Arial Narrow" w:hAnsi="Arial Narrow"/>
                <w:b/>
              </w:rPr>
              <w:t>YŻ</w:t>
            </w:r>
            <w:r w:rsidRPr="00FF442E">
              <w:rPr>
                <w:rFonts w:ascii="Arial Narrow" w:hAnsi="Arial Narrow"/>
                <w:b/>
              </w:rPr>
              <w:t>SZE</w:t>
            </w:r>
          </w:p>
        </w:tc>
      </w:tr>
      <w:tr w:rsidR="00FF442E" w:rsidRPr="00FF442E" w14:paraId="63F8C5F3" w14:textId="77777777" w:rsidTr="003A5EA4">
        <w:tc>
          <w:tcPr>
            <w:tcW w:w="1441" w:type="pct"/>
            <w:gridSpan w:val="4"/>
            <w:shd w:val="clear" w:color="auto" w:fill="D9D9D9"/>
          </w:tcPr>
          <w:p w14:paraId="0E70CB9C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UCZELNIA</w:t>
            </w:r>
          </w:p>
        </w:tc>
        <w:tc>
          <w:tcPr>
            <w:tcW w:w="3559" w:type="pct"/>
            <w:gridSpan w:val="9"/>
          </w:tcPr>
          <w:p w14:paraId="183FD5C6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0A216CA4" w14:textId="77777777" w:rsidTr="003A5EA4">
        <w:tc>
          <w:tcPr>
            <w:tcW w:w="1441" w:type="pct"/>
            <w:gridSpan w:val="4"/>
            <w:shd w:val="clear" w:color="auto" w:fill="D9D9D9"/>
          </w:tcPr>
          <w:p w14:paraId="59CEDDE2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KIERUNEK</w:t>
            </w:r>
          </w:p>
        </w:tc>
        <w:tc>
          <w:tcPr>
            <w:tcW w:w="3559" w:type="pct"/>
            <w:gridSpan w:val="9"/>
          </w:tcPr>
          <w:p w14:paraId="70230270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4417A19C" w14:textId="77777777" w:rsidTr="003A5EA4">
        <w:tc>
          <w:tcPr>
            <w:tcW w:w="1441" w:type="pct"/>
            <w:gridSpan w:val="4"/>
            <w:shd w:val="clear" w:color="auto" w:fill="D9D9D9"/>
          </w:tcPr>
          <w:p w14:paraId="3F517D0F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  <w:r w:rsidRPr="00FF442E">
              <w:rPr>
                <w:rFonts w:ascii="Arial Narrow" w:hAnsi="Arial Narrow"/>
                <w:b/>
              </w:rPr>
              <w:t>DATA UK</w:t>
            </w:r>
            <w:r>
              <w:rPr>
                <w:rFonts w:ascii="Arial Narrow" w:hAnsi="Arial Narrow"/>
                <w:b/>
              </w:rPr>
              <w:t>OŃ</w:t>
            </w:r>
            <w:r w:rsidRPr="00FF442E">
              <w:rPr>
                <w:rFonts w:ascii="Arial Narrow" w:hAnsi="Arial Narrow"/>
                <w:b/>
              </w:rPr>
              <w:t>CZENIA STUDIÓW</w:t>
            </w:r>
          </w:p>
        </w:tc>
        <w:tc>
          <w:tcPr>
            <w:tcW w:w="1457" w:type="pct"/>
            <w:gridSpan w:val="3"/>
          </w:tcPr>
          <w:p w14:paraId="34378C1B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75" w:type="pct"/>
            <w:gridSpan w:val="3"/>
            <w:shd w:val="clear" w:color="auto" w:fill="D9D9D9"/>
          </w:tcPr>
          <w:p w14:paraId="5206B19D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TYT</w:t>
            </w:r>
            <w:r>
              <w:rPr>
                <w:rFonts w:ascii="Arial Narrow" w:hAnsi="Arial Narrow"/>
                <w:b/>
              </w:rPr>
              <w:t>UŁ</w:t>
            </w:r>
          </w:p>
        </w:tc>
        <w:tc>
          <w:tcPr>
            <w:tcW w:w="1626" w:type="pct"/>
            <w:gridSpan w:val="3"/>
          </w:tcPr>
          <w:p w14:paraId="65D8AAA6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FF442E" w14:paraId="5D0E2841" w14:textId="77777777" w:rsidTr="003A5EA4">
        <w:trPr>
          <w:trHeight w:val="278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9FA873" w14:textId="77777777" w:rsidR="00FF442E" w:rsidRPr="00FF442E" w:rsidRDefault="00FF442E" w:rsidP="00FF442E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</w:rPr>
            </w:pPr>
            <w:r w:rsidRPr="00FF442E">
              <w:rPr>
                <w:rFonts w:ascii="Arial Narrow" w:hAnsi="Arial Narrow"/>
                <w:b/>
              </w:rPr>
              <w:t>INFORMACJE DODATKOWE</w:t>
            </w:r>
          </w:p>
        </w:tc>
      </w:tr>
      <w:tr w:rsidR="00FF442E" w:rsidRPr="00FF442E" w14:paraId="2BB83067" w14:textId="77777777" w:rsidTr="003A5EA4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35B6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S</w:t>
            </w:r>
            <w:r w:rsidR="000F1F89">
              <w:rPr>
                <w:rFonts w:ascii="Arial Narrow" w:hAnsi="Arial Narrow"/>
                <w:sz w:val="20"/>
                <w:szCs w:val="20"/>
              </w:rPr>
              <w:t>ką</w:t>
            </w:r>
            <w:r w:rsidRPr="00FF442E">
              <w:rPr>
                <w:rFonts w:ascii="Arial Narrow" w:hAnsi="Arial Narrow"/>
                <w:sz w:val="20"/>
                <w:szCs w:val="20"/>
              </w:rPr>
              <w:t>d Pan/Pani dowiedzia</w:t>
            </w:r>
            <w:r w:rsidRPr="00FF442E">
              <w:rPr>
                <w:rFonts w:cs="Calibri"/>
                <w:sz w:val="20"/>
                <w:szCs w:val="20"/>
              </w:rPr>
              <w:t>ł</w:t>
            </w:r>
            <w:r w:rsidRPr="00FF442E">
              <w:rPr>
                <w:rFonts w:ascii="Arial Narrow" w:hAnsi="Arial Narrow"/>
                <w:sz w:val="20"/>
                <w:szCs w:val="20"/>
              </w:rPr>
              <w:t>/a s</w:t>
            </w:r>
            <w:r w:rsidR="000F1F89">
              <w:rPr>
                <w:rFonts w:ascii="Arial Narrow" w:hAnsi="Arial Narrow"/>
                <w:sz w:val="20"/>
                <w:szCs w:val="20"/>
              </w:rPr>
              <w:t>ię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o naszych studiach </w:t>
            </w:r>
            <w:proofErr w:type="spellStart"/>
            <w:r w:rsidRPr="00FF442E">
              <w:rPr>
                <w:rFonts w:ascii="Arial Narrow" w:hAnsi="Arial Narrow"/>
                <w:sz w:val="20"/>
                <w:szCs w:val="20"/>
              </w:rPr>
              <w:t>Executive</w:t>
            </w:r>
            <w:proofErr w:type="spellEnd"/>
            <w:r w:rsidRPr="00FF442E">
              <w:rPr>
                <w:rFonts w:ascii="Arial Narrow" w:hAnsi="Arial Narrow"/>
                <w:sz w:val="20"/>
                <w:szCs w:val="20"/>
              </w:rPr>
              <w:t xml:space="preserve"> MBA (m</w:t>
            </w:r>
            <w:r w:rsidR="000F1F89">
              <w:rPr>
                <w:rFonts w:ascii="Arial Narrow" w:hAnsi="Arial Narrow"/>
                <w:sz w:val="20"/>
                <w:szCs w:val="20"/>
              </w:rPr>
              <w:t>oż</w:t>
            </w:r>
            <w:r w:rsidRPr="00FF442E">
              <w:rPr>
                <w:rFonts w:ascii="Arial Narrow" w:hAnsi="Arial Narrow"/>
                <w:sz w:val="20"/>
                <w:szCs w:val="20"/>
              </w:rPr>
              <w:t>na zaznaczy</w:t>
            </w:r>
            <w:r w:rsidRPr="00FF442E">
              <w:rPr>
                <w:rFonts w:cs="Calibri"/>
                <w:sz w:val="20"/>
                <w:szCs w:val="20"/>
              </w:rPr>
              <w:t>ć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w</w:t>
            </w:r>
            <w:r w:rsidR="000F1F89">
              <w:rPr>
                <w:rFonts w:ascii="Arial Narrow" w:hAnsi="Arial Narrow"/>
                <w:sz w:val="20"/>
                <w:szCs w:val="20"/>
              </w:rPr>
              <w:t>ię</w:t>
            </w:r>
            <w:r w:rsidRPr="00FF442E">
              <w:rPr>
                <w:rFonts w:ascii="Arial Narrow" w:hAnsi="Arial Narrow"/>
                <w:sz w:val="20"/>
                <w:szCs w:val="20"/>
              </w:rPr>
              <w:t>cej ni</w:t>
            </w:r>
            <w:r w:rsidRPr="00FF442E">
              <w:rPr>
                <w:rFonts w:cs="Calibri"/>
                <w:sz w:val="20"/>
                <w:szCs w:val="20"/>
              </w:rPr>
              <w:t>ż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jed</w:t>
            </w:r>
            <w:r w:rsidR="000F1F89">
              <w:rPr>
                <w:rFonts w:ascii="Arial Narrow" w:hAnsi="Arial Narrow"/>
                <w:sz w:val="20"/>
                <w:szCs w:val="20"/>
              </w:rPr>
              <w:t>ną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odpowie</w:t>
            </w:r>
            <w:r w:rsidR="000F1F89">
              <w:rPr>
                <w:rFonts w:ascii="Arial Narrow" w:hAnsi="Arial Narrow"/>
                <w:sz w:val="20"/>
                <w:szCs w:val="20"/>
              </w:rPr>
              <w:t>dź</w:t>
            </w:r>
            <w:r w:rsidRPr="00FF442E">
              <w:rPr>
                <w:rFonts w:ascii="Arial Narrow" w:hAnsi="Arial Narrow"/>
                <w:sz w:val="20"/>
                <w:szCs w:val="20"/>
              </w:rPr>
              <w:t>):</w:t>
            </w:r>
          </w:p>
        </w:tc>
      </w:tr>
      <w:tr w:rsidR="00FF442E" w:rsidRPr="00FF442E" w14:paraId="0B7276B3" w14:textId="77777777" w:rsidTr="003A5EA4">
        <w:trPr>
          <w:trHeight w:val="268"/>
        </w:trPr>
        <w:tc>
          <w:tcPr>
            <w:tcW w:w="13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BC7B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strona www uczelni</w:t>
            </w:r>
          </w:p>
        </w:tc>
        <w:tc>
          <w:tcPr>
            <w:tcW w:w="1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9C17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reklama w Internecie</w:t>
            </w:r>
          </w:p>
        </w:tc>
        <w:tc>
          <w:tcPr>
            <w:tcW w:w="12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FD4A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reklama w mediach (tv, radio, prasa)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DF0C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folder informacyjny</w:t>
            </w:r>
          </w:p>
        </w:tc>
      </w:tr>
      <w:tr w:rsidR="00FF442E" w:rsidRPr="00FF442E" w14:paraId="0131E648" w14:textId="77777777" w:rsidTr="003A5EA4">
        <w:trPr>
          <w:trHeight w:val="326"/>
        </w:trPr>
        <w:tc>
          <w:tcPr>
            <w:tcW w:w="13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25D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znajomi/rodzina</w:t>
            </w:r>
          </w:p>
        </w:tc>
        <w:tc>
          <w:tcPr>
            <w:tcW w:w="1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429C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reklama zewn</w:t>
            </w:r>
            <w:r w:rsidRPr="00FF442E">
              <w:rPr>
                <w:rFonts w:cs="Calibri"/>
                <w:sz w:val="20"/>
                <w:szCs w:val="20"/>
              </w:rPr>
              <w:t>ę</w:t>
            </w:r>
            <w:r w:rsidRPr="00FF442E">
              <w:rPr>
                <w:rFonts w:ascii="Arial Narrow" w:hAnsi="Arial Narrow"/>
                <w:sz w:val="20"/>
                <w:szCs w:val="20"/>
              </w:rPr>
              <w:t>trzna</w:t>
            </w:r>
          </w:p>
        </w:tc>
        <w:tc>
          <w:tcPr>
            <w:tcW w:w="12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38EE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targi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EFA2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inne ………………</w:t>
            </w:r>
            <w:proofErr w:type="gramStart"/>
            <w:r w:rsidRPr="00FF442E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FF442E" w:rsidRPr="00FF442E" w14:paraId="51C9856B" w14:textId="77777777" w:rsidTr="003A5EA4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161F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lastRenderedPageBreak/>
              <w:t>Co wp</w:t>
            </w:r>
            <w:r w:rsidRPr="00FF442E">
              <w:rPr>
                <w:rFonts w:cs="Calibri"/>
                <w:sz w:val="20"/>
                <w:szCs w:val="20"/>
              </w:rPr>
              <w:t>ł</w:t>
            </w:r>
            <w:r w:rsidRPr="00FF442E">
              <w:rPr>
                <w:rFonts w:ascii="Arial Narrow" w:hAnsi="Arial Narrow"/>
                <w:sz w:val="20"/>
                <w:szCs w:val="20"/>
              </w:rPr>
              <w:t>y</w:t>
            </w:r>
            <w:r w:rsidR="000F1F89">
              <w:rPr>
                <w:rFonts w:ascii="Arial Narrow" w:hAnsi="Arial Narrow"/>
                <w:sz w:val="20"/>
                <w:szCs w:val="20"/>
              </w:rPr>
              <w:t>nęł</w:t>
            </w:r>
            <w:r w:rsidRPr="00FF442E">
              <w:rPr>
                <w:rFonts w:ascii="Arial Narrow" w:hAnsi="Arial Narrow"/>
                <w:sz w:val="20"/>
                <w:szCs w:val="20"/>
              </w:rPr>
              <w:t>o na Pana/Pani decyz</w:t>
            </w:r>
            <w:r w:rsidR="000F1F89">
              <w:rPr>
                <w:rFonts w:ascii="Arial Narrow" w:hAnsi="Arial Narrow"/>
                <w:sz w:val="20"/>
                <w:szCs w:val="20"/>
              </w:rPr>
              <w:t>ję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o podj</w:t>
            </w:r>
            <w:r w:rsidRPr="00FF442E">
              <w:rPr>
                <w:rFonts w:cs="Calibri"/>
                <w:sz w:val="20"/>
                <w:szCs w:val="20"/>
              </w:rPr>
              <w:t>ę</w:t>
            </w:r>
            <w:r w:rsidRPr="00FF442E">
              <w:rPr>
                <w:rFonts w:ascii="Arial Narrow" w:hAnsi="Arial Narrow"/>
                <w:sz w:val="20"/>
                <w:szCs w:val="20"/>
              </w:rPr>
              <w:t>ciu studiów w Zachodniopomorskiej Szkole Biznesu (m</w:t>
            </w:r>
            <w:r w:rsidR="000F1F89">
              <w:rPr>
                <w:rFonts w:ascii="Arial Narrow" w:hAnsi="Arial Narrow"/>
                <w:sz w:val="20"/>
                <w:szCs w:val="20"/>
              </w:rPr>
              <w:t>oż</w:t>
            </w:r>
            <w:r w:rsidRPr="00FF442E">
              <w:rPr>
                <w:rFonts w:ascii="Arial Narrow" w:hAnsi="Arial Narrow"/>
                <w:sz w:val="20"/>
                <w:szCs w:val="20"/>
              </w:rPr>
              <w:t>na zaznaczy</w:t>
            </w:r>
            <w:r w:rsidRPr="00FF442E">
              <w:rPr>
                <w:rFonts w:cs="Calibri"/>
                <w:sz w:val="20"/>
                <w:szCs w:val="20"/>
              </w:rPr>
              <w:t>ć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w</w:t>
            </w:r>
            <w:r w:rsidR="000F1F89">
              <w:rPr>
                <w:rFonts w:ascii="Arial Narrow" w:hAnsi="Arial Narrow"/>
                <w:sz w:val="20"/>
                <w:szCs w:val="20"/>
              </w:rPr>
              <w:t>ię</w:t>
            </w:r>
            <w:r w:rsidRPr="00FF442E">
              <w:rPr>
                <w:rFonts w:ascii="Arial Narrow" w:hAnsi="Arial Narrow"/>
                <w:sz w:val="20"/>
                <w:szCs w:val="20"/>
              </w:rPr>
              <w:t>cej n</w:t>
            </w:r>
            <w:r w:rsidR="000F1F89">
              <w:rPr>
                <w:rFonts w:ascii="Arial Narrow" w:hAnsi="Arial Narrow"/>
                <w:sz w:val="20"/>
                <w:szCs w:val="20"/>
              </w:rPr>
              <w:t>iż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jed</w:t>
            </w:r>
            <w:r w:rsidR="000F1F89">
              <w:rPr>
                <w:rFonts w:ascii="Arial Narrow" w:hAnsi="Arial Narrow"/>
                <w:sz w:val="20"/>
                <w:szCs w:val="20"/>
              </w:rPr>
              <w:t>ną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odpowie</w:t>
            </w:r>
            <w:r w:rsidR="000F1F89">
              <w:rPr>
                <w:rFonts w:ascii="Arial Narrow" w:hAnsi="Arial Narrow"/>
                <w:sz w:val="20"/>
                <w:szCs w:val="20"/>
              </w:rPr>
              <w:t>dź</w:t>
            </w:r>
            <w:r w:rsidRPr="00FF442E">
              <w:rPr>
                <w:rFonts w:ascii="Arial Narrow" w:hAnsi="Arial Narrow"/>
                <w:sz w:val="20"/>
                <w:szCs w:val="20"/>
              </w:rPr>
              <w:t>):</w:t>
            </w:r>
          </w:p>
        </w:tc>
      </w:tr>
      <w:tr w:rsidR="00FF442E" w:rsidRPr="00FF442E" w14:paraId="0F8B4F77" w14:textId="77777777" w:rsidTr="003A5EA4">
        <w:trPr>
          <w:trHeight w:val="268"/>
        </w:trPr>
        <w:tc>
          <w:tcPr>
            <w:tcW w:w="13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3D4D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marka Uczelni</w:t>
            </w:r>
          </w:p>
        </w:tc>
        <w:tc>
          <w:tcPr>
            <w:tcW w:w="1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8E3B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cena</w:t>
            </w:r>
          </w:p>
        </w:tc>
        <w:tc>
          <w:tcPr>
            <w:tcW w:w="12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76C6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program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882E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wyk</w:t>
            </w:r>
            <w:r w:rsidRPr="00FF442E">
              <w:rPr>
                <w:rFonts w:cs="Calibri"/>
                <w:sz w:val="20"/>
                <w:szCs w:val="20"/>
              </w:rPr>
              <w:t>ł</w:t>
            </w:r>
            <w:r w:rsidRPr="00FF442E">
              <w:rPr>
                <w:rFonts w:ascii="Arial Narrow" w:hAnsi="Arial Narrow"/>
                <w:sz w:val="20"/>
                <w:szCs w:val="20"/>
              </w:rPr>
              <w:t>adowcy/kadra</w:t>
            </w:r>
          </w:p>
        </w:tc>
      </w:tr>
      <w:tr w:rsidR="00FF442E" w:rsidRPr="00FF442E" w14:paraId="63129BB2" w14:textId="77777777" w:rsidTr="003A5EA4">
        <w:trPr>
          <w:trHeight w:val="480"/>
        </w:trPr>
        <w:tc>
          <w:tcPr>
            <w:tcW w:w="13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3A5B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obs</w:t>
            </w:r>
            <w:r w:rsidRPr="00FF442E">
              <w:rPr>
                <w:rFonts w:cs="Calibri"/>
                <w:sz w:val="20"/>
                <w:szCs w:val="20"/>
              </w:rPr>
              <w:t>ł</w:t>
            </w:r>
            <w:r w:rsidRPr="00FF442E">
              <w:rPr>
                <w:rFonts w:ascii="Arial Narrow" w:hAnsi="Arial Narrow"/>
                <w:sz w:val="20"/>
                <w:szCs w:val="20"/>
              </w:rPr>
              <w:t>uga</w:t>
            </w:r>
          </w:p>
        </w:tc>
        <w:tc>
          <w:tcPr>
            <w:tcW w:w="1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A2C0" w14:textId="77777777" w:rsidR="00FF442E" w:rsidRPr="00FF442E" w:rsidRDefault="00FF442E" w:rsidP="003A5EA4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rekomendacja znajomych/rodziny</w:t>
            </w:r>
          </w:p>
        </w:tc>
        <w:tc>
          <w:tcPr>
            <w:tcW w:w="12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9CF5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sposób organizacji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2A8F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inne………………</w:t>
            </w:r>
            <w:proofErr w:type="gramStart"/>
            <w:r w:rsidRPr="00FF442E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FF442E" w:rsidRPr="00FF442E" w14:paraId="028FBA59" w14:textId="77777777" w:rsidTr="003A5EA4">
        <w:trPr>
          <w:trHeight w:val="31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BEBDD25" w14:textId="77777777" w:rsidR="00FF442E" w:rsidRPr="000F1F89" w:rsidRDefault="00FF442E" w:rsidP="00FF442E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0F1F89">
              <w:rPr>
                <w:rFonts w:ascii="Arial Narrow" w:hAnsi="Arial Narrow"/>
                <w:b/>
                <w:sz w:val="20"/>
                <w:szCs w:val="20"/>
              </w:rPr>
              <w:t>SKIEROWANIE (dotyczy osób kierowanych na studia przez pracodawc</w:t>
            </w:r>
            <w:r w:rsidRPr="000F1F89">
              <w:rPr>
                <w:rFonts w:cs="Calibri"/>
                <w:b/>
                <w:sz w:val="20"/>
                <w:szCs w:val="20"/>
              </w:rPr>
              <w:t>ę</w:t>
            </w:r>
            <w:r w:rsidRPr="000F1F89">
              <w:rPr>
                <w:rFonts w:ascii="Arial Narrow" w:hAnsi="Arial Narrow"/>
                <w:b/>
                <w:sz w:val="20"/>
                <w:szCs w:val="20"/>
              </w:rPr>
              <w:t xml:space="preserve"> lub inn</w:t>
            </w:r>
            <w:r w:rsidRPr="000F1F89">
              <w:rPr>
                <w:rFonts w:cs="Calibri"/>
                <w:b/>
                <w:sz w:val="20"/>
                <w:szCs w:val="20"/>
              </w:rPr>
              <w:t>ą</w:t>
            </w:r>
            <w:r w:rsidRPr="000F1F89">
              <w:rPr>
                <w:rFonts w:ascii="Arial Narrow" w:hAnsi="Arial Narrow"/>
                <w:b/>
                <w:sz w:val="20"/>
                <w:szCs w:val="20"/>
              </w:rPr>
              <w:t xml:space="preserve"> organizacj</w:t>
            </w:r>
            <w:r w:rsidRPr="000F1F89">
              <w:rPr>
                <w:rFonts w:cs="Calibri"/>
                <w:b/>
                <w:sz w:val="20"/>
                <w:szCs w:val="20"/>
              </w:rPr>
              <w:t>ę</w:t>
            </w:r>
            <w:r w:rsidRPr="000F1F89"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</w:tc>
      </w:tr>
      <w:tr w:rsidR="00FF442E" w:rsidRPr="00FF442E" w14:paraId="625A7A2F" w14:textId="77777777" w:rsidTr="003A5EA4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EC9D01" w14:textId="77777777" w:rsidR="00FF442E" w:rsidRPr="000F1F89" w:rsidRDefault="00FF442E" w:rsidP="003A5EA4">
            <w:pPr>
              <w:spacing w:before="360" w:after="12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F1F89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……………………………………………………………………………………. kieruj</w:t>
            </w:r>
            <w:r w:rsidRPr="000F1F89">
              <w:rPr>
                <w:rFonts w:cs="Calibri"/>
                <w:sz w:val="20"/>
                <w:szCs w:val="20"/>
              </w:rPr>
              <w:t>ę</w:t>
            </w:r>
            <w:r w:rsidRPr="000F1F89">
              <w:rPr>
                <w:rFonts w:ascii="Arial Narrow" w:hAnsi="Arial Narrow"/>
                <w:sz w:val="20"/>
                <w:szCs w:val="20"/>
              </w:rPr>
              <w:t xml:space="preserve"> Pana/Pani</w:t>
            </w:r>
            <w:r w:rsidRPr="000F1F89">
              <w:rPr>
                <w:rFonts w:cs="Calibri"/>
                <w:sz w:val="20"/>
                <w:szCs w:val="20"/>
              </w:rPr>
              <w:t>ą</w:t>
            </w:r>
            <w:r w:rsidRPr="000F1F89">
              <w:rPr>
                <w:rFonts w:ascii="Arial Narrow" w:hAnsi="Arial Narrow"/>
                <w:sz w:val="20"/>
                <w:szCs w:val="20"/>
              </w:rPr>
              <w:t xml:space="preserve"> …………………</w:t>
            </w:r>
            <w:proofErr w:type="gramStart"/>
            <w:r w:rsidRPr="000F1F89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  <w:r w:rsidRPr="000F1F89">
              <w:rPr>
                <w:rFonts w:ascii="Arial Narrow" w:hAnsi="Arial Narrow"/>
                <w:sz w:val="20"/>
                <w:szCs w:val="20"/>
              </w:rPr>
              <w:t xml:space="preserve">.……………………….. </w:t>
            </w:r>
          </w:p>
          <w:p w14:paraId="365023CE" w14:textId="77777777" w:rsidR="00FF442E" w:rsidRPr="000F1F89" w:rsidRDefault="00FF442E" w:rsidP="003A5EA4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0F1F89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                                          nazwa firmy/organizacji</w:t>
            </w:r>
          </w:p>
          <w:p w14:paraId="3B7A6AA8" w14:textId="77777777" w:rsidR="00FF442E" w:rsidRPr="000F1F89" w:rsidRDefault="00FF442E" w:rsidP="003A5EA4">
            <w:pPr>
              <w:spacing w:after="12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F1F89">
              <w:rPr>
                <w:rFonts w:ascii="Arial Narrow" w:hAnsi="Arial Narrow"/>
                <w:sz w:val="20"/>
                <w:szCs w:val="20"/>
              </w:rPr>
              <w:t xml:space="preserve">na studia podyplomowe </w:t>
            </w:r>
            <w:proofErr w:type="spellStart"/>
            <w:r w:rsidRPr="000F1F89">
              <w:rPr>
                <w:rFonts w:ascii="Arial Narrow" w:hAnsi="Arial Narrow"/>
                <w:b/>
                <w:sz w:val="20"/>
                <w:szCs w:val="20"/>
              </w:rPr>
              <w:t>Executive</w:t>
            </w:r>
            <w:proofErr w:type="spellEnd"/>
            <w:r w:rsidRPr="000F1F89">
              <w:rPr>
                <w:rFonts w:ascii="Arial Narrow" w:hAnsi="Arial Narrow"/>
                <w:b/>
                <w:sz w:val="20"/>
                <w:szCs w:val="20"/>
              </w:rPr>
              <w:t xml:space="preserve"> MBA</w:t>
            </w:r>
          </w:p>
        </w:tc>
      </w:tr>
      <w:tr w:rsidR="00FF442E" w:rsidRPr="00875E25" w14:paraId="3A3FB837" w14:textId="77777777" w:rsidTr="003A5EA4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3E08" w14:textId="77777777" w:rsidR="00FF442E" w:rsidRPr="00875E25" w:rsidRDefault="00FF442E" w:rsidP="001C3A9F">
            <w:pPr>
              <w:spacing w:after="0"/>
              <w:jc w:val="right"/>
              <w:rPr>
                <w:rFonts w:ascii="Arial Narrow" w:hAnsi="Arial Narrow"/>
                <w:i/>
              </w:rPr>
            </w:pPr>
            <w:r w:rsidRPr="00875E25">
              <w:rPr>
                <w:rFonts w:ascii="Arial Narrow" w:hAnsi="Arial Narrow"/>
              </w:rPr>
              <w:t>…………………………………………………….</w:t>
            </w:r>
          </w:p>
          <w:p w14:paraId="716E9464" w14:textId="77777777" w:rsidR="00FF442E" w:rsidRPr="00875E25" w:rsidRDefault="00FF442E" w:rsidP="001C3A9F">
            <w:pPr>
              <w:spacing w:after="120"/>
              <w:jc w:val="right"/>
              <w:rPr>
                <w:rFonts w:ascii="Arial Narrow" w:hAnsi="Arial Narrow"/>
                <w:i/>
              </w:rPr>
            </w:pPr>
            <w:r w:rsidRPr="00875E25">
              <w:rPr>
                <w:rFonts w:ascii="Arial Narrow" w:hAnsi="Arial Narrow"/>
                <w:sz w:val="16"/>
                <w:szCs w:val="16"/>
              </w:rPr>
              <w:t>Piecz</w:t>
            </w:r>
            <w:r w:rsidRPr="00875E25">
              <w:rPr>
                <w:rFonts w:cs="Calibri"/>
                <w:sz w:val="16"/>
                <w:szCs w:val="16"/>
              </w:rPr>
              <w:t>ą</w:t>
            </w:r>
            <w:r w:rsidRPr="00875E25">
              <w:rPr>
                <w:rFonts w:ascii="Arial Narrow" w:hAnsi="Arial Narrow"/>
                <w:sz w:val="16"/>
                <w:szCs w:val="16"/>
              </w:rPr>
              <w:t xml:space="preserve">tka </w:t>
            </w:r>
            <w:proofErr w:type="gramStart"/>
            <w:r w:rsidRPr="00875E25">
              <w:rPr>
                <w:rFonts w:ascii="Arial Narrow" w:hAnsi="Arial Narrow"/>
                <w:sz w:val="16"/>
                <w:szCs w:val="16"/>
              </w:rPr>
              <w:t>i  podpis</w:t>
            </w:r>
            <w:proofErr w:type="gramEnd"/>
            <w:r w:rsidRPr="00875E25">
              <w:rPr>
                <w:rFonts w:ascii="Arial Narrow" w:hAnsi="Arial Narrow"/>
                <w:sz w:val="16"/>
                <w:szCs w:val="16"/>
              </w:rPr>
              <w:t xml:space="preserve"> osoby upowa</w:t>
            </w:r>
            <w:r w:rsidRPr="00875E25">
              <w:rPr>
                <w:rFonts w:cs="Calibri"/>
                <w:sz w:val="16"/>
                <w:szCs w:val="16"/>
              </w:rPr>
              <w:t>ż</w:t>
            </w:r>
            <w:r w:rsidRPr="00875E25">
              <w:rPr>
                <w:rFonts w:ascii="Arial Narrow" w:hAnsi="Arial Narrow"/>
                <w:sz w:val="16"/>
                <w:szCs w:val="16"/>
              </w:rPr>
              <w:t>nionej</w:t>
            </w:r>
          </w:p>
        </w:tc>
      </w:tr>
      <w:tr w:rsidR="00FF442E" w:rsidRPr="00875E25" w14:paraId="0A19D3C6" w14:textId="77777777" w:rsidTr="003A5EA4">
        <w:trPr>
          <w:trHeight w:val="556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AE16F" w14:textId="77777777" w:rsidR="00FF442E" w:rsidRPr="000F1F89" w:rsidRDefault="00FF442E" w:rsidP="003A5EA4">
            <w:pPr>
              <w:spacing w:after="0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</w:p>
          <w:p w14:paraId="1FF735CB" w14:textId="77777777" w:rsidR="00FF442E" w:rsidRPr="000F1F89" w:rsidRDefault="00FF442E" w:rsidP="003A5EA4">
            <w:pPr>
              <w:spacing w:after="0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0F1F89">
              <w:rPr>
                <w:rFonts w:ascii="Arial Narrow" w:hAnsi="Arial Narrow"/>
                <w:b/>
                <w:sz w:val="20"/>
                <w:szCs w:val="20"/>
              </w:rPr>
              <w:t>FAKTURA</w:t>
            </w:r>
          </w:p>
          <w:p w14:paraId="69D777BF" w14:textId="77777777" w:rsidR="00FF442E" w:rsidRPr="00875E25" w:rsidRDefault="00FF442E" w:rsidP="003A5EA4">
            <w:pPr>
              <w:spacing w:after="0"/>
              <w:jc w:val="center"/>
              <w:rPr>
                <w:rFonts w:ascii="Arial Narrow" w:hAnsi="Arial Narrow"/>
                <w:b/>
                <w:i/>
                <w:sz w:val="6"/>
                <w:szCs w:val="6"/>
              </w:rPr>
            </w:pPr>
          </w:p>
        </w:tc>
      </w:tr>
      <w:tr w:rsidR="00FF442E" w:rsidRPr="00875E25" w14:paraId="31240462" w14:textId="77777777" w:rsidTr="003A5EA4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BDE104C" w14:textId="77777777" w:rsidR="00FF442E" w:rsidRPr="00FF442E" w:rsidRDefault="00FF442E" w:rsidP="003A5EA4">
            <w:pPr>
              <w:tabs>
                <w:tab w:val="left" w:pos="45"/>
              </w:tabs>
              <w:spacing w:after="120"/>
              <w:ind w:left="-101" w:right="-113" w:hanging="7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 xml:space="preserve">Proszę o wystawienie faktury VAT  </w:t>
            </w: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TAK  </w:t>
            </w: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NIE.   Po dokonaniu wpłaty TAK </w:t>
            </w: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   NIE, przed dokonaniem wpłaty (z 7-dniowy terminem płatności) </w:t>
            </w:r>
            <w:r w:rsidRPr="00FF442E">
              <w:rPr>
                <w:rFonts w:ascii="Arial Narrow" w:hAnsi="Arial Narrow"/>
                <w:sz w:val="20"/>
                <w:szCs w:val="20"/>
              </w:rPr>
              <w:sym w:font="Symbol" w:char="F08C"/>
            </w:r>
          </w:p>
        </w:tc>
      </w:tr>
      <w:tr w:rsidR="00FF442E" w:rsidRPr="00875E25" w14:paraId="3735F5CA" w14:textId="77777777" w:rsidTr="003A5EA4">
        <w:trPr>
          <w:trHeight w:val="435"/>
        </w:trPr>
        <w:tc>
          <w:tcPr>
            <w:tcW w:w="955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C8F619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Dane do faktury:</w:t>
            </w:r>
          </w:p>
        </w:tc>
        <w:tc>
          <w:tcPr>
            <w:tcW w:w="202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95F666" w14:textId="77777777" w:rsidR="00FF442E" w:rsidRPr="00FF442E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Nabywca: ………………………………………………………………</w:t>
            </w:r>
          </w:p>
          <w:p w14:paraId="611A6E4F" w14:textId="77777777" w:rsidR="00FF442E" w:rsidRPr="00FF442E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……………….……………………………………………..…</w:t>
            </w:r>
          </w:p>
        </w:tc>
        <w:tc>
          <w:tcPr>
            <w:tcW w:w="202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06C2EF" w14:textId="77777777" w:rsidR="00FF442E" w:rsidRPr="00FF442E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NIP:</w:t>
            </w:r>
          </w:p>
          <w:p w14:paraId="74713CCA" w14:textId="77777777" w:rsidR="00FF442E" w:rsidRPr="00FF442E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</w:t>
            </w:r>
          </w:p>
        </w:tc>
      </w:tr>
      <w:tr w:rsidR="00FF442E" w:rsidRPr="00875E25" w14:paraId="6733E642" w14:textId="77777777" w:rsidTr="003A5EA4">
        <w:trPr>
          <w:trHeight w:val="435"/>
        </w:trPr>
        <w:tc>
          <w:tcPr>
            <w:tcW w:w="955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C230925" w14:textId="77777777" w:rsidR="00FF442E" w:rsidRPr="00FF442E" w:rsidRDefault="00FF442E" w:rsidP="003A5EA4">
            <w:pPr>
              <w:spacing w:before="200" w:after="0"/>
              <w:jc w:val="right"/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4045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722A436" w14:textId="77777777" w:rsidR="00FF442E" w:rsidRPr="00FF442E" w:rsidRDefault="00FF442E" w:rsidP="003A5EA4">
            <w:pPr>
              <w:pBdr>
                <w:right w:val="single" w:sz="4" w:space="4" w:color="auto"/>
              </w:pBdr>
              <w:spacing w:after="12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Adres:</w:t>
            </w:r>
          </w:p>
          <w:p w14:paraId="6702884D" w14:textId="77777777" w:rsidR="00FF442E" w:rsidRPr="00FF442E" w:rsidRDefault="00FF442E" w:rsidP="003A5EA4">
            <w:pPr>
              <w:pBdr>
                <w:right w:val="single" w:sz="4" w:space="4" w:color="auto"/>
              </w:pBdr>
              <w:spacing w:before="200" w:after="0"/>
              <w:jc w:val="right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……………………………………………………………………………………………………….……………………..……..</w:t>
            </w:r>
          </w:p>
        </w:tc>
      </w:tr>
      <w:tr w:rsidR="00FF442E" w:rsidRPr="00875E25" w14:paraId="3E675CC4" w14:textId="77777777" w:rsidTr="003A5EA4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D156E95" w14:textId="77777777" w:rsidR="00FF442E" w:rsidRPr="00FF442E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Upow</w:t>
            </w:r>
            <w:r w:rsidR="000F1F89">
              <w:rPr>
                <w:rFonts w:ascii="Arial Narrow" w:hAnsi="Arial Narrow"/>
                <w:sz w:val="20"/>
                <w:szCs w:val="20"/>
              </w:rPr>
              <w:t>aż</w:t>
            </w:r>
            <w:r w:rsidRPr="00FF442E">
              <w:rPr>
                <w:rFonts w:ascii="Arial Narrow" w:hAnsi="Arial Narrow"/>
                <w:sz w:val="20"/>
                <w:szCs w:val="20"/>
              </w:rPr>
              <w:t>niam/Upow</w:t>
            </w:r>
            <w:r w:rsidR="000F1F89">
              <w:rPr>
                <w:rFonts w:ascii="Arial Narrow" w:hAnsi="Arial Narrow"/>
                <w:sz w:val="20"/>
                <w:szCs w:val="20"/>
              </w:rPr>
              <w:t>aż</w:t>
            </w:r>
            <w:r w:rsidRPr="00FF442E">
              <w:rPr>
                <w:rFonts w:ascii="Arial Narrow" w:hAnsi="Arial Narrow"/>
                <w:sz w:val="20"/>
                <w:szCs w:val="20"/>
              </w:rPr>
              <w:t>niamy Zachodniopomorsk</w:t>
            </w:r>
            <w:r w:rsidRPr="00FF442E">
              <w:rPr>
                <w:rFonts w:cs="Calibri"/>
                <w:sz w:val="20"/>
                <w:szCs w:val="20"/>
              </w:rPr>
              <w:t>ą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Szko</w:t>
            </w:r>
            <w:r w:rsidRPr="00FF442E">
              <w:rPr>
                <w:rFonts w:cs="Calibri"/>
                <w:sz w:val="20"/>
                <w:szCs w:val="20"/>
              </w:rPr>
              <w:t>łę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Biznesu do wystawienia faktury VAT bez podpisu odbiorcy oraz deklaru</w:t>
            </w:r>
            <w:r w:rsidR="000F1F89">
              <w:rPr>
                <w:rFonts w:ascii="Arial Narrow" w:hAnsi="Arial Narrow"/>
                <w:sz w:val="20"/>
                <w:szCs w:val="20"/>
              </w:rPr>
              <w:t>ję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odbiór faktury w </w:t>
            </w:r>
            <w:r w:rsidR="000F1F89">
              <w:rPr>
                <w:rFonts w:ascii="Arial Narrow" w:hAnsi="Arial Narrow"/>
                <w:sz w:val="20"/>
                <w:szCs w:val="20"/>
              </w:rPr>
              <w:t>Centrum</w:t>
            </w:r>
            <w:r w:rsidRPr="00FF442E">
              <w:rPr>
                <w:rFonts w:ascii="Arial Narrow" w:hAnsi="Arial Narrow"/>
                <w:sz w:val="20"/>
                <w:szCs w:val="20"/>
              </w:rPr>
              <w:t xml:space="preserve"> Studiów Podyplomowych i Szkole</w:t>
            </w:r>
            <w:r w:rsidRPr="00FF442E">
              <w:rPr>
                <w:rFonts w:cs="Calibri"/>
                <w:sz w:val="20"/>
                <w:szCs w:val="20"/>
              </w:rPr>
              <w:t>ń</w:t>
            </w:r>
            <w:r w:rsidRPr="00FF442E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4A402697" w14:textId="77777777" w:rsidR="00FF442E" w:rsidRPr="00FF442E" w:rsidRDefault="00FF442E" w:rsidP="003A5EA4">
            <w:pPr>
              <w:spacing w:before="360" w:after="0"/>
              <w:jc w:val="right"/>
              <w:rPr>
                <w:rFonts w:ascii="Arial Narrow" w:hAnsi="Arial Narrow"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……………………………………………………………………………………………………….</w:t>
            </w:r>
          </w:p>
          <w:p w14:paraId="1A154E3E" w14:textId="77777777" w:rsidR="00FF442E" w:rsidRPr="000F1F89" w:rsidRDefault="00FF442E" w:rsidP="003A5EA4">
            <w:pPr>
              <w:spacing w:after="120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0F1F89">
              <w:rPr>
                <w:rFonts w:ascii="Arial Narrow" w:hAnsi="Arial Narrow"/>
                <w:sz w:val="16"/>
                <w:szCs w:val="16"/>
              </w:rPr>
              <w:t>Czytelny podpis odbiorcy/Piecz</w:t>
            </w:r>
            <w:r w:rsidRPr="000F1F89">
              <w:rPr>
                <w:rFonts w:cs="Calibri"/>
                <w:sz w:val="16"/>
                <w:szCs w:val="16"/>
              </w:rPr>
              <w:t>ą</w:t>
            </w:r>
            <w:r w:rsidRPr="000F1F89">
              <w:rPr>
                <w:rFonts w:ascii="Arial Narrow" w:hAnsi="Arial Narrow"/>
                <w:sz w:val="16"/>
                <w:szCs w:val="16"/>
              </w:rPr>
              <w:t>tka i podpis osoby upowa</w:t>
            </w:r>
            <w:r w:rsidRPr="000F1F89">
              <w:rPr>
                <w:rFonts w:cs="Calibri"/>
                <w:sz w:val="16"/>
                <w:szCs w:val="16"/>
              </w:rPr>
              <w:t>ż</w:t>
            </w:r>
            <w:r w:rsidRPr="000F1F89">
              <w:rPr>
                <w:rFonts w:ascii="Arial Narrow" w:hAnsi="Arial Narrow"/>
                <w:sz w:val="16"/>
                <w:szCs w:val="16"/>
              </w:rPr>
              <w:t>nionej z organizacji kieruj</w:t>
            </w:r>
            <w:r w:rsidRPr="000F1F89">
              <w:rPr>
                <w:rFonts w:cs="Calibri"/>
                <w:sz w:val="16"/>
                <w:szCs w:val="16"/>
              </w:rPr>
              <w:t>ą</w:t>
            </w:r>
            <w:r w:rsidRPr="000F1F89">
              <w:rPr>
                <w:rFonts w:ascii="Arial Narrow" w:hAnsi="Arial Narrow"/>
                <w:sz w:val="16"/>
                <w:szCs w:val="16"/>
              </w:rPr>
              <w:t>cej uczestnika na studia</w:t>
            </w:r>
          </w:p>
        </w:tc>
      </w:tr>
      <w:tr w:rsidR="00FF442E" w:rsidRPr="00875E25" w14:paraId="3027E615" w14:textId="77777777" w:rsidTr="003A5EA4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E5EA68B" w14:textId="77777777" w:rsidR="00FF442E" w:rsidRPr="00FF442E" w:rsidRDefault="00FF442E" w:rsidP="003A5EA4">
            <w:pPr>
              <w:spacing w:before="120" w:after="0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FF442E">
              <w:rPr>
                <w:rFonts w:ascii="Arial Narrow" w:hAnsi="Arial Narrow"/>
                <w:b/>
                <w:sz w:val="20"/>
                <w:szCs w:val="20"/>
              </w:rPr>
              <w:t>O</w:t>
            </w:r>
            <w:r w:rsidRPr="00FF442E">
              <w:rPr>
                <w:rFonts w:cs="Calibri"/>
                <w:b/>
                <w:sz w:val="20"/>
                <w:szCs w:val="20"/>
              </w:rPr>
              <w:t>Ś</w:t>
            </w:r>
            <w:r w:rsidRPr="00FF442E">
              <w:rPr>
                <w:rFonts w:ascii="Arial Narrow" w:hAnsi="Arial Narrow"/>
                <w:b/>
                <w:sz w:val="20"/>
                <w:szCs w:val="20"/>
              </w:rPr>
              <w:t>WIADCZENIA</w:t>
            </w:r>
          </w:p>
        </w:tc>
      </w:tr>
      <w:tr w:rsidR="00FF442E" w:rsidRPr="00875E25" w14:paraId="1CA60E52" w14:textId="77777777" w:rsidTr="003A5EA4">
        <w:trPr>
          <w:trHeight w:val="208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5B28754" w14:textId="77777777" w:rsidR="00FF442E" w:rsidRPr="00FF442E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O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>wiadczam, i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zosta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em/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 xml:space="preserve"> poinformowany o tym, 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e zgodnie z 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z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 xml:space="preserve"> ustawą z dnia 10 maja 2018 r. o ochronie danych osobowych (tj. Dz. U. z 2018 r., poz. 1000 z 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 xml:space="preserve">. 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zm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>) Zachodniopomorska Szkoła Biznesu w Szczecinie, ul. Żołnierska 53, 71-210 Szczecin jest administratorem danych osobowych i b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>dzie przetwarza</w:t>
            </w:r>
            <w:r w:rsidRPr="00FF442E">
              <w:rPr>
                <w:rFonts w:cs="Calibri"/>
                <w:sz w:val="16"/>
                <w:szCs w:val="16"/>
              </w:rPr>
              <w:t>ć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powy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sze dane osobowe w zakresie niezb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>dnym do realizacji procesu rekrutacji, przebiegu studiów, dzia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a</w:t>
            </w:r>
            <w:r w:rsidRPr="00FF442E">
              <w:rPr>
                <w:rFonts w:cs="Calibri"/>
                <w:sz w:val="16"/>
                <w:szCs w:val="16"/>
              </w:rPr>
              <w:t>ń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zwi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>zanych z monitorowaniem i egzekucj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op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at, monitorowaniem losów absolwentów, jak te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w celach archiwalnych. O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wiadczam, 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e powy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sze dane poda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em/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 xml:space="preserve"> zgodnie ze stanem faktycznym. Osobie, której dane dotycz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przys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uguje prawo wgl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>du w dane oraz prawo do ich poprawienia. Zobowi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>zuje si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do pisemnego powiadamiania o ka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dorazowej zmianie danych adresowych. Przyjmuj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do wiadomo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ci, 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e w przypadku </w:t>
            </w:r>
            <w:proofErr w:type="gramStart"/>
            <w:r w:rsidRPr="00FF442E">
              <w:rPr>
                <w:rFonts w:ascii="Arial Narrow" w:hAnsi="Arial Narrow"/>
                <w:sz w:val="16"/>
                <w:szCs w:val="16"/>
              </w:rPr>
              <w:t>nie poinformowania</w:t>
            </w:r>
            <w:proofErr w:type="gramEnd"/>
            <w:r w:rsidRPr="00FF442E">
              <w:rPr>
                <w:rFonts w:ascii="Arial Narrow" w:hAnsi="Arial Narrow"/>
                <w:sz w:val="16"/>
                <w:szCs w:val="16"/>
              </w:rPr>
              <w:t xml:space="preserve"> o ich zmianie, w tym adresu poczty elektronicznej, korespondencj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wys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an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na podane uprzednio dane uwa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a si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za skutecznie dor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>czon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2CFE50DF" w14:textId="77777777" w:rsidR="00FF442E" w:rsidRPr="00FF442E" w:rsidRDefault="00FF442E" w:rsidP="003A5EA4">
            <w:pPr>
              <w:spacing w:after="120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33714D0F" w14:textId="77777777" w:rsidR="00FF442E" w:rsidRPr="00FF442E" w:rsidRDefault="00FF442E" w:rsidP="003A5EA4">
            <w:pPr>
              <w:spacing w:after="120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FF442E" w:rsidRPr="00875E25" w14:paraId="54386C8E" w14:textId="77777777" w:rsidTr="003A5EA4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9801969" w14:textId="77777777" w:rsidR="00FF442E" w:rsidRPr="00FF442E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O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wiadczam, </w:t>
            </w:r>
            <w:proofErr w:type="gramStart"/>
            <w:r w:rsidRPr="00FF442E">
              <w:rPr>
                <w:rFonts w:ascii="Arial Narrow" w:hAnsi="Arial Narrow"/>
                <w:sz w:val="16"/>
                <w:szCs w:val="16"/>
              </w:rPr>
              <w:t>ze</w:t>
            </w:r>
            <w:proofErr w:type="gramEnd"/>
            <w:r w:rsidRPr="00FF442E">
              <w:rPr>
                <w:rFonts w:ascii="Arial Narrow" w:hAnsi="Arial Narrow"/>
                <w:sz w:val="16"/>
                <w:szCs w:val="16"/>
              </w:rPr>
              <w:t xml:space="preserve"> zapozna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am/em si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z umow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o 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>wiadczenie us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ug edukacyjnych dla s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uchaczy studiów podyplomowych, Regulaminem Podyplomowych Studiów Menad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erskich 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Executive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 xml:space="preserve"> MBA oraz Tabel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op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at.</w:t>
            </w:r>
          </w:p>
          <w:p w14:paraId="325B9EC5" w14:textId="77777777" w:rsidR="00FF442E" w:rsidRPr="00FF442E" w:rsidRDefault="00FF442E" w:rsidP="003A5EA4">
            <w:pPr>
              <w:spacing w:before="480" w:after="0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7FE6CC4C" w14:textId="77777777" w:rsidR="00FF442E" w:rsidRPr="00FF442E" w:rsidRDefault="00FF442E" w:rsidP="003A5EA4">
            <w:pPr>
              <w:spacing w:after="120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FF442E" w:rsidRPr="00875E25" w14:paraId="5F01C215" w14:textId="77777777" w:rsidTr="003A5EA4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3A961A0" w14:textId="77777777" w:rsidR="00FF442E" w:rsidRPr="00FF442E" w:rsidRDefault="00FF442E" w:rsidP="003A5EA4">
            <w:pPr>
              <w:spacing w:after="120"/>
              <w:jc w:val="both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Wyra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am zgod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na otrzymywanie informacji handlowej, w tym materia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ów promocyjnych drog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elektroniczn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od Zachodniopomorskiej Szko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y Biznesu na powy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ej wskazany adres elektroniczny (zgodnie z ustaw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z dnia 18 lipca 2002 r. o 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>wiadczeniu us</w:t>
            </w:r>
            <w:r w:rsidRPr="00FF442E">
              <w:rPr>
                <w:rFonts w:cs="Calibri"/>
                <w:sz w:val="16"/>
                <w:szCs w:val="16"/>
              </w:rPr>
              <w:t>ł</w:t>
            </w:r>
            <w:r w:rsidRPr="00FF442E">
              <w:rPr>
                <w:rFonts w:ascii="Arial Narrow" w:hAnsi="Arial Narrow"/>
                <w:sz w:val="16"/>
                <w:szCs w:val="16"/>
              </w:rPr>
              <w:t>ug drog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elektroniczn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, Dz.U. 2013 poz. 1422 z 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pó</w:t>
            </w:r>
            <w:r w:rsidRPr="00FF442E">
              <w:rPr>
                <w:rFonts w:cs="Calibri"/>
                <w:sz w:val="16"/>
                <w:szCs w:val="16"/>
              </w:rPr>
              <w:t>ź</w:t>
            </w:r>
            <w:r w:rsidRPr="00FF442E">
              <w:rPr>
                <w:rFonts w:ascii="Arial Narrow" w:hAnsi="Arial Narrow"/>
                <w:sz w:val="16"/>
                <w:szCs w:val="16"/>
              </w:rPr>
              <w:t>n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>. zm., zgodnie z ustaw</w:t>
            </w:r>
            <w:r w:rsidRPr="00FF442E">
              <w:rPr>
                <w:rFonts w:cs="Calibri"/>
                <w:sz w:val="16"/>
                <w:szCs w:val="16"/>
              </w:rPr>
              <w:t>ą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 z dnia 29 sierpnia 1997 r. o ochronie danych osobowych Dz.U. 2014 poz. 1182 z </w:t>
            </w:r>
            <w:proofErr w:type="spellStart"/>
            <w:r w:rsidRPr="00FF442E">
              <w:rPr>
                <w:rFonts w:ascii="Arial Narrow" w:hAnsi="Arial Narrow"/>
                <w:sz w:val="16"/>
                <w:szCs w:val="16"/>
              </w:rPr>
              <w:t>pó</w:t>
            </w:r>
            <w:r w:rsidRPr="00FF442E">
              <w:rPr>
                <w:rFonts w:cs="Calibri"/>
                <w:sz w:val="16"/>
                <w:szCs w:val="16"/>
              </w:rPr>
              <w:t>ź</w:t>
            </w:r>
            <w:r w:rsidRPr="00FF442E">
              <w:rPr>
                <w:rFonts w:ascii="Arial Narrow" w:hAnsi="Arial Narrow"/>
                <w:sz w:val="16"/>
                <w:szCs w:val="16"/>
              </w:rPr>
              <w:t>n</w:t>
            </w:r>
            <w:proofErr w:type="spellEnd"/>
            <w:r w:rsidRPr="00FF442E">
              <w:rPr>
                <w:rFonts w:ascii="Arial Narrow" w:hAnsi="Arial Narrow"/>
                <w:sz w:val="16"/>
                <w:szCs w:val="16"/>
              </w:rPr>
              <w:t>. zm.). O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 xml:space="preserve">wiadczam, </w:t>
            </w:r>
            <w:r w:rsidRPr="00FF442E">
              <w:rPr>
                <w:rFonts w:cs="Calibri"/>
                <w:sz w:val="16"/>
                <w:szCs w:val="16"/>
              </w:rPr>
              <w:t>ż</w:t>
            </w:r>
            <w:r w:rsidRPr="00FF442E">
              <w:rPr>
                <w:rFonts w:ascii="Arial Narrow" w:hAnsi="Arial Narrow"/>
                <w:sz w:val="16"/>
                <w:szCs w:val="16"/>
              </w:rPr>
              <w:t>e wiem o dobrowolno</w:t>
            </w:r>
            <w:r w:rsidRPr="00FF442E">
              <w:rPr>
                <w:rFonts w:cs="Calibri"/>
                <w:sz w:val="16"/>
                <w:szCs w:val="16"/>
              </w:rPr>
              <w:t>ś</w:t>
            </w:r>
            <w:r w:rsidRPr="00FF442E">
              <w:rPr>
                <w:rFonts w:ascii="Arial Narrow" w:hAnsi="Arial Narrow"/>
                <w:sz w:val="16"/>
                <w:szCs w:val="16"/>
              </w:rPr>
              <w:t>ci podania danych i prawie do ich poprawienia, zmiany lub usuni</w:t>
            </w:r>
            <w:r w:rsidRPr="00FF442E">
              <w:rPr>
                <w:rFonts w:cs="Calibri"/>
                <w:sz w:val="16"/>
                <w:szCs w:val="16"/>
              </w:rPr>
              <w:t>ę</w:t>
            </w:r>
            <w:r w:rsidRPr="00FF442E">
              <w:rPr>
                <w:rFonts w:ascii="Arial Narrow" w:hAnsi="Arial Narrow"/>
                <w:sz w:val="16"/>
                <w:szCs w:val="16"/>
              </w:rPr>
              <w:t>cia.</w:t>
            </w:r>
          </w:p>
          <w:p w14:paraId="6412E906" w14:textId="77777777" w:rsidR="00FF442E" w:rsidRPr="00FF442E" w:rsidRDefault="00FF442E" w:rsidP="001C3A9F">
            <w:pPr>
              <w:spacing w:before="240" w:after="0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44828A55" w14:textId="77777777" w:rsidR="00FF442E" w:rsidRPr="00FF442E" w:rsidRDefault="00FF442E" w:rsidP="003A5EA4">
            <w:pPr>
              <w:spacing w:after="120"/>
              <w:jc w:val="right"/>
              <w:rPr>
                <w:i/>
                <w:sz w:val="16"/>
                <w:szCs w:val="16"/>
              </w:rPr>
            </w:pPr>
            <w:r w:rsidRPr="00FF442E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</w:tbl>
    <w:p w14:paraId="617F8C59" w14:textId="77777777" w:rsidR="00FF442E" w:rsidRPr="001A60D9" w:rsidRDefault="00FF442E" w:rsidP="00FF442E">
      <w:pPr>
        <w:rPr>
          <w:b/>
          <w:i/>
        </w:rPr>
      </w:pPr>
      <w:bookmarkStart w:id="0" w:name="_Hlk515291811"/>
      <w:r w:rsidRPr="001A60D9">
        <w:rPr>
          <w:b/>
        </w:rPr>
        <w:lastRenderedPageBreak/>
        <w:t>KLAUZULA INFORMACYJNA</w:t>
      </w:r>
    </w:p>
    <w:p w14:paraId="753821AC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</w:rPr>
      </w:pPr>
      <w:bookmarkStart w:id="1" w:name="_Hlk2163639"/>
      <w:r>
        <w:t>Administratorem danych osobowych jest Zachodniopomorska Szkoła Biznesu w Szczecinie (ZPSB), 71-210 Szczecin, ul. Żołnierska 53</w:t>
      </w:r>
    </w:p>
    <w:p w14:paraId="0570C08B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 xml:space="preserve">Dodatkowe informacje o przetwarzaniu Pana/Pani danych osobowych może Pan/Pani uzyskać pod adresem: </w:t>
      </w:r>
      <w:hyperlink r:id="rId10" w:history="1">
        <w:r>
          <w:rPr>
            <w:rStyle w:val="Hipercze"/>
          </w:rPr>
          <w:t>iod@zpsb.pl</w:t>
        </w:r>
      </w:hyperlink>
    </w:p>
    <w:p w14:paraId="51974E1D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>Dane pozyskaliśmy od Pana/Pani w czasie rezerwacji miejsca w procesie rekrutacji na studia w ZPSB. Pana/Pani zgoda obejmuje przetwarzanie danych osobowych w celu rekrutacji na studia.</w:t>
      </w:r>
    </w:p>
    <w:p w14:paraId="349CA286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>Dane udostępnione przez Panią/Pana nie będą podlegały udostępnieniu podmiotom trzecim. Odbiorcami danych mogą być tylko instytucje upoważnione z mocy prawa.</w:t>
      </w:r>
    </w:p>
    <w:p w14:paraId="7813CF69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>Administrator danych nie ma zamiaru przekazywać danych osobowych do państwa trzeciego lub organizacji międzynarodowej.</w:t>
      </w:r>
    </w:p>
    <w:p w14:paraId="2B08DC18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>Dane osobowe będą przechowywane przez okres 5 lat, licząc od początku roku następującego po roku, w którym została wyrażona zgoda na przetwarzanie danych osobowych.</w:t>
      </w:r>
    </w:p>
    <w:p w14:paraId="0DF03C65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>Przysługuje Pani/Panu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nadzorczego.</w:t>
      </w:r>
    </w:p>
    <w:p w14:paraId="5449A098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 xml:space="preserve">Dane osobowe zostały przez Pana/Panią podane dobrowolnie, a ich podanie jest warunkiem skorzystania z promocji przysługujących z tytułu rezerwacji w odpowiednim terminie miejsca na studia w ZPSB. </w:t>
      </w:r>
      <w:proofErr w:type="gramStart"/>
      <w:r>
        <w:t>Nie podanie</w:t>
      </w:r>
      <w:proofErr w:type="gramEnd"/>
      <w:r>
        <w:t xml:space="preserve"> przez Pana/Panią danych uniemożliwia Panu/Pani skorzystanie z promocji.</w:t>
      </w:r>
    </w:p>
    <w:p w14:paraId="27A2C003" w14:textId="77777777" w:rsidR="00FF442E" w:rsidRDefault="00FF442E" w:rsidP="00FF442E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t>Dane udostępnione przez Panią/Pana będą podlegały profilowaniu (również w sposób zautomatyzowany) w celu oceny niektórych informacji o Panu/Pani, w szczególności do analizy osobistych preferencji i zainteresowań. Profilowanie Pana/Pani danych nie będzie wywoływać wobec Pana/Pani żadnych skutków prawnych lub w podobny sposób istotnie wpływać na Pana/Pani sytuację.</w:t>
      </w:r>
    </w:p>
    <w:bookmarkEnd w:id="1"/>
    <w:p w14:paraId="29ACEFEF" w14:textId="77777777" w:rsidR="00FF442E" w:rsidRPr="001A60D9" w:rsidRDefault="00FF442E" w:rsidP="00FF442E">
      <w:pPr>
        <w:rPr>
          <w:i/>
        </w:rPr>
      </w:pPr>
    </w:p>
    <w:p w14:paraId="6A7D6A2E" w14:textId="77777777" w:rsidR="00FF442E" w:rsidRDefault="00FF442E" w:rsidP="00FF442E"/>
    <w:p w14:paraId="685F560D" w14:textId="77777777" w:rsidR="00FF442E" w:rsidRPr="00663E20" w:rsidRDefault="00FF442E" w:rsidP="00FF442E">
      <w:pPr>
        <w:spacing w:before="120"/>
        <w:jc w:val="right"/>
        <w:rPr>
          <w:rFonts w:ascii="Arial Narrow" w:hAnsi="Arial Narrow"/>
          <w:sz w:val="16"/>
          <w:szCs w:val="16"/>
        </w:rPr>
      </w:pPr>
      <w:r w:rsidRPr="00663E20">
        <w:rPr>
          <w:rFonts w:ascii="Arial Narrow" w:hAnsi="Arial Narrow"/>
          <w:sz w:val="16"/>
          <w:szCs w:val="16"/>
        </w:rPr>
        <w:t>…………………………………………………….</w:t>
      </w:r>
    </w:p>
    <w:p w14:paraId="2C752DC8" w14:textId="77777777" w:rsidR="00FF442E" w:rsidRPr="009550DB" w:rsidRDefault="00FF442E" w:rsidP="00FF442E">
      <w:pPr>
        <w:ind w:left="6372"/>
        <w:rPr>
          <w:b/>
        </w:rPr>
      </w:pPr>
      <w:r w:rsidRPr="00663E20">
        <w:rPr>
          <w:rFonts w:ascii="Arial Narrow" w:hAnsi="Arial Narrow"/>
          <w:sz w:val="16"/>
          <w:szCs w:val="16"/>
        </w:rPr>
        <w:t>Czytelny podpis kandydata/kandydatki</w:t>
      </w:r>
      <w:bookmarkEnd w:id="0"/>
    </w:p>
    <w:p w14:paraId="266A0B34" w14:textId="77777777" w:rsidR="00FF442E" w:rsidRDefault="00FF442E" w:rsidP="00FF442E">
      <w:pPr>
        <w:jc w:val="center"/>
        <w:rPr>
          <w:b/>
          <w:i/>
          <w:sz w:val="24"/>
          <w:szCs w:val="24"/>
        </w:rPr>
      </w:pPr>
    </w:p>
    <w:p w14:paraId="4D3C908C" w14:textId="77777777" w:rsidR="00FF442E" w:rsidRDefault="00FF442E" w:rsidP="00FF442E">
      <w:pPr>
        <w:jc w:val="center"/>
        <w:rPr>
          <w:b/>
          <w:i/>
          <w:sz w:val="24"/>
          <w:szCs w:val="24"/>
        </w:rPr>
      </w:pPr>
    </w:p>
    <w:p w14:paraId="27822FB7" w14:textId="77777777" w:rsidR="00FF442E" w:rsidRDefault="00FF442E" w:rsidP="00FF442E">
      <w:pPr>
        <w:jc w:val="center"/>
        <w:rPr>
          <w:b/>
          <w:i/>
          <w:sz w:val="24"/>
          <w:szCs w:val="24"/>
        </w:rPr>
      </w:pPr>
    </w:p>
    <w:p w14:paraId="486D45B0" w14:textId="77777777" w:rsidR="00FF442E" w:rsidRDefault="00FF442E" w:rsidP="00FF442E">
      <w:pPr>
        <w:jc w:val="center"/>
        <w:rPr>
          <w:b/>
          <w:i/>
          <w:sz w:val="24"/>
          <w:szCs w:val="24"/>
        </w:rPr>
      </w:pPr>
    </w:p>
    <w:p w14:paraId="23175259" w14:textId="77777777" w:rsidR="000F1F89" w:rsidRDefault="000F1F89" w:rsidP="00FF442E">
      <w:pPr>
        <w:jc w:val="center"/>
        <w:rPr>
          <w:b/>
          <w:i/>
          <w:sz w:val="24"/>
          <w:szCs w:val="24"/>
        </w:rPr>
      </w:pPr>
    </w:p>
    <w:p w14:paraId="50BED8E7" w14:textId="77777777" w:rsidR="000F1F89" w:rsidRDefault="000F1F89" w:rsidP="00FF442E">
      <w:pPr>
        <w:jc w:val="center"/>
        <w:rPr>
          <w:b/>
          <w:i/>
          <w:sz w:val="24"/>
          <w:szCs w:val="24"/>
        </w:rPr>
      </w:pPr>
    </w:p>
    <w:p w14:paraId="4493F514" w14:textId="77777777" w:rsidR="000F1F89" w:rsidRDefault="000F1F89" w:rsidP="00FF442E">
      <w:pPr>
        <w:jc w:val="center"/>
        <w:rPr>
          <w:b/>
          <w:i/>
          <w:sz w:val="24"/>
          <w:szCs w:val="24"/>
        </w:rPr>
      </w:pPr>
    </w:p>
    <w:p w14:paraId="7B2DCDF7" w14:textId="77777777" w:rsidR="00FF442E" w:rsidRDefault="00FF442E" w:rsidP="00FF442E">
      <w:pPr>
        <w:jc w:val="center"/>
        <w:rPr>
          <w:b/>
          <w:i/>
          <w:sz w:val="24"/>
          <w:szCs w:val="24"/>
        </w:rPr>
      </w:pPr>
    </w:p>
    <w:p w14:paraId="2743646F" w14:textId="77777777" w:rsidR="00FF442E" w:rsidRDefault="00FF442E" w:rsidP="001C3A9F">
      <w:pPr>
        <w:spacing w:after="80" w:line="240" w:lineRule="auto"/>
        <w:jc w:val="center"/>
        <w:rPr>
          <w:rFonts w:asciiTheme="minorHAnsi" w:eastAsiaTheme="minorEastAsia" w:hAnsiTheme="minorHAnsi" w:cstheme="minorBidi"/>
          <w:b/>
          <w:iCs/>
          <w:sz w:val="24"/>
          <w:szCs w:val="24"/>
        </w:rPr>
      </w:pPr>
      <w:r w:rsidRPr="001C3A9F">
        <w:rPr>
          <w:rFonts w:asciiTheme="minorHAnsi" w:eastAsiaTheme="minorEastAsia" w:hAnsiTheme="minorHAnsi" w:cstheme="minorBidi"/>
          <w:b/>
          <w:iCs/>
          <w:sz w:val="24"/>
          <w:szCs w:val="24"/>
        </w:rPr>
        <w:lastRenderedPageBreak/>
        <w:t>KWESTIONARIUSZ DLA KANDYDATA NA PODYPLOMOWE STUDIA MENADŻERSKIE EXECUTIVE MBA</w:t>
      </w:r>
    </w:p>
    <w:p w14:paraId="5F70B8C9" w14:textId="77777777" w:rsidR="001C3A9F" w:rsidRPr="001C3A9F" w:rsidRDefault="001C3A9F" w:rsidP="001C3A9F">
      <w:pPr>
        <w:spacing w:after="80" w:line="240" w:lineRule="auto"/>
        <w:jc w:val="center"/>
        <w:rPr>
          <w:rFonts w:asciiTheme="minorHAnsi" w:eastAsiaTheme="minorEastAsia" w:hAnsiTheme="minorHAnsi" w:cstheme="minorBidi"/>
          <w:b/>
          <w:iCs/>
          <w:sz w:val="24"/>
          <w:szCs w:val="24"/>
        </w:rPr>
      </w:pPr>
    </w:p>
    <w:tbl>
      <w:tblPr>
        <w:tblW w:w="586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8"/>
        <w:gridCol w:w="1895"/>
        <w:gridCol w:w="123"/>
        <w:gridCol w:w="15"/>
        <w:gridCol w:w="853"/>
        <w:gridCol w:w="991"/>
        <w:gridCol w:w="993"/>
        <w:gridCol w:w="995"/>
        <w:gridCol w:w="989"/>
      </w:tblGrid>
      <w:tr w:rsidR="00FF442E" w:rsidRPr="00893FB1" w14:paraId="4A9BF1F7" w14:textId="77777777" w:rsidTr="003A5EA4"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D9D9D9"/>
          </w:tcPr>
          <w:p w14:paraId="026DD549" w14:textId="77777777" w:rsidR="00FF442E" w:rsidRPr="001C3A9F" w:rsidRDefault="00FF442E" w:rsidP="001C3A9F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proofErr w:type="gramStart"/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ŚCIEŻKA  EDUKACYJNA</w:t>
            </w:r>
            <w:proofErr w:type="gramEnd"/>
          </w:p>
        </w:tc>
      </w:tr>
      <w:tr w:rsidR="00FF442E" w:rsidRPr="00893FB1" w14:paraId="46D7A518" w14:textId="77777777" w:rsidTr="003A5EA4">
        <w:trPr>
          <w:trHeight w:val="732"/>
        </w:trPr>
        <w:tc>
          <w:tcPr>
            <w:tcW w:w="1777" w:type="pct"/>
            <w:shd w:val="clear" w:color="auto" w:fill="D9D9D9"/>
          </w:tcPr>
          <w:p w14:paraId="5B9E5D29" w14:textId="77777777" w:rsidR="00FF442E" w:rsidRPr="001C3A9F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UCZELNIA/INSTYTUCJA EDUKACYJNA</w:t>
            </w:r>
          </w:p>
        </w:tc>
        <w:tc>
          <w:tcPr>
            <w:tcW w:w="956" w:type="pct"/>
            <w:gridSpan w:val="3"/>
            <w:shd w:val="clear" w:color="auto" w:fill="D9D9D9" w:themeFill="background1" w:themeFillShade="D9"/>
          </w:tcPr>
          <w:p w14:paraId="6568C2DC" w14:textId="77777777" w:rsidR="00FF442E" w:rsidRPr="001C3A9F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ROK ROZPOC</w:t>
            </w:r>
            <w:r w:rsidR="001C3A9F"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ZĘ</w:t>
            </w: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CIA</w:t>
            </w:r>
          </w:p>
        </w:tc>
        <w:tc>
          <w:tcPr>
            <w:tcW w:w="866" w:type="pct"/>
            <w:gridSpan w:val="2"/>
            <w:shd w:val="clear" w:color="auto" w:fill="D9D9D9"/>
          </w:tcPr>
          <w:p w14:paraId="7F08715F" w14:textId="77777777" w:rsidR="00FF442E" w:rsidRPr="001C3A9F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ROK ZAK</w:t>
            </w:r>
            <w:r w:rsidR="001C3A9F"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OŃ</w:t>
            </w: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CZENIA</w:t>
            </w:r>
          </w:p>
        </w:tc>
        <w:tc>
          <w:tcPr>
            <w:tcW w:w="1401" w:type="pct"/>
            <w:gridSpan w:val="3"/>
            <w:shd w:val="clear" w:color="auto" w:fill="D9D9D9" w:themeFill="background1" w:themeFillShade="D9"/>
          </w:tcPr>
          <w:p w14:paraId="01F24898" w14:textId="77777777" w:rsidR="00FF442E" w:rsidRPr="001C3A9F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UZYSKANE KWALIFIKACJE</w:t>
            </w:r>
          </w:p>
        </w:tc>
      </w:tr>
      <w:tr w:rsidR="00FF442E" w:rsidRPr="00893FB1" w14:paraId="16C0D70D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59E55433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4DDC0823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0D30F7DE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2AA1A843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7E4D19DD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7F06D6D9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446D4DD3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304F6F65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72714410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03F7065C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6EE61D75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0D04FA2F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12FE871D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49921330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61366FA9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36BBBCCE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5B470C51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4FB06554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3D2C228E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0BFA03A6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00668A94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78DEFD9E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1DB49CE6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34F3E737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6703A963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116AA28B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42EA5A8E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33A0CBEF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3ABC5B34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10C09C0A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12863075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40FDA4C9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5DA79A45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01D62E73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57A0B6F0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482EF032" w14:textId="77777777" w:rsidR="00FF442E" w:rsidRPr="00893FB1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956" w:type="pct"/>
            <w:gridSpan w:val="3"/>
          </w:tcPr>
          <w:p w14:paraId="4BC1805C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866" w:type="pct"/>
            <w:gridSpan w:val="2"/>
          </w:tcPr>
          <w:p w14:paraId="59662D3A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1401" w:type="pct"/>
            <w:gridSpan w:val="3"/>
          </w:tcPr>
          <w:p w14:paraId="3FE1E1D0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7856F178" w14:textId="77777777" w:rsidTr="003A5EA4">
        <w:tc>
          <w:tcPr>
            <w:tcW w:w="5000" w:type="pct"/>
            <w:gridSpan w:val="9"/>
            <w:shd w:val="clear" w:color="auto" w:fill="D9D9D9"/>
          </w:tcPr>
          <w:p w14:paraId="4B96EEE0" w14:textId="77777777" w:rsidR="00FF442E" w:rsidRPr="001C3A9F" w:rsidRDefault="00FF442E" w:rsidP="001C3A9F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MIEJSCE ZATRUDNIENIA</w:t>
            </w:r>
          </w:p>
        </w:tc>
      </w:tr>
      <w:tr w:rsidR="00FF442E" w:rsidRPr="00893FB1" w14:paraId="0FDA758C" w14:textId="77777777" w:rsidTr="003A5EA4">
        <w:tc>
          <w:tcPr>
            <w:tcW w:w="1777" w:type="pct"/>
            <w:shd w:val="clear" w:color="auto" w:fill="D9D9D9"/>
          </w:tcPr>
          <w:p w14:paraId="3A7A9097" w14:textId="77777777" w:rsidR="00FF442E" w:rsidRPr="001C3A9F" w:rsidRDefault="00FF442E" w:rsidP="001C3A9F">
            <w:p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MIEJSCE ZATRUDNIENIA</w:t>
            </w:r>
          </w:p>
        </w:tc>
        <w:tc>
          <w:tcPr>
            <w:tcW w:w="3223" w:type="pct"/>
            <w:gridSpan w:val="8"/>
          </w:tcPr>
          <w:p w14:paraId="0B09BE69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34166F81" w14:textId="77777777" w:rsidTr="003A5EA4">
        <w:tc>
          <w:tcPr>
            <w:tcW w:w="1777" w:type="pct"/>
            <w:shd w:val="clear" w:color="auto" w:fill="D9D9D9"/>
          </w:tcPr>
          <w:p w14:paraId="4ADC4690" w14:textId="77777777" w:rsidR="00FF442E" w:rsidRPr="001C3A9F" w:rsidRDefault="00FF442E" w:rsidP="001C3A9F">
            <w:p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ZAJMOWANE STANOWISKO</w:t>
            </w:r>
          </w:p>
        </w:tc>
        <w:tc>
          <w:tcPr>
            <w:tcW w:w="3223" w:type="pct"/>
            <w:gridSpan w:val="8"/>
          </w:tcPr>
          <w:p w14:paraId="7F8BDFD2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232488DE" w14:textId="77777777" w:rsidTr="003A5EA4">
        <w:tc>
          <w:tcPr>
            <w:tcW w:w="1777" w:type="pct"/>
            <w:shd w:val="clear" w:color="auto" w:fill="D9D9D9"/>
          </w:tcPr>
          <w:p w14:paraId="5BC07736" w14:textId="77777777" w:rsidR="00FF442E" w:rsidRPr="001C3A9F" w:rsidRDefault="00FF442E" w:rsidP="001C3A9F">
            <w:pPr>
              <w:spacing w:before="120" w:after="0" w:line="240" w:lineRule="auto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ZAKRES OBOWIĄZKÓW I ODPOWIEDZIALNO</w:t>
            </w:r>
            <w:r w:rsidR="001C3A9F"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Ś</w:t>
            </w: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CI</w:t>
            </w:r>
          </w:p>
        </w:tc>
        <w:tc>
          <w:tcPr>
            <w:tcW w:w="3223" w:type="pct"/>
            <w:gridSpan w:val="8"/>
          </w:tcPr>
          <w:p w14:paraId="01AA3A2C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7A865E82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0FE487BC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4D37E288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73FA4DD3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6488905C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66170B3C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D16F9A1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573607F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064994CC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4FDE137A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59E0019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69766B36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7EFBF64B" w14:textId="77777777" w:rsidR="001C3A9F" w:rsidRPr="00893FB1" w:rsidRDefault="001C3A9F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59EFCC27" w14:textId="77777777" w:rsidTr="003A5EA4"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D9D9D9"/>
          </w:tcPr>
          <w:p w14:paraId="4BA37C99" w14:textId="77777777" w:rsidR="00FF442E" w:rsidRPr="001C3A9F" w:rsidRDefault="00FF442E" w:rsidP="001C3A9F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C3A9F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lastRenderedPageBreak/>
              <w:t>ŚCIEŻKA ZAWODOWA</w:t>
            </w:r>
          </w:p>
        </w:tc>
      </w:tr>
      <w:tr w:rsidR="00FF442E" w:rsidRPr="00AB0EF9" w14:paraId="704EA610" w14:textId="77777777" w:rsidTr="003A5EA4">
        <w:trPr>
          <w:trHeight w:val="612"/>
        </w:trPr>
        <w:tc>
          <w:tcPr>
            <w:tcW w:w="1777" w:type="pct"/>
            <w:shd w:val="clear" w:color="auto" w:fill="D9D9D9"/>
          </w:tcPr>
          <w:p w14:paraId="5F77D473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MIEJSCE ZATRUDNIENIA</w:t>
            </w:r>
          </w:p>
        </w:tc>
        <w:tc>
          <w:tcPr>
            <w:tcW w:w="956" w:type="pct"/>
            <w:gridSpan w:val="3"/>
            <w:shd w:val="clear" w:color="auto" w:fill="D9D9D9" w:themeFill="background1" w:themeFillShade="D9"/>
          </w:tcPr>
          <w:p w14:paraId="131E2948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ROK ROZPOCZĘCIA</w:t>
            </w:r>
          </w:p>
        </w:tc>
        <w:tc>
          <w:tcPr>
            <w:tcW w:w="866" w:type="pct"/>
            <w:gridSpan w:val="2"/>
            <w:shd w:val="clear" w:color="auto" w:fill="D9D9D9"/>
          </w:tcPr>
          <w:p w14:paraId="0722590C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ROK ZAKOŃCZENIA</w:t>
            </w:r>
          </w:p>
        </w:tc>
        <w:tc>
          <w:tcPr>
            <w:tcW w:w="1401" w:type="pct"/>
            <w:gridSpan w:val="3"/>
            <w:shd w:val="clear" w:color="auto" w:fill="D9D9D9" w:themeFill="background1" w:themeFillShade="D9"/>
          </w:tcPr>
          <w:p w14:paraId="4BBEC314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ZAJMOWANE STANOWISKO</w:t>
            </w:r>
          </w:p>
        </w:tc>
      </w:tr>
      <w:tr w:rsidR="00FF442E" w:rsidRPr="00893FB1" w14:paraId="475BCC8A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14459ED0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56" w:type="pct"/>
            <w:gridSpan w:val="3"/>
          </w:tcPr>
          <w:p w14:paraId="4DEA53B9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866" w:type="pct"/>
            <w:gridSpan w:val="2"/>
          </w:tcPr>
          <w:p w14:paraId="319AC8F5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401" w:type="pct"/>
            <w:gridSpan w:val="3"/>
          </w:tcPr>
          <w:p w14:paraId="1A1C364C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763D6FF5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27C29630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56" w:type="pct"/>
            <w:gridSpan w:val="3"/>
          </w:tcPr>
          <w:p w14:paraId="6F0870EC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866" w:type="pct"/>
            <w:gridSpan w:val="2"/>
          </w:tcPr>
          <w:p w14:paraId="31E1047F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401" w:type="pct"/>
            <w:gridSpan w:val="3"/>
          </w:tcPr>
          <w:p w14:paraId="2076523B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595D5623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2DFCF1A2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56" w:type="pct"/>
            <w:gridSpan w:val="3"/>
          </w:tcPr>
          <w:p w14:paraId="5BCE8F6B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866" w:type="pct"/>
            <w:gridSpan w:val="2"/>
          </w:tcPr>
          <w:p w14:paraId="1E60E539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401" w:type="pct"/>
            <w:gridSpan w:val="3"/>
          </w:tcPr>
          <w:p w14:paraId="06467E06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490E8633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6CBE7220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56" w:type="pct"/>
            <w:gridSpan w:val="3"/>
          </w:tcPr>
          <w:p w14:paraId="612D27AA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866" w:type="pct"/>
            <w:gridSpan w:val="2"/>
          </w:tcPr>
          <w:p w14:paraId="1C579048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401" w:type="pct"/>
            <w:gridSpan w:val="3"/>
          </w:tcPr>
          <w:p w14:paraId="6646E6BB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2D2230E3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4D3F2C71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56" w:type="pct"/>
            <w:gridSpan w:val="3"/>
          </w:tcPr>
          <w:p w14:paraId="0B98C3B2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866" w:type="pct"/>
            <w:gridSpan w:val="2"/>
          </w:tcPr>
          <w:p w14:paraId="7E983291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401" w:type="pct"/>
            <w:gridSpan w:val="3"/>
          </w:tcPr>
          <w:p w14:paraId="2FD8D9A4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711ADDF4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13BA32CF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56" w:type="pct"/>
            <w:gridSpan w:val="3"/>
          </w:tcPr>
          <w:p w14:paraId="693BE778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866" w:type="pct"/>
            <w:gridSpan w:val="2"/>
          </w:tcPr>
          <w:p w14:paraId="3A2BD03E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401" w:type="pct"/>
            <w:gridSpan w:val="3"/>
          </w:tcPr>
          <w:p w14:paraId="3DE0B8B5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5C6A9540" w14:textId="77777777" w:rsidTr="003A5EA4"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D9D9D9"/>
          </w:tcPr>
          <w:p w14:paraId="2EC1D08E" w14:textId="77777777" w:rsidR="00FF442E" w:rsidRPr="00102638" w:rsidRDefault="00FF442E" w:rsidP="001C3A9F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ZNAJOMOŚĆ JĘZYKÓW OBCYCH</w:t>
            </w:r>
          </w:p>
        </w:tc>
      </w:tr>
      <w:tr w:rsidR="00FF442E" w:rsidRPr="00AB0EF9" w14:paraId="239867FC" w14:textId="77777777" w:rsidTr="003A5EA4">
        <w:trPr>
          <w:trHeight w:val="471"/>
        </w:trPr>
        <w:tc>
          <w:tcPr>
            <w:tcW w:w="1777" w:type="pct"/>
            <w:shd w:val="clear" w:color="auto" w:fill="D9D9D9"/>
          </w:tcPr>
          <w:p w14:paraId="7FECA4E4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JĘZYK OBCY</w:t>
            </w:r>
          </w:p>
        </w:tc>
        <w:tc>
          <w:tcPr>
            <w:tcW w:w="949" w:type="pct"/>
            <w:gridSpan w:val="2"/>
            <w:shd w:val="clear" w:color="auto" w:fill="D9D9D9" w:themeFill="background1" w:themeFillShade="D9"/>
          </w:tcPr>
          <w:p w14:paraId="347ECD91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BIEGŁA</w:t>
            </w:r>
          </w:p>
        </w:tc>
        <w:tc>
          <w:tcPr>
            <w:tcW w:w="1340" w:type="pct"/>
            <w:gridSpan w:val="4"/>
            <w:shd w:val="clear" w:color="auto" w:fill="D9D9D9" w:themeFill="background1" w:themeFillShade="D9"/>
          </w:tcPr>
          <w:p w14:paraId="7FA10E8F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DOBRA</w:t>
            </w:r>
          </w:p>
        </w:tc>
        <w:tc>
          <w:tcPr>
            <w:tcW w:w="934" w:type="pct"/>
            <w:gridSpan w:val="2"/>
            <w:shd w:val="clear" w:color="auto" w:fill="D9D9D9" w:themeFill="background1" w:themeFillShade="D9"/>
          </w:tcPr>
          <w:p w14:paraId="60B890D0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BIERNA</w:t>
            </w:r>
          </w:p>
        </w:tc>
      </w:tr>
      <w:tr w:rsidR="00FF442E" w:rsidRPr="00893FB1" w14:paraId="062D7A3C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28DA0205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49" w:type="pct"/>
            <w:gridSpan w:val="2"/>
            <w:shd w:val="clear" w:color="auto" w:fill="FFFFFF" w:themeFill="background1"/>
          </w:tcPr>
          <w:p w14:paraId="4E8C3AA1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340" w:type="pct"/>
            <w:gridSpan w:val="4"/>
            <w:shd w:val="clear" w:color="auto" w:fill="FFFFFF" w:themeFill="background1"/>
          </w:tcPr>
          <w:p w14:paraId="74B210E5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934" w:type="pct"/>
            <w:gridSpan w:val="2"/>
            <w:shd w:val="clear" w:color="auto" w:fill="FFFFFF" w:themeFill="background1"/>
          </w:tcPr>
          <w:p w14:paraId="6E3F1C4C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2E1C6AE2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19B7158F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49" w:type="pct"/>
            <w:gridSpan w:val="2"/>
            <w:shd w:val="clear" w:color="auto" w:fill="FFFFFF" w:themeFill="background1"/>
          </w:tcPr>
          <w:p w14:paraId="1FC2C68C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340" w:type="pct"/>
            <w:gridSpan w:val="4"/>
            <w:shd w:val="clear" w:color="auto" w:fill="FFFFFF" w:themeFill="background1"/>
          </w:tcPr>
          <w:p w14:paraId="0E47BA29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934" w:type="pct"/>
            <w:gridSpan w:val="2"/>
            <w:shd w:val="clear" w:color="auto" w:fill="FFFFFF" w:themeFill="background1"/>
          </w:tcPr>
          <w:p w14:paraId="70BD6D71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490E3939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133D2A0F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49" w:type="pct"/>
            <w:gridSpan w:val="2"/>
            <w:shd w:val="clear" w:color="auto" w:fill="FFFFFF" w:themeFill="background1"/>
          </w:tcPr>
          <w:p w14:paraId="2C833FA4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340" w:type="pct"/>
            <w:gridSpan w:val="4"/>
            <w:shd w:val="clear" w:color="auto" w:fill="FFFFFF" w:themeFill="background1"/>
          </w:tcPr>
          <w:p w14:paraId="422D4747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934" w:type="pct"/>
            <w:gridSpan w:val="2"/>
            <w:shd w:val="clear" w:color="auto" w:fill="FFFFFF" w:themeFill="background1"/>
          </w:tcPr>
          <w:p w14:paraId="5E143A52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893FB1" w14:paraId="56806290" w14:textId="77777777" w:rsidTr="003A5EA4">
        <w:trPr>
          <w:trHeight w:val="508"/>
        </w:trPr>
        <w:tc>
          <w:tcPr>
            <w:tcW w:w="1777" w:type="pct"/>
            <w:shd w:val="clear" w:color="auto" w:fill="FFFFFF" w:themeFill="background1"/>
          </w:tcPr>
          <w:p w14:paraId="41B62CF4" w14:textId="77777777" w:rsidR="00FF442E" w:rsidRPr="00E117AA" w:rsidRDefault="00FF442E" w:rsidP="003A5EA4">
            <w:pPr>
              <w:spacing w:before="120" w:after="120"/>
              <w:jc w:val="both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49" w:type="pct"/>
            <w:gridSpan w:val="2"/>
            <w:shd w:val="clear" w:color="auto" w:fill="FFFFFF" w:themeFill="background1"/>
          </w:tcPr>
          <w:p w14:paraId="04E7600A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1340" w:type="pct"/>
            <w:gridSpan w:val="4"/>
            <w:shd w:val="clear" w:color="auto" w:fill="FFFFFF" w:themeFill="background1"/>
          </w:tcPr>
          <w:p w14:paraId="3B5C197A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  <w:tc>
          <w:tcPr>
            <w:tcW w:w="934" w:type="pct"/>
            <w:gridSpan w:val="2"/>
            <w:shd w:val="clear" w:color="auto" w:fill="FFFFFF" w:themeFill="background1"/>
          </w:tcPr>
          <w:p w14:paraId="574A3FDA" w14:textId="77777777" w:rsidR="00FF442E" w:rsidRPr="00E117AA" w:rsidRDefault="00FF442E" w:rsidP="003A5EA4">
            <w:pPr>
              <w:spacing w:before="120" w:after="0"/>
              <w:jc w:val="both"/>
              <w:rPr>
                <w:rFonts w:ascii="Arial Narrow" w:hAnsi="Arial Narrow"/>
                <w:i/>
              </w:rPr>
            </w:pPr>
          </w:p>
        </w:tc>
      </w:tr>
      <w:tr w:rsidR="00FF442E" w:rsidRPr="00102638" w14:paraId="6717AEEB" w14:textId="77777777" w:rsidTr="003A5EA4"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D9D9D9"/>
          </w:tcPr>
          <w:p w14:paraId="16521C63" w14:textId="77777777" w:rsidR="00FF442E" w:rsidRPr="00102638" w:rsidRDefault="00FF442E" w:rsidP="001C3A9F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SAMOOCENA POZIOMU KLUCZOWYCH KOMPETENCJI (OD 1 DO 5, GDZIE 5 OZNACZA WYSOKI POZIOM, A 1 OZNACZA POZIOM PODSTAWOWY) – proszę postawić X przy wybranym poziomie każdej z kompetencji</w:t>
            </w:r>
          </w:p>
        </w:tc>
      </w:tr>
      <w:tr w:rsidR="00FF442E" w:rsidRPr="00AB0EF9" w14:paraId="6F0C2A5D" w14:textId="77777777" w:rsidTr="003A5EA4">
        <w:trPr>
          <w:trHeight w:val="444"/>
        </w:trPr>
        <w:tc>
          <w:tcPr>
            <w:tcW w:w="2668" w:type="pct"/>
            <w:gridSpan w:val="2"/>
            <w:shd w:val="clear" w:color="auto" w:fill="D9D9D9"/>
          </w:tcPr>
          <w:p w14:paraId="129E6CFA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KOMPETENCJA KLUCZOWA</w:t>
            </w:r>
          </w:p>
        </w:tc>
        <w:tc>
          <w:tcPr>
            <w:tcW w:w="466" w:type="pct"/>
            <w:gridSpan w:val="3"/>
            <w:shd w:val="clear" w:color="auto" w:fill="D9D9D9" w:themeFill="background1" w:themeFillShade="D9"/>
          </w:tcPr>
          <w:p w14:paraId="62C7731B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5</w:t>
            </w:r>
          </w:p>
        </w:tc>
        <w:tc>
          <w:tcPr>
            <w:tcW w:w="466" w:type="pct"/>
            <w:shd w:val="clear" w:color="auto" w:fill="D9D9D9" w:themeFill="background1" w:themeFillShade="D9"/>
          </w:tcPr>
          <w:p w14:paraId="1897CD2B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4</w:t>
            </w:r>
          </w:p>
        </w:tc>
        <w:tc>
          <w:tcPr>
            <w:tcW w:w="467" w:type="pct"/>
            <w:shd w:val="clear" w:color="auto" w:fill="D9D9D9" w:themeFill="background1" w:themeFillShade="D9"/>
          </w:tcPr>
          <w:p w14:paraId="12A6B5DA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3</w:t>
            </w:r>
          </w:p>
        </w:tc>
        <w:tc>
          <w:tcPr>
            <w:tcW w:w="468" w:type="pct"/>
            <w:shd w:val="clear" w:color="auto" w:fill="D9D9D9" w:themeFill="background1" w:themeFillShade="D9"/>
          </w:tcPr>
          <w:p w14:paraId="209B2DC3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66" w:type="pct"/>
            <w:shd w:val="clear" w:color="auto" w:fill="D9D9D9" w:themeFill="background1" w:themeFillShade="D9"/>
          </w:tcPr>
          <w:p w14:paraId="7C3742D7" w14:textId="77777777" w:rsidR="00FF442E" w:rsidRPr="00102638" w:rsidRDefault="00FF442E" w:rsidP="00102638">
            <w:pPr>
              <w:spacing w:before="120" w:after="0" w:line="240" w:lineRule="auto"/>
              <w:jc w:val="center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t>1</w:t>
            </w:r>
          </w:p>
        </w:tc>
      </w:tr>
      <w:tr w:rsidR="00FF442E" w:rsidRPr="00893FB1" w14:paraId="36F4182D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40C22028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Zdolność logicznego myślenia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7258676F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44850369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3DE0B72D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70DFFFA1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5C5EABDD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79F467F3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4D50367C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Poziom intelektualny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19471F79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588F1210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03B4D6FE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4BA88652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1B35CC89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2375AB56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3044E0B8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Umiejętności prezentacji werbalnej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5D6DCE08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5885E4EB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23ABE74F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14D596AC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6101F736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31A5FAE5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743AB81D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Umiejętności prezentacji w formie pisemnej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0BB62161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652B4EFE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49824E6C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27077182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639A4DC2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1FB8EFCC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479700DA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Umiejętność pracy zespołowej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070886FC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6D2F3894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479A6719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09720220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75C84982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43BBF3A8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14D42A6C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Umiejętność kierowania pracą zespołową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2A6C2563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11E30AA1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4E1B76CA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0EA8F4FC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02CB139C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145F317E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1C7F3F6A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Dotrzymywanie terminów wykonania zadań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58B085A5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0703F75E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3E357E41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25396ACB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26C2A5CB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4873C2AE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22FA72F6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Umiejętność wyciągania wniosków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7D190614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440B2EBE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7C0D0410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1A61E03D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37E4328B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3F813FAF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1C00724B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Gotowość do podejmowania nowych wyzwań, zadań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582D5BFF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5F2F1AAE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2D1F6545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287CDCAA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592A1C01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161879AE" w14:textId="77777777" w:rsidTr="003A5EA4">
        <w:trPr>
          <w:trHeight w:val="508"/>
        </w:trPr>
        <w:tc>
          <w:tcPr>
            <w:tcW w:w="2668" w:type="pct"/>
            <w:gridSpan w:val="2"/>
            <w:shd w:val="clear" w:color="auto" w:fill="FFFFFF" w:themeFill="background1"/>
          </w:tcPr>
          <w:p w14:paraId="5C74F6F0" w14:textId="77777777" w:rsidR="00FF442E" w:rsidRPr="00102638" w:rsidRDefault="00FF442E" w:rsidP="003A5EA4">
            <w:pPr>
              <w:spacing w:after="0"/>
              <w:jc w:val="both"/>
              <w:rPr>
                <w:rFonts w:ascii="Arial Narrow" w:hAnsi="Arial Narrow"/>
                <w:i/>
                <w:sz w:val="20"/>
                <w:szCs w:val="20"/>
              </w:rPr>
            </w:pPr>
            <w:r w:rsidRPr="00102638">
              <w:rPr>
                <w:sz w:val="20"/>
                <w:szCs w:val="20"/>
              </w:rPr>
              <w:t>Gotowość do podejmowania trudnych zadań i ciężkiej pracy</w:t>
            </w:r>
          </w:p>
        </w:tc>
        <w:tc>
          <w:tcPr>
            <w:tcW w:w="466" w:type="pct"/>
            <w:gridSpan w:val="3"/>
            <w:shd w:val="clear" w:color="auto" w:fill="FFFFFF" w:themeFill="background1"/>
          </w:tcPr>
          <w:p w14:paraId="0E323147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36992D56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7" w:type="pct"/>
            <w:shd w:val="clear" w:color="auto" w:fill="FFFFFF" w:themeFill="background1"/>
          </w:tcPr>
          <w:p w14:paraId="2D6D0D17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8" w:type="pct"/>
            <w:shd w:val="clear" w:color="auto" w:fill="FFFFFF" w:themeFill="background1"/>
          </w:tcPr>
          <w:p w14:paraId="4B9C04D2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  <w:tc>
          <w:tcPr>
            <w:tcW w:w="466" w:type="pct"/>
            <w:shd w:val="clear" w:color="auto" w:fill="FFFFFF" w:themeFill="background1"/>
          </w:tcPr>
          <w:p w14:paraId="3B71C17C" w14:textId="77777777" w:rsidR="00FF442E" w:rsidRPr="00893FB1" w:rsidRDefault="00FF442E" w:rsidP="003A5EA4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FF442E" w:rsidRPr="00893FB1" w14:paraId="6EE775AC" w14:textId="77777777" w:rsidTr="003A5EA4">
        <w:tc>
          <w:tcPr>
            <w:tcW w:w="5000" w:type="pct"/>
            <w:gridSpan w:val="9"/>
            <w:shd w:val="clear" w:color="auto" w:fill="D9D9D9"/>
          </w:tcPr>
          <w:p w14:paraId="4400D490" w14:textId="77777777" w:rsidR="00FF442E" w:rsidRPr="00102638" w:rsidRDefault="00FF442E" w:rsidP="001C3A9F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</w:pPr>
            <w:r w:rsidRPr="00102638">
              <w:rPr>
                <w:rFonts w:ascii="Arial Narrow" w:eastAsiaTheme="minorEastAsia" w:hAnsi="Arial Narrow" w:cstheme="minorBidi"/>
                <w:b/>
                <w:iCs/>
                <w:sz w:val="20"/>
                <w:szCs w:val="20"/>
              </w:rPr>
              <w:lastRenderedPageBreak/>
              <w:t>MOTYWACJA DO PODJĘCIA STUDIÓW EXECUTIVE MBA</w:t>
            </w:r>
          </w:p>
        </w:tc>
      </w:tr>
      <w:tr w:rsidR="00FF442E" w:rsidRPr="00893FB1" w14:paraId="4B8A29DA" w14:textId="77777777" w:rsidTr="003A5EA4">
        <w:tc>
          <w:tcPr>
            <w:tcW w:w="1777" w:type="pct"/>
            <w:shd w:val="clear" w:color="auto" w:fill="D9D9D9"/>
          </w:tcPr>
          <w:p w14:paraId="409A2DC3" w14:textId="77777777" w:rsidR="00FF442E" w:rsidRPr="00E44A3F" w:rsidRDefault="00FF442E" w:rsidP="003A5EA4">
            <w:pPr>
              <w:pStyle w:val="Tekstpodstawowywcity2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  <w:lang w:eastAsia="en-US"/>
              </w:rPr>
              <w:t>Prosz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ę</w:t>
            </w:r>
            <w:r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scharakteryzowa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ć</w:t>
            </w:r>
            <w:r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Pani/Pana</w:t>
            </w:r>
            <w:r w:rsidRPr="001B31E4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motywy podj</w:t>
            </w:r>
            <w:r w:rsidRPr="001B31E4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ę</w:t>
            </w:r>
            <w:r w:rsidRPr="001B31E4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cia studiów oraz oczekiwania wobec Programu </w:t>
            </w:r>
            <w:proofErr w:type="spellStart"/>
            <w:r>
              <w:rPr>
                <w:rFonts w:ascii="Arial Narrow" w:eastAsia="Calibri" w:hAnsi="Arial Narrow"/>
                <w:sz w:val="20"/>
                <w:szCs w:val="20"/>
                <w:lang w:eastAsia="en-US"/>
              </w:rPr>
              <w:t>Executive</w:t>
            </w:r>
            <w:proofErr w:type="spellEnd"/>
            <w:r w:rsidRPr="001B31E4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MBA</w:t>
            </w:r>
          </w:p>
        </w:tc>
        <w:tc>
          <w:tcPr>
            <w:tcW w:w="3223" w:type="pct"/>
            <w:gridSpan w:val="8"/>
          </w:tcPr>
          <w:p w14:paraId="75DA696E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570B87C3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706425C5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4D09DFEA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0EDFFCD6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41F355A4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2F293B63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5BD81164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0B200DA9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67B8C82F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36E4B154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7E73BFD3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3992F977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56790ECA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7D393CF0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7E3B010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4E60672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5791F278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50FC222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8975258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003EB218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0042F812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24338A9B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685929C5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3FA45E12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FB99F20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2F1A4626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1E01EA23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4A7FFB62" w14:textId="77777777" w:rsidR="00FF442E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  <w:p w14:paraId="2ADBC10F" w14:textId="77777777" w:rsidR="00FF442E" w:rsidRPr="00893FB1" w:rsidRDefault="00FF442E" w:rsidP="003A5EA4">
            <w:pPr>
              <w:spacing w:before="120" w:after="0"/>
              <w:jc w:val="both"/>
              <w:rPr>
                <w:rFonts w:ascii="Arial Narrow" w:hAnsi="Arial Narrow"/>
              </w:rPr>
            </w:pPr>
          </w:p>
        </w:tc>
      </w:tr>
    </w:tbl>
    <w:p w14:paraId="0E745C07" w14:textId="77777777" w:rsidR="00FF442E" w:rsidRDefault="00FF442E" w:rsidP="00FF442E"/>
    <w:p w14:paraId="20FB2521" w14:textId="77777777" w:rsidR="00B0680A" w:rsidRPr="00FF442E" w:rsidRDefault="00B0680A" w:rsidP="00FF442E"/>
    <w:sectPr w:rsidR="00B0680A" w:rsidRPr="00FF442E" w:rsidSect="001C3A9F">
      <w:headerReference w:type="default" r:id="rId11"/>
      <w:pgSz w:w="11906" w:h="16838"/>
      <w:pgMar w:top="2552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D563F" w14:textId="77777777" w:rsidR="00070A78" w:rsidRDefault="00070A78" w:rsidP="00EA10F1">
      <w:pPr>
        <w:spacing w:after="0" w:line="240" w:lineRule="auto"/>
      </w:pPr>
      <w:r>
        <w:separator/>
      </w:r>
    </w:p>
  </w:endnote>
  <w:endnote w:type="continuationSeparator" w:id="0">
    <w:p w14:paraId="17425687" w14:textId="77777777" w:rsidR="00070A78" w:rsidRDefault="00070A78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B2D0C" w14:textId="77777777" w:rsidR="00070A78" w:rsidRDefault="00070A78" w:rsidP="00EA10F1">
      <w:pPr>
        <w:spacing w:after="0" w:line="240" w:lineRule="auto"/>
      </w:pPr>
      <w:r>
        <w:separator/>
      </w:r>
    </w:p>
  </w:footnote>
  <w:footnote w:type="continuationSeparator" w:id="0">
    <w:p w14:paraId="356BDBD5" w14:textId="77777777" w:rsidR="00070A78" w:rsidRDefault="00070A78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6BFDB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854FCC3" wp14:editId="5F7189EC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C112E"/>
    <w:multiLevelType w:val="hybridMultilevel"/>
    <w:tmpl w:val="1B46B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85948"/>
    <w:multiLevelType w:val="hybridMultilevel"/>
    <w:tmpl w:val="16FAEE3E"/>
    <w:lvl w:ilvl="0" w:tplc="876250A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54DF3628"/>
    <w:multiLevelType w:val="multilevel"/>
    <w:tmpl w:val="D292C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D03990"/>
    <w:multiLevelType w:val="hybridMultilevel"/>
    <w:tmpl w:val="7974E7F2"/>
    <w:lvl w:ilvl="0" w:tplc="3EF8F9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44C391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21DE0"/>
    <w:multiLevelType w:val="hybridMultilevel"/>
    <w:tmpl w:val="04F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A78"/>
    <w:rsid w:val="00070A78"/>
    <w:rsid w:val="000D00AA"/>
    <w:rsid w:val="000F1F89"/>
    <w:rsid w:val="00102638"/>
    <w:rsid w:val="001C3A9F"/>
    <w:rsid w:val="002C4A07"/>
    <w:rsid w:val="003A71E3"/>
    <w:rsid w:val="004E0987"/>
    <w:rsid w:val="0057567B"/>
    <w:rsid w:val="007256DA"/>
    <w:rsid w:val="007F0B5C"/>
    <w:rsid w:val="00904540"/>
    <w:rsid w:val="00A9429F"/>
    <w:rsid w:val="00B0680A"/>
    <w:rsid w:val="00B74AFA"/>
    <w:rsid w:val="00D05890"/>
    <w:rsid w:val="00D44457"/>
    <w:rsid w:val="00E942D0"/>
    <w:rsid w:val="00EA10F1"/>
    <w:rsid w:val="00EA724C"/>
    <w:rsid w:val="00EE2E83"/>
    <w:rsid w:val="00F0535F"/>
    <w:rsid w:val="00F15054"/>
    <w:rsid w:val="00FD407F"/>
    <w:rsid w:val="00FF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E54328"/>
  <w15:chartTrackingRefBased/>
  <w15:docId w15:val="{8381EC01-8A94-41B1-AEF4-F46B603A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A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basedOn w:val="Normalny"/>
    <w:uiPriority w:val="34"/>
    <w:qFormat/>
    <w:rsid w:val="00070A7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70A78"/>
    <w:rPr>
      <w:color w:val="0563C1" w:themeColor="hyperlink"/>
      <w:u w:val="single"/>
    </w:rPr>
  </w:style>
  <w:style w:type="paragraph" w:styleId="Tekstpodstawowywcity2">
    <w:name w:val="Body Text Indent 2"/>
    <w:basedOn w:val="Normalny"/>
    <w:link w:val="Tekstpodstawowywcity2Znak"/>
    <w:rsid w:val="00FF442E"/>
    <w:pPr>
      <w:spacing w:after="0" w:line="240" w:lineRule="auto"/>
      <w:ind w:left="720" w:hanging="360"/>
      <w:jc w:val="both"/>
    </w:pPr>
    <w:rPr>
      <w:rFonts w:ascii="Times New Roman" w:eastAsia="Times New Roman" w:hAnsi="Times New Roman" w:cstheme="minorBidi"/>
      <w:i/>
      <w:i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F442E"/>
    <w:rPr>
      <w:rFonts w:ascii="Times New Roman" w:eastAsia="Times New Roman" w:hAnsi="Times New Roman"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od@zpsb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szyscy\Logotyp_szablony\Listowniki%20ZPSB\og&#243;lny\listownik_Centrum_SPiS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52477FA36CF42959C6AF66D67837E" ma:contentTypeVersion="9" ma:contentTypeDescription="Utwórz nowy dokument." ma:contentTypeScope="" ma:versionID="b1034891bdb7dc73e3f27d7d5068ee7e">
  <xsd:schema xmlns:xsd="http://www.w3.org/2001/XMLSchema" xmlns:xs="http://www.w3.org/2001/XMLSchema" xmlns:p="http://schemas.microsoft.com/office/2006/metadata/properties" xmlns:ns2="c6cf198a-897f-43ba-aa00-02f6250cefc9" targetNamespace="http://schemas.microsoft.com/office/2006/metadata/properties" ma:root="true" ma:fieldsID="5ced4ee6f430309f91a5cd216bd6a0fb" ns2:_="">
    <xsd:import namespace="c6cf198a-897f-43ba-aa00-02f6250ce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f198a-897f-43ba-aa00-02f6250ce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3C1A60-EAC5-4D7A-B203-7620B1114F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7AD500-1D62-42DF-989F-FC97F5067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f198a-897f-43ba-aa00-02f6250ce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82A50A-A5E6-4EE0-8DAE-3A0F5EBA1B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G:\Wszyscy\Logotyp_szablony\Listowniki ZPSB\ogólny\listownik_Centrum_SPiS.dotx</Template>
  <TotalTime>18</TotalTime>
  <Pages>6</Pages>
  <Words>1114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9</cp:revision>
  <dcterms:created xsi:type="dcterms:W3CDTF">2019-02-27T11:55:00Z</dcterms:created>
  <dcterms:modified xsi:type="dcterms:W3CDTF">2021-03-12T13:37:00Z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0x01010047052477FA36CF42959C6AF66D67837E</vt:lpwstr>
  </property>
</Properties>
</file>