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CE4A68" w14:textId="2910F811" w:rsidR="00B0680A" w:rsidRPr="00431018" w:rsidRDefault="00431018" w:rsidP="00431018">
      <w:pPr>
        <w:jc w:val="right"/>
        <w:rPr>
          <w:rFonts w:cstheme="minorHAnsi"/>
          <w:sz w:val="24"/>
          <w:szCs w:val="24"/>
        </w:rPr>
      </w:pPr>
      <w:r w:rsidRPr="00431018">
        <w:rPr>
          <w:rFonts w:cstheme="minorHAnsi"/>
          <w:sz w:val="24"/>
          <w:szCs w:val="24"/>
        </w:rPr>
        <w:t>Szczecin, dnia.  ………………</w:t>
      </w:r>
    </w:p>
    <w:p w14:paraId="02A56CA8" w14:textId="77777777" w:rsidR="00431018" w:rsidRPr="00431018" w:rsidRDefault="00431018" w:rsidP="00431018">
      <w:pPr>
        <w:jc w:val="right"/>
        <w:rPr>
          <w:rFonts w:cstheme="minorHAnsi"/>
          <w:sz w:val="24"/>
          <w:szCs w:val="24"/>
        </w:rPr>
      </w:pPr>
    </w:p>
    <w:p w14:paraId="4E3D8CEF" w14:textId="63AE97D8" w:rsidR="00431018" w:rsidRDefault="00431018" w:rsidP="00431018">
      <w:pPr>
        <w:jc w:val="right"/>
        <w:rPr>
          <w:rFonts w:cstheme="minorHAnsi"/>
          <w:sz w:val="28"/>
          <w:szCs w:val="28"/>
        </w:rPr>
      </w:pPr>
      <w:r w:rsidRPr="00431018">
        <w:rPr>
          <w:rFonts w:cstheme="minorHAnsi"/>
          <w:sz w:val="28"/>
          <w:szCs w:val="28"/>
        </w:rPr>
        <w:t>Dziekan Wydziału w Szczecin</w:t>
      </w:r>
      <w:r>
        <w:rPr>
          <w:rFonts w:cstheme="minorHAnsi"/>
          <w:sz w:val="28"/>
          <w:szCs w:val="28"/>
        </w:rPr>
        <w:t>ie</w:t>
      </w:r>
    </w:p>
    <w:p w14:paraId="55FDFD31" w14:textId="376EFEE9" w:rsidR="00684410" w:rsidRPr="00684410" w:rsidRDefault="00684410" w:rsidP="00684410">
      <w:pPr>
        <w:spacing w:after="0"/>
        <w:rPr>
          <w:rFonts w:cstheme="minorHAnsi"/>
          <w:sz w:val="24"/>
          <w:szCs w:val="24"/>
        </w:rPr>
      </w:pPr>
      <w:r w:rsidRPr="00684410">
        <w:rPr>
          <w:rFonts w:cstheme="minorHAnsi"/>
          <w:sz w:val="24"/>
          <w:szCs w:val="24"/>
        </w:rPr>
        <w:t>…………………………………………</w:t>
      </w:r>
    </w:p>
    <w:p w14:paraId="3835F2A8" w14:textId="5D8ACE9B" w:rsidR="00684410" w:rsidRDefault="00684410" w:rsidP="00684410">
      <w:pPr>
        <w:spacing w:after="0"/>
        <w:rPr>
          <w:rFonts w:cstheme="minorHAnsi"/>
          <w:sz w:val="24"/>
          <w:szCs w:val="24"/>
        </w:rPr>
      </w:pPr>
      <w:r w:rsidRPr="00684410">
        <w:rPr>
          <w:rFonts w:cstheme="minorHAnsi"/>
          <w:sz w:val="24"/>
          <w:szCs w:val="24"/>
        </w:rPr>
        <w:t>(imię i nazwisko)</w:t>
      </w:r>
    </w:p>
    <w:p w14:paraId="3124EECB" w14:textId="70E47A45" w:rsidR="00684410" w:rsidRDefault="00684410" w:rsidP="00684410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………………………………………………………….</w:t>
      </w:r>
    </w:p>
    <w:p w14:paraId="0833926B" w14:textId="64476A1F" w:rsidR="00684410" w:rsidRDefault="00684410" w:rsidP="00684410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(adres, e-mail, nr telefonu)</w:t>
      </w:r>
    </w:p>
    <w:p w14:paraId="22BF03CD" w14:textId="19177BC6" w:rsidR="00684410" w:rsidRDefault="00684410" w:rsidP="00684410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………………………………………………………….</w:t>
      </w:r>
    </w:p>
    <w:p w14:paraId="34F42B1B" w14:textId="4D0F7390" w:rsidR="00684410" w:rsidRDefault="00684410" w:rsidP="00684410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(nr albumu, kierunek studiów, specjalność)</w:t>
      </w:r>
    </w:p>
    <w:p w14:paraId="64D142A3" w14:textId="4AF65390" w:rsidR="00684410" w:rsidRDefault="00684410" w:rsidP="00684410">
      <w:pPr>
        <w:rPr>
          <w:rFonts w:cstheme="minorHAnsi"/>
          <w:sz w:val="24"/>
          <w:szCs w:val="24"/>
        </w:rPr>
      </w:pPr>
    </w:p>
    <w:p w14:paraId="24FAD2F5" w14:textId="7445E9D7" w:rsidR="00684410" w:rsidRPr="00684410" w:rsidRDefault="00684410" w:rsidP="00684410">
      <w:pPr>
        <w:jc w:val="center"/>
        <w:rPr>
          <w:rFonts w:cstheme="minorHAnsi"/>
          <w:sz w:val="28"/>
          <w:szCs w:val="28"/>
        </w:rPr>
      </w:pPr>
      <w:r w:rsidRPr="00684410">
        <w:rPr>
          <w:rFonts w:cstheme="minorHAnsi"/>
          <w:sz w:val="28"/>
          <w:szCs w:val="28"/>
        </w:rPr>
        <w:t xml:space="preserve">PODANIE </w:t>
      </w:r>
    </w:p>
    <w:p w14:paraId="3928CD46" w14:textId="7BBD7830" w:rsidR="00684410" w:rsidRDefault="00684410" w:rsidP="00684410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  <w:t xml:space="preserve">Zwracam się z prośbą o wyrażenie zgody na </w:t>
      </w:r>
      <w:r w:rsidR="00E60719">
        <w:rPr>
          <w:rFonts w:cstheme="minorHAnsi"/>
          <w:sz w:val="24"/>
          <w:szCs w:val="24"/>
        </w:rPr>
        <w:t xml:space="preserve">przedłużenie terminu obrony pracy dyplomowej/inżynierskiej/magisterskiej do dnia </w:t>
      </w:r>
      <w:r>
        <w:rPr>
          <w:rFonts w:cstheme="minorHAnsi"/>
          <w:sz w:val="24"/>
          <w:szCs w:val="24"/>
        </w:rPr>
        <w:t xml:space="preserve"> …………………</w:t>
      </w:r>
      <w:r w:rsidR="00E60719">
        <w:rPr>
          <w:rFonts w:cstheme="minorHAnsi"/>
          <w:sz w:val="24"/>
          <w:szCs w:val="24"/>
        </w:rPr>
        <w:t>………………………….  .</w:t>
      </w:r>
    </w:p>
    <w:p w14:paraId="2773D620" w14:textId="21EA4499" w:rsidR="00684410" w:rsidRDefault="00684410" w:rsidP="00684410">
      <w:pPr>
        <w:jc w:val="both"/>
        <w:rPr>
          <w:rFonts w:cstheme="minorHAnsi"/>
          <w:sz w:val="24"/>
          <w:szCs w:val="24"/>
        </w:rPr>
      </w:pPr>
    </w:p>
    <w:p w14:paraId="69497BF2" w14:textId="2CEE9B7E" w:rsidR="00684410" w:rsidRDefault="00E60719" w:rsidP="00E60719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Promotor pracy: …………………………………………………………………………………………..</w:t>
      </w:r>
      <w:r w:rsidR="00684410">
        <w:rPr>
          <w:rFonts w:cstheme="minorHAnsi"/>
          <w:sz w:val="24"/>
          <w:szCs w:val="24"/>
        </w:rPr>
        <w:t xml:space="preserve">                          </w:t>
      </w:r>
    </w:p>
    <w:p w14:paraId="40ED8DC7" w14:textId="7464E1D5" w:rsidR="00684410" w:rsidRDefault="00684410" w:rsidP="00684410">
      <w:pPr>
        <w:spacing w:after="0"/>
        <w:jc w:val="both"/>
        <w:rPr>
          <w:rFonts w:cstheme="minorHAnsi"/>
          <w:sz w:val="24"/>
          <w:szCs w:val="24"/>
        </w:rPr>
      </w:pPr>
    </w:p>
    <w:p w14:paraId="5D38A0B6" w14:textId="52B015D0" w:rsidR="00684410" w:rsidRDefault="00E60719" w:rsidP="00684410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Jednocześnie informuję, że z pozostałych przedmiotów/modułów/kursów otrzymałem/-am oceny pozytywne</w:t>
      </w:r>
      <w:r w:rsidR="00684410">
        <w:rPr>
          <w:rFonts w:cstheme="minorHAnsi"/>
          <w:sz w:val="24"/>
          <w:szCs w:val="24"/>
        </w:rPr>
        <w:t xml:space="preserve">. </w:t>
      </w:r>
    </w:p>
    <w:p w14:paraId="77D1214F" w14:textId="5862FBC9" w:rsidR="00684410" w:rsidRDefault="00684410" w:rsidP="00684410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                                                               ………………………………………………………</w:t>
      </w:r>
    </w:p>
    <w:p w14:paraId="68622E60" w14:textId="7034720D" w:rsidR="00684410" w:rsidRDefault="00684410" w:rsidP="00684410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                                                                              (podpis studenta) </w:t>
      </w:r>
    </w:p>
    <w:p w14:paraId="270859EE" w14:textId="066EC705" w:rsidR="00684410" w:rsidRDefault="00684410" w:rsidP="00684410">
      <w:pPr>
        <w:spacing w:after="0"/>
        <w:jc w:val="both"/>
        <w:rPr>
          <w:rFonts w:cstheme="minorHAnsi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684410" w14:paraId="2A4785D7" w14:textId="77777777" w:rsidTr="00684410">
        <w:tc>
          <w:tcPr>
            <w:tcW w:w="4531" w:type="dxa"/>
          </w:tcPr>
          <w:p w14:paraId="30C725DA" w14:textId="297CEBCE" w:rsidR="00684410" w:rsidRDefault="00684410" w:rsidP="00684410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Uwagi dziekanatu </w:t>
            </w:r>
          </w:p>
        </w:tc>
        <w:tc>
          <w:tcPr>
            <w:tcW w:w="4531" w:type="dxa"/>
          </w:tcPr>
          <w:p w14:paraId="6303F7D5" w14:textId="7C9CE200" w:rsidR="00684410" w:rsidRDefault="00684410" w:rsidP="00684410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Decyzja dziekana </w:t>
            </w:r>
          </w:p>
        </w:tc>
      </w:tr>
      <w:tr w:rsidR="00684410" w14:paraId="4B41FBE7" w14:textId="77777777" w:rsidTr="00684410">
        <w:trPr>
          <w:trHeight w:val="3190"/>
        </w:trPr>
        <w:tc>
          <w:tcPr>
            <w:tcW w:w="4531" w:type="dxa"/>
          </w:tcPr>
          <w:p w14:paraId="14E64C52" w14:textId="77777777" w:rsidR="00684410" w:rsidRDefault="00684410" w:rsidP="00684410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31" w:type="dxa"/>
          </w:tcPr>
          <w:p w14:paraId="620A96A4" w14:textId="77777777" w:rsidR="00684410" w:rsidRDefault="00684410" w:rsidP="00684410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14:paraId="62D5D033" w14:textId="77777777" w:rsidR="00684410" w:rsidRPr="00684410" w:rsidRDefault="00684410" w:rsidP="00684410">
      <w:pPr>
        <w:spacing w:after="0"/>
        <w:jc w:val="both"/>
        <w:rPr>
          <w:rFonts w:cstheme="minorHAnsi"/>
          <w:sz w:val="24"/>
          <w:szCs w:val="24"/>
        </w:rPr>
      </w:pPr>
    </w:p>
    <w:sectPr w:rsidR="00684410" w:rsidRPr="00684410" w:rsidSect="00EA10F1">
      <w:headerReference w:type="default" r:id="rId9"/>
      <w:pgSz w:w="11906" w:h="16838"/>
      <w:pgMar w:top="255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8A4001" w14:textId="77777777" w:rsidR="00FC09CB" w:rsidRDefault="00FC09CB" w:rsidP="00EA10F1">
      <w:pPr>
        <w:spacing w:after="0" w:line="240" w:lineRule="auto"/>
      </w:pPr>
      <w:r>
        <w:separator/>
      </w:r>
    </w:p>
  </w:endnote>
  <w:endnote w:type="continuationSeparator" w:id="0">
    <w:p w14:paraId="490FB743" w14:textId="77777777" w:rsidR="00FC09CB" w:rsidRDefault="00FC09CB" w:rsidP="00EA1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0954C4" w14:textId="77777777" w:rsidR="00FC09CB" w:rsidRDefault="00FC09CB" w:rsidP="00EA10F1">
      <w:pPr>
        <w:spacing w:after="0" w:line="240" w:lineRule="auto"/>
      </w:pPr>
      <w:r>
        <w:separator/>
      </w:r>
    </w:p>
  </w:footnote>
  <w:footnote w:type="continuationSeparator" w:id="0">
    <w:p w14:paraId="03966520" w14:textId="77777777" w:rsidR="00FC09CB" w:rsidRDefault="00FC09CB" w:rsidP="00EA10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9F4EE" w14:textId="77777777" w:rsidR="00EA10F1" w:rsidRDefault="00EA10F1" w:rsidP="002C4A07">
    <w:pPr>
      <w:pStyle w:val="Nagwek"/>
      <w:tabs>
        <w:tab w:val="clear" w:pos="4536"/>
      </w:tabs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5AF6BD8C" wp14:editId="46D27FB9">
          <wp:simplePos x="0" y="0"/>
          <wp:positionH relativeFrom="page">
            <wp:posOffset>0</wp:posOffset>
          </wp:positionH>
          <wp:positionV relativeFrom="paragraph">
            <wp:posOffset>-449580</wp:posOffset>
          </wp:positionV>
          <wp:extent cx="7560738" cy="10691998"/>
          <wp:effectExtent l="0" t="0" r="2540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stownik_Rekt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738" cy="10691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4A07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9CB"/>
    <w:rsid w:val="002629EF"/>
    <w:rsid w:val="002C4A07"/>
    <w:rsid w:val="003A71E3"/>
    <w:rsid w:val="00431018"/>
    <w:rsid w:val="00480FD8"/>
    <w:rsid w:val="0056374B"/>
    <w:rsid w:val="00684410"/>
    <w:rsid w:val="007F0B5C"/>
    <w:rsid w:val="00A9429F"/>
    <w:rsid w:val="00B0680A"/>
    <w:rsid w:val="00E60719"/>
    <w:rsid w:val="00E942D0"/>
    <w:rsid w:val="00EA10F1"/>
    <w:rsid w:val="00EE5410"/>
    <w:rsid w:val="00F15054"/>
    <w:rsid w:val="00FC0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E09077"/>
  <w15:chartTrackingRefBased/>
  <w15:docId w15:val="{DB518AD9-40F1-42F9-86E7-296112277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A10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A10F1"/>
  </w:style>
  <w:style w:type="paragraph" w:styleId="Stopka">
    <w:name w:val="footer"/>
    <w:basedOn w:val="Normalny"/>
    <w:link w:val="StopkaZnak"/>
    <w:uiPriority w:val="99"/>
    <w:unhideWhenUsed/>
    <w:rsid w:val="00EA10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A10F1"/>
  </w:style>
  <w:style w:type="table" w:styleId="Tabela-Siatka">
    <w:name w:val="Table Grid"/>
    <w:basedOn w:val="Standardowy"/>
    <w:uiPriority w:val="39"/>
    <w:rsid w:val="006844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nowak\Zachodniopomorska%20Szko&#322;a%20Biznesu%20w%20Szczecinie\Kolegium%20Dziekanskie%20-%20Dokumenty\Szablony%20listowniki%20prezentacje\listowniki%202021\listownik_Szczeci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E91AAC8AE498449AF29DB644DA4F16" ma:contentTypeVersion="12" ma:contentTypeDescription="Utwórz nowy dokument." ma:contentTypeScope="" ma:versionID="475bb112fd0551a21b73ab7df0b13148">
  <xsd:schema xmlns:xsd="http://www.w3.org/2001/XMLSchema" xmlns:xs="http://www.w3.org/2001/XMLSchema" xmlns:p="http://schemas.microsoft.com/office/2006/metadata/properties" xmlns:ns2="5750e74c-419f-49d7-9bb1-c46283c76001" xmlns:ns3="35287338-ff91-4b50-b2d3-b89268c60951" targetNamespace="http://schemas.microsoft.com/office/2006/metadata/properties" ma:root="true" ma:fieldsID="c45cc6ed9204a626b65021f7640cde6d" ns2:_="" ns3:_="">
    <xsd:import namespace="5750e74c-419f-49d7-9bb1-c46283c76001"/>
    <xsd:import namespace="35287338-ff91-4b50-b2d3-b89268c609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e74c-419f-49d7-9bb1-c46283c760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287338-ff91-4b50-b2d3-b89268c6095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F8B7E7F-B5B1-4FFB-8092-36BD00A8FC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50e74c-419f-49d7-9bb1-c46283c76001"/>
    <ds:schemaRef ds:uri="35287338-ff91-4b50-b2d3-b89268c609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C0D65C-C309-47CF-A8FE-A81DB1C1CBE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711780-EF2A-4B8C-87B7-D67A65FA55F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listownik_Szczecin</Template>
  <TotalTime>28</TotalTime>
  <Pages>1</Pages>
  <Words>121</Words>
  <Characters>732</Characters>
  <Application>Microsoft Office Word</Application>
  <DocSecurity>0</DocSecurity>
  <Lines>6</Lines>
  <Paragraphs>1</Paragraphs>
  <ScaleCrop>false</ScaleCrop>
  <Company>HP</Company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Nowak-Lewandowska</dc:creator>
  <cp:keywords/>
  <dc:description/>
  <cp:lastModifiedBy>Renata Nowak-Lewandowska</cp:lastModifiedBy>
  <cp:revision>4</cp:revision>
  <dcterms:created xsi:type="dcterms:W3CDTF">2021-10-19T11:39:00Z</dcterms:created>
  <dcterms:modified xsi:type="dcterms:W3CDTF">2021-10-19T14:12:00Z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0x01010092E91AAC8AE498449AF29DB644DA4F16</vt:lpwstr>
  </property>
</Properties>
</file>