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E4A68" w14:textId="2910F811" w:rsidR="00B0680A" w:rsidRPr="00431018" w:rsidRDefault="00431018" w:rsidP="00431018">
      <w:pPr>
        <w:jc w:val="right"/>
        <w:rPr>
          <w:rFonts w:cstheme="minorHAnsi"/>
          <w:sz w:val="24"/>
          <w:szCs w:val="24"/>
        </w:rPr>
      </w:pPr>
      <w:r w:rsidRPr="00431018">
        <w:rPr>
          <w:rFonts w:cstheme="minorHAnsi"/>
          <w:sz w:val="24"/>
          <w:szCs w:val="24"/>
        </w:rPr>
        <w:t>Szczecin, dnia.  ………………</w:t>
      </w:r>
    </w:p>
    <w:p w14:paraId="02A56CA8" w14:textId="77777777" w:rsidR="00431018" w:rsidRPr="00431018" w:rsidRDefault="00431018" w:rsidP="00431018">
      <w:pPr>
        <w:jc w:val="right"/>
        <w:rPr>
          <w:rFonts w:cstheme="minorHAnsi"/>
          <w:sz w:val="24"/>
          <w:szCs w:val="24"/>
        </w:rPr>
      </w:pPr>
    </w:p>
    <w:p w14:paraId="4E3D8CEF" w14:textId="63AE97D8" w:rsidR="00431018" w:rsidRDefault="00431018" w:rsidP="00431018">
      <w:pPr>
        <w:jc w:val="right"/>
        <w:rPr>
          <w:rFonts w:cstheme="minorHAnsi"/>
          <w:sz w:val="28"/>
          <w:szCs w:val="28"/>
        </w:rPr>
      </w:pPr>
      <w:r w:rsidRPr="00431018">
        <w:rPr>
          <w:rFonts w:cstheme="minorHAnsi"/>
          <w:sz w:val="28"/>
          <w:szCs w:val="28"/>
        </w:rPr>
        <w:t>Dziekan Wydziału w Szczecin</w:t>
      </w:r>
      <w:r>
        <w:rPr>
          <w:rFonts w:cstheme="minorHAnsi"/>
          <w:sz w:val="28"/>
          <w:szCs w:val="28"/>
        </w:rPr>
        <w:t>ie</w:t>
      </w:r>
    </w:p>
    <w:p w14:paraId="55FDFD31" w14:textId="376EFEE9" w:rsidR="00684410" w:rsidRPr="00684410" w:rsidRDefault="00684410" w:rsidP="00684410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…………………………………………</w:t>
      </w:r>
    </w:p>
    <w:p w14:paraId="3835F2A8" w14:textId="5D8ACE9B" w:rsidR="00684410" w:rsidRDefault="00684410" w:rsidP="00684410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(imię i nazwisko)</w:t>
      </w:r>
    </w:p>
    <w:p w14:paraId="3124EECB" w14:textId="70E47A45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0833926B" w14:textId="64476A1F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(adres, e-mail, nr telefonu)</w:t>
      </w:r>
    </w:p>
    <w:p w14:paraId="22BF03CD" w14:textId="19177BC6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34F42B1B" w14:textId="4D0F7390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(nr albumu, kierunek studiów, specjalność)</w:t>
      </w:r>
    </w:p>
    <w:p w14:paraId="64D142A3" w14:textId="4AF65390" w:rsidR="00684410" w:rsidRDefault="00684410" w:rsidP="00684410">
      <w:pPr>
        <w:rPr>
          <w:rFonts w:cstheme="minorHAnsi"/>
          <w:sz w:val="24"/>
          <w:szCs w:val="24"/>
        </w:rPr>
      </w:pPr>
    </w:p>
    <w:p w14:paraId="24FAD2F5" w14:textId="7445E9D7" w:rsidR="00684410" w:rsidRPr="00684410" w:rsidRDefault="00684410" w:rsidP="00684410">
      <w:pPr>
        <w:jc w:val="center"/>
        <w:rPr>
          <w:rFonts w:cstheme="minorHAnsi"/>
          <w:sz w:val="28"/>
          <w:szCs w:val="28"/>
        </w:rPr>
      </w:pPr>
      <w:r w:rsidRPr="00684410">
        <w:rPr>
          <w:rFonts w:cstheme="minorHAnsi"/>
          <w:sz w:val="28"/>
          <w:szCs w:val="28"/>
        </w:rPr>
        <w:t xml:space="preserve">PODANIE </w:t>
      </w:r>
    </w:p>
    <w:p w14:paraId="3928CD46" w14:textId="48897CA0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Zwracam się z prośbą o wyrażenie zgody na wpis warunkowy na semestr ………………….</w:t>
      </w:r>
    </w:p>
    <w:p w14:paraId="5D7EE668" w14:textId="6BB55B13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roku akademickim ………./……….  . Do zaliczenia warunkowego pozostały mi przedmioty: </w:t>
      </w:r>
    </w:p>
    <w:p w14:paraId="2773D620" w14:textId="21EA4499" w:rsidR="00684410" w:rsidRDefault="00684410" w:rsidP="00684410">
      <w:pPr>
        <w:jc w:val="both"/>
        <w:rPr>
          <w:rFonts w:cstheme="minorHAnsi"/>
          <w:sz w:val="24"/>
          <w:szCs w:val="24"/>
        </w:rPr>
      </w:pPr>
    </w:p>
    <w:p w14:paraId="33565330" w14:textId="126E06FA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                                ……………………………………………………</w:t>
      </w:r>
    </w:p>
    <w:p w14:paraId="220E6051" w14:textId="23F62CE4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Przedmiot                                                                                     wykładowca </w:t>
      </w:r>
    </w:p>
    <w:p w14:paraId="3624E40C" w14:textId="138F3823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                               …………………………………………………….</w:t>
      </w:r>
    </w:p>
    <w:p w14:paraId="78695FD7" w14:textId="530D5429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Przedmiot                                                                                     wykładowca </w:t>
      </w:r>
    </w:p>
    <w:p w14:paraId="416278B2" w14:textId="360B4457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……………………………………………………………..                               ………………………………………………………</w:t>
      </w:r>
    </w:p>
    <w:p w14:paraId="69497BF2" w14:textId="1EF8915E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Przedmiot                                                                                     wykładowca </w:t>
      </w:r>
    </w:p>
    <w:p w14:paraId="40ED8DC7" w14:textId="7464E1D5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p w14:paraId="5D38A0B6" w14:textId="6247CEB0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Powyższe braki zobowiązuję się uzupełnić w wyznaczonym terminie. </w:t>
      </w:r>
    </w:p>
    <w:p w14:paraId="77D1214F" w14:textId="5862FBC9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………………………………………………………</w:t>
      </w:r>
    </w:p>
    <w:p w14:paraId="68622E60" w14:textId="7034720D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(podpis studenta) </w:t>
      </w:r>
    </w:p>
    <w:p w14:paraId="270859EE" w14:textId="066EC705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84410" w14:paraId="2A4785D7" w14:textId="77777777" w:rsidTr="00684410">
        <w:tc>
          <w:tcPr>
            <w:tcW w:w="4531" w:type="dxa"/>
          </w:tcPr>
          <w:p w14:paraId="30C725DA" w14:textId="297CEBCE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Uwagi dziekanatu </w:t>
            </w:r>
          </w:p>
        </w:tc>
        <w:tc>
          <w:tcPr>
            <w:tcW w:w="4531" w:type="dxa"/>
          </w:tcPr>
          <w:p w14:paraId="6303F7D5" w14:textId="7C9CE200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Decyzja dziekana </w:t>
            </w:r>
          </w:p>
        </w:tc>
      </w:tr>
      <w:tr w:rsidR="00684410" w14:paraId="4B41FBE7" w14:textId="77777777" w:rsidTr="00684410">
        <w:trPr>
          <w:trHeight w:val="3190"/>
        </w:trPr>
        <w:tc>
          <w:tcPr>
            <w:tcW w:w="4531" w:type="dxa"/>
          </w:tcPr>
          <w:p w14:paraId="14E64C52" w14:textId="77777777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0A96A4" w14:textId="77777777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62D5D033" w14:textId="77777777" w:rsidR="00684410" w:rsidRP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sectPr w:rsidR="00684410" w:rsidRPr="00684410" w:rsidSect="00EA10F1">
      <w:headerReference w:type="default" r:id="rId1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A4001" w14:textId="77777777" w:rsidR="00FC09CB" w:rsidRDefault="00FC09CB" w:rsidP="00EA10F1">
      <w:pPr>
        <w:spacing w:after="0" w:line="240" w:lineRule="auto"/>
      </w:pPr>
      <w:r>
        <w:separator/>
      </w:r>
    </w:p>
  </w:endnote>
  <w:endnote w:type="continuationSeparator" w:id="0">
    <w:p w14:paraId="490FB743" w14:textId="77777777" w:rsidR="00FC09CB" w:rsidRDefault="00FC09CB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954C4" w14:textId="77777777" w:rsidR="00FC09CB" w:rsidRDefault="00FC09CB" w:rsidP="00EA10F1">
      <w:pPr>
        <w:spacing w:after="0" w:line="240" w:lineRule="auto"/>
      </w:pPr>
      <w:r>
        <w:separator/>
      </w:r>
    </w:p>
  </w:footnote>
  <w:footnote w:type="continuationSeparator" w:id="0">
    <w:p w14:paraId="03966520" w14:textId="77777777" w:rsidR="00FC09CB" w:rsidRDefault="00FC09CB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F4EE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F6BD8C" wp14:editId="46D27FB9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CB"/>
    <w:rsid w:val="002629EF"/>
    <w:rsid w:val="002C4A07"/>
    <w:rsid w:val="003A71E3"/>
    <w:rsid w:val="00431018"/>
    <w:rsid w:val="00480FD8"/>
    <w:rsid w:val="0056374B"/>
    <w:rsid w:val="00684410"/>
    <w:rsid w:val="007F0B5C"/>
    <w:rsid w:val="00A9429F"/>
    <w:rsid w:val="00B0680A"/>
    <w:rsid w:val="00E942D0"/>
    <w:rsid w:val="00EA10F1"/>
    <w:rsid w:val="00EE5410"/>
    <w:rsid w:val="00F15054"/>
    <w:rsid w:val="00FC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09077"/>
  <w15:chartTrackingRefBased/>
  <w15:docId w15:val="{DB518AD9-40F1-42F9-86E7-29611227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39"/>
    <w:rsid w:val="0068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owak\Zachodniopomorska%20Szko&#322;a%20Biznesu%20w%20Szczecinie\Kolegium%20Dziekanskie%20-%20Dokumenty\Szablony%20listowniki%20prezentacje\listowniki%202021\listownik_Szczeci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2" ma:contentTypeDescription="Utwórz nowy dokument." ma:contentTypeScope="" ma:versionID="475bb112fd0551a21b73ab7df0b13148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c45cc6ed9204a626b65021f7640cde6d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711780-EF2A-4B8C-87B7-D67A65FA55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C0D65C-C309-47CF-A8FE-A81DB1C1CB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8B7E7F-B5B1-4FFB-8092-36BD00A8F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listownik_Szczecin</Template>
  <TotalTime>24</TotalTime>
  <Pages>1</Pages>
  <Words>194</Words>
  <Characters>1167</Characters>
  <Application>Microsoft Office Word</Application>
  <DocSecurity>0</DocSecurity>
  <Lines>9</Lines>
  <Paragraphs>2</Paragraphs>
  <ScaleCrop>false</ScaleCrop>
  <Company>HP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Renata Nowak-Lewandowska</cp:lastModifiedBy>
  <cp:revision>3</cp:revision>
  <dcterms:created xsi:type="dcterms:W3CDTF">2021-10-19T11:39:00Z</dcterms:created>
  <dcterms:modified xsi:type="dcterms:W3CDTF">2021-10-19T12:03:00Z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