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EA3B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>Załącznik nr 1</w:t>
      </w:r>
    </w:p>
    <w:p w14:paraId="2AFE9C59" w14:textId="77777777" w:rsidR="00E72A3B" w:rsidRPr="00F91111" w:rsidRDefault="00E72A3B" w:rsidP="00E72A3B">
      <w:pPr>
        <w:spacing w:after="200" w:line="276" w:lineRule="auto"/>
        <w:jc w:val="right"/>
        <w:rPr>
          <w:rFonts w:eastAsia="Calibri"/>
        </w:rPr>
      </w:pPr>
      <w:r w:rsidRPr="00F91111">
        <w:rPr>
          <w:rFonts w:eastAsia="Calibri"/>
        </w:rPr>
        <w:t>miejscowość …….............………………….……, dnia ……….................………</w:t>
      </w:r>
    </w:p>
    <w:p w14:paraId="04C0BDAE" w14:textId="77777777" w:rsidR="00E72A3B" w:rsidRPr="00F91111" w:rsidRDefault="00E72A3B" w:rsidP="00E72A3B">
      <w:pPr>
        <w:spacing w:after="200" w:line="276" w:lineRule="auto"/>
        <w:jc w:val="center"/>
        <w:rPr>
          <w:rFonts w:eastAsia="Calibri"/>
          <w:b/>
        </w:rPr>
      </w:pPr>
      <w:r w:rsidRPr="00F91111">
        <w:rPr>
          <w:rFonts w:eastAsia="Calibri"/>
          <w:b/>
        </w:rPr>
        <w:t>FORMULARZ OFERTY ROZEZNANIA CENOWEGO</w:t>
      </w:r>
    </w:p>
    <w:p w14:paraId="71396A4A" w14:textId="77777777" w:rsidR="00E72A3B" w:rsidRPr="00F91111" w:rsidRDefault="00E72A3B" w:rsidP="00E72A3B">
      <w:pPr>
        <w:spacing w:line="276" w:lineRule="auto"/>
        <w:rPr>
          <w:rFonts w:eastAsia="Calibri"/>
          <w:b/>
        </w:rPr>
      </w:pPr>
      <w:r w:rsidRPr="00F91111">
        <w:rPr>
          <w:rFonts w:eastAsia="Calibri"/>
          <w:b/>
        </w:rPr>
        <w:t>Dane Oferenta</w:t>
      </w:r>
    </w:p>
    <w:p w14:paraId="42AF8DEC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  <w:noProof/>
        </w:rPr>
        <mc:AlternateContent>
          <mc:Choice Requires="wps">
            <w:drawing>
              <wp:inline distT="0" distB="0" distL="0" distR="0" wp14:anchorId="00425196" wp14:editId="0B40A61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006E" w14:textId="77777777" w:rsidR="00E72A3B" w:rsidRPr="005D476A" w:rsidRDefault="00E72A3B" w:rsidP="00E72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42519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" strokeweight=".5pt">
                <v:textbox>
                  <w:txbxContent>
                    <w:p w14:paraId="457C006E" w14:textId="77777777" w:rsidR="00E72A3B" w:rsidRPr="005D476A" w:rsidRDefault="00E72A3B" w:rsidP="00E72A3B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E46615" w14:textId="77777777" w:rsidR="00E72A3B" w:rsidRPr="00F91111" w:rsidRDefault="00E72A3B" w:rsidP="00E72A3B">
      <w:pPr>
        <w:spacing w:after="120" w:line="360" w:lineRule="auto"/>
        <w:rPr>
          <w:rFonts w:eastAsia="Calibri"/>
          <w:b/>
        </w:rPr>
      </w:pPr>
      <w:r w:rsidRPr="00F91111">
        <w:rPr>
          <w:rFonts w:eastAsia="Calibri"/>
          <w:b/>
        </w:rPr>
        <w:t>Osoba do kontaktu</w:t>
      </w:r>
    </w:p>
    <w:p w14:paraId="4C2D1B2E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Imię i nazwisko: …………………………………………</w:t>
      </w:r>
    </w:p>
    <w:p w14:paraId="79788E99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Adres: …………………………………………………………</w:t>
      </w:r>
    </w:p>
    <w:p w14:paraId="21036A16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Telefon: ………………………………………………………</w:t>
      </w:r>
    </w:p>
    <w:p w14:paraId="1B09940D" w14:textId="77777777" w:rsidR="00E72A3B" w:rsidRPr="00F91111" w:rsidRDefault="00E72A3B" w:rsidP="00E72A3B">
      <w:pPr>
        <w:spacing w:line="360" w:lineRule="auto"/>
        <w:rPr>
          <w:rFonts w:eastAsia="Calibri"/>
        </w:rPr>
      </w:pPr>
      <w:r w:rsidRPr="00F91111">
        <w:rPr>
          <w:rFonts w:eastAsia="Calibri"/>
        </w:rPr>
        <w:t>E-mail …………………………………………………………</w:t>
      </w:r>
    </w:p>
    <w:p w14:paraId="59818A31" w14:textId="20722C7C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 xml:space="preserve">W odpowiedzi na ogłoszenie o rozeznaniu rynku z dnia </w:t>
      </w:r>
      <w:r w:rsidR="00AB5277">
        <w:rPr>
          <w:rFonts w:eastAsia="Calibri"/>
        </w:rPr>
        <w:t>30</w:t>
      </w:r>
      <w:r w:rsidRPr="00F91111">
        <w:rPr>
          <w:rFonts w:eastAsia="Calibri"/>
        </w:rPr>
        <w:t>.06.202</w:t>
      </w:r>
      <w:r w:rsidR="006F6487">
        <w:rPr>
          <w:rFonts w:eastAsia="Calibri"/>
        </w:rPr>
        <w:t>2</w:t>
      </w:r>
      <w:r w:rsidRPr="00F91111">
        <w:rPr>
          <w:rFonts w:eastAsia="Calibri"/>
        </w:rPr>
        <w:t xml:space="preserve"> r. mające za przedmiot: </w:t>
      </w:r>
      <w:r w:rsidR="006F6487">
        <w:rPr>
          <w:b/>
          <w:bCs/>
          <w:lang w:eastAsia="pl-PL"/>
        </w:rPr>
        <w:t>Usługę m</w:t>
      </w:r>
      <w:r w:rsidR="006F6487" w:rsidRPr="007F4D4D">
        <w:rPr>
          <w:b/>
          <w:bCs/>
          <w:lang w:eastAsia="pl-PL"/>
        </w:rPr>
        <w:t>odernizacji</w:t>
      </w:r>
      <w:r w:rsidR="006F6487">
        <w:rPr>
          <w:b/>
          <w:bCs/>
          <w:lang w:eastAsia="pl-PL"/>
        </w:rPr>
        <w:t xml:space="preserve"> </w:t>
      </w:r>
      <w:r w:rsidR="006F6487" w:rsidRPr="007F4D4D">
        <w:rPr>
          <w:b/>
          <w:bCs/>
          <w:lang w:eastAsia="pl-PL"/>
        </w:rPr>
        <w:t xml:space="preserve">/wymiany </w:t>
      </w:r>
      <w:r w:rsidR="006F6487" w:rsidRPr="007F4D4D">
        <w:rPr>
          <w:b/>
          <w:bCs/>
        </w:rPr>
        <w:t>systemu bibliotecznego starej generacji SOWA 1 na nowy system biblioteczny</w:t>
      </w:r>
      <w:r w:rsidR="006F6487">
        <w:t xml:space="preserve">, </w:t>
      </w:r>
      <w:r w:rsidRPr="00F91111">
        <w:rPr>
          <w:rFonts w:eastAsia="Calibri"/>
        </w:rPr>
        <w:t>w ramach projektu „</w:t>
      </w:r>
      <w:r w:rsidRPr="00BE4DE5">
        <w:rPr>
          <w:b/>
          <w:bCs/>
          <w:i/>
          <w:iCs/>
        </w:rPr>
        <w:t>ZPSB Plus – program zwiększenia dostępności uczelni dla osób niepełnosprawnych</w:t>
      </w:r>
      <w:r w:rsidRPr="00F91111">
        <w:rPr>
          <w:rFonts w:eastAsia="Calibri"/>
        </w:rPr>
        <w:t>”</w:t>
      </w:r>
      <w:r w:rsidR="003B0064">
        <w:rPr>
          <w:rFonts w:eastAsia="Calibri"/>
        </w:rPr>
        <w:t xml:space="preserve"> (</w:t>
      </w:r>
      <w:r w:rsidRPr="00F91111">
        <w:rPr>
          <w:rFonts w:eastAsia="Calibri" w:cs="Arial"/>
        </w:rPr>
        <w:t>n</w:t>
      </w:r>
      <w:r w:rsidRPr="00F91111">
        <w:rPr>
          <w:rFonts w:eastAsia="Calibri"/>
        </w:rPr>
        <w:t xml:space="preserve">r umowy: </w:t>
      </w:r>
      <w:r>
        <w:t>POWR.03.05.00-00-A019/19</w:t>
      </w:r>
      <w:r w:rsidR="003B0064">
        <w:t>)</w:t>
      </w:r>
      <w:r w:rsidRPr="00F91111">
        <w:rPr>
          <w:rFonts w:eastAsia="Calibri"/>
        </w:rPr>
        <w:t>, przedstawiam ofertę cenową dotyczącą realizacji przedmiotu zamówieni</w:t>
      </w:r>
      <w:r>
        <w:rPr>
          <w:rFonts w:eastAsia="Calibri"/>
        </w:rPr>
        <w:t>a</w:t>
      </w:r>
      <w:r w:rsidRPr="00F91111">
        <w:rPr>
          <w:rFonts w:eastAsia="Calibri"/>
        </w:rPr>
        <w:t>:</w:t>
      </w:r>
    </w:p>
    <w:p w14:paraId="599F60FA" w14:textId="32BBFB8E" w:rsidR="00E72A3B" w:rsidRPr="00F91111" w:rsidRDefault="00E72A3B" w:rsidP="00E72A3B">
      <w:pPr>
        <w:spacing w:after="120" w:line="276" w:lineRule="auto"/>
        <w:ind w:left="66"/>
        <w:contextualSpacing/>
        <w:rPr>
          <w:rFonts w:eastAsia="Calibri"/>
          <w:b/>
          <w:bCs/>
        </w:rPr>
      </w:pPr>
      <w:r>
        <w:rPr>
          <w:b/>
          <w:bCs/>
          <w:lang w:eastAsia="pl-PL"/>
        </w:rPr>
        <w:t xml:space="preserve">Usługa </w:t>
      </w:r>
      <w:r w:rsidRPr="009C4ACF">
        <w:rPr>
          <w:b/>
          <w:bCs/>
          <w:color w:val="4472C4" w:themeColor="accent1"/>
          <w:lang w:eastAsia="pl-PL"/>
        </w:rPr>
        <w:t>modernizacji /wymiany</w:t>
      </w:r>
      <w:r w:rsidR="009C4ACF" w:rsidRPr="009C4ACF">
        <w:rPr>
          <w:rStyle w:val="Odwoanieprzypisudolnego"/>
          <w:b/>
          <w:bCs/>
          <w:color w:val="4472C4" w:themeColor="accent1"/>
          <w:lang w:eastAsia="pl-PL"/>
        </w:rPr>
        <w:footnoteReference w:id="1"/>
      </w:r>
      <w:r w:rsidRPr="009C4ACF">
        <w:rPr>
          <w:b/>
          <w:bCs/>
          <w:color w:val="4472C4" w:themeColor="accent1"/>
          <w:lang w:eastAsia="pl-PL"/>
        </w:rPr>
        <w:t xml:space="preserve"> </w:t>
      </w:r>
      <w:r w:rsidRPr="007F4D4D">
        <w:rPr>
          <w:b/>
          <w:bCs/>
        </w:rPr>
        <w:t>systemu bibliotecznego starej generacji SOWA 1 na nowy system biblioteczny</w:t>
      </w:r>
      <w:r w:rsidRPr="00F91111">
        <w:rPr>
          <w:rFonts w:eastAsia="Calibri"/>
          <w:b/>
          <w:bCs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85"/>
        <w:gridCol w:w="4749"/>
        <w:gridCol w:w="1712"/>
        <w:gridCol w:w="1159"/>
        <w:gridCol w:w="962"/>
      </w:tblGrid>
      <w:tr w:rsidR="009C4ACF" w:rsidRPr="00F91111" w14:paraId="18FBEEA1" w14:textId="77777777" w:rsidTr="00BE4DE5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5258353B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 w:rsidRPr="00F91111">
              <w:rPr>
                <w:rFonts w:eastAsia="Calibri"/>
                <w:b/>
                <w:bCs/>
              </w:rPr>
              <w:t>LP.</w:t>
            </w:r>
          </w:p>
        </w:tc>
        <w:tc>
          <w:tcPr>
            <w:tcW w:w="4749" w:type="dxa"/>
            <w:shd w:val="clear" w:color="auto" w:fill="D5DCE4" w:themeFill="text2" w:themeFillTint="33"/>
            <w:vAlign w:val="center"/>
          </w:tcPr>
          <w:p w14:paraId="1CFEED2E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OPROGRAMOWANIE</w:t>
            </w:r>
          </w:p>
        </w:tc>
        <w:tc>
          <w:tcPr>
            <w:tcW w:w="1712" w:type="dxa"/>
            <w:shd w:val="clear" w:color="auto" w:fill="D5DCE4" w:themeFill="text2" w:themeFillTint="33"/>
            <w:vAlign w:val="center"/>
          </w:tcPr>
          <w:p w14:paraId="7ADDC1E4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</w:rPr>
              <w:t>CENA BRUTTO * (PLN)</w:t>
            </w:r>
          </w:p>
        </w:tc>
        <w:tc>
          <w:tcPr>
            <w:tcW w:w="1159" w:type="dxa"/>
            <w:shd w:val="clear" w:color="auto" w:fill="D5DCE4" w:themeFill="text2" w:themeFillTint="33"/>
            <w:vAlign w:val="center"/>
          </w:tcPr>
          <w:p w14:paraId="28645345" w14:textId="6737F4D7" w:rsidR="00E72A3B" w:rsidRPr="00F91111" w:rsidRDefault="006F6487" w:rsidP="009C4ACF">
            <w:pPr>
              <w:spacing w:after="120" w:line="276" w:lineRule="auto"/>
              <w:jc w:val="center"/>
              <w:rPr>
                <w:rFonts w:eastAsia="Calibri"/>
                <w:b/>
                <w:bCs/>
              </w:rPr>
            </w:pPr>
            <w:r w:rsidRPr="00BE4DE5">
              <w:rPr>
                <w:rFonts w:eastAsia="Calibri"/>
                <w:b/>
                <w:bCs/>
                <w:sz w:val="20"/>
                <w:szCs w:val="20"/>
              </w:rPr>
              <w:t>Zawiera się w</w:t>
            </w:r>
            <w:r w:rsidR="009C4ACF" w:rsidRPr="00BE4DE5">
              <w:rPr>
                <w:rFonts w:eastAsia="Calibri"/>
                <w:b/>
                <w:bCs/>
                <w:sz w:val="20"/>
                <w:szCs w:val="20"/>
              </w:rPr>
              <w:t xml:space="preserve"> pakiecie ogólnym (Tak/Nie)</w:t>
            </w:r>
          </w:p>
        </w:tc>
        <w:tc>
          <w:tcPr>
            <w:tcW w:w="962" w:type="dxa"/>
            <w:shd w:val="clear" w:color="auto" w:fill="D5DCE4" w:themeFill="text2" w:themeFillTint="33"/>
            <w:vAlign w:val="center"/>
          </w:tcPr>
          <w:p w14:paraId="2BDB5941" w14:textId="647E63B6" w:rsidR="00E72A3B" w:rsidRPr="00F91111" w:rsidRDefault="009C4ACF" w:rsidP="009C4ACF">
            <w:pPr>
              <w:spacing w:after="120" w:line="276" w:lineRule="auto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Okres licencji </w:t>
            </w:r>
            <w:r w:rsidRPr="003810ED">
              <w:rPr>
                <w:rFonts w:eastAsia="Calibri"/>
                <w:b/>
                <w:bCs/>
                <w:sz w:val="18"/>
                <w:szCs w:val="18"/>
              </w:rPr>
              <w:t>(min. 1 rok)</w:t>
            </w:r>
          </w:p>
        </w:tc>
      </w:tr>
      <w:tr w:rsidR="00BE4DE5" w:rsidRPr="00F91111" w14:paraId="009B888C" w14:textId="77777777" w:rsidTr="00E123E2">
        <w:tc>
          <w:tcPr>
            <w:tcW w:w="9067" w:type="dxa"/>
            <w:gridSpan w:val="5"/>
          </w:tcPr>
          <w:p w14:paraId="6536C11E" w14:textId="2E25B20D" w:rsidR="00BE4DE5" w:rsidRPr="00F91111" w:rsidRDefault="00BE4DE5" w:rsidP="006F6487">
            <w:pPr>
              <w:spacing w:after="120"/>
              <w:rPr>
                <w:rFonts w:eastAsia="Calibri"/>
              </w:rPr>
            </w:pPr>
            <w:r>
              <w:t>M</w:t>
            </w:r>
            <w:r w:rsidRPr="00966B1F">
              <w:t>odernizacj</w:t>
            </w:r>
            <w:r>
              <w:t>a</w:t>
            </w:r>
            <w:r w:rsidRPr="00966B1F">
              <w:t xml:space="preserve"> i eksploatacj</w:t>
            </w:r>
            <w:r>
              <w:t>a</w:t>
            </w:r>
            <w:r w:rsidRPr="00966B1F">
              <w:t xml:space="preserve"> </w:t>
            </w:r>
            <w:r w:rsidRPr="00005388">
              <w:t>w hostingu</w:t>
            </w:r>
            <w:r>
              <w:t xml:space="preserve"> (lub na własnych serwerach)</w:t>
            </w:r>
            <w:r w:rsidRPr="00966B1F">
              <w:t xml:space="preserve"> z licencją dla 4 użytkowników pracujących z dwoma bazami danych: książek i czasopism oraz pełnym zestawem modułów dla katalogowania, gromadzenia informacji, pobierania gotowych opisów , opracowania inwentarza, udostępniania katalogów poprzez serwis WWW, zdalnego zamawiania i rezerwowania, obsługi wypożyczalni oraz kontroli zbiorów</w:t>
            </w:r>
            <w:r>
              <w:t>.</w:t>
            </w:r>
          </w:p>
        </w:tc>
      </w:tr>
      <w:tr w:rsidR="0098782C" w:rsidRPr="006F6487" w14:paraId="0629240F" w14:textId="77777777" w:rsidTr="002D670A">
        <w:tc>
          <w:tcPr>
            <w:tcW w:w="5234" w:type="dxa"/>
            <w:gridSpan w:val="2"/>
          </w:tcPr>
          <w:p w14:paraId="0C276758" w14:textId="77777777" w:rsidR="0098782C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  <w:r w:rsidRPr="006F6487">
              <w:rPr>
                <w:rFonts w:eastAsia="Calibri"/>
                <w:b/>
                <w:bCs/>
              </w:rPr>
              <w:t>Nazwa oprogramowania:</w:t>
            </w:r>
            <w:r>
              <w:rPr>
                <w:rFonts w:eastAsia="Calibri"/>
                <w:b/>
                <w:bCs/>
              </w:rPr>
              <w:t xml:space="preserve"> …………</w:t>
            </w:r>
            <w:r w:rsidR="00BE4DE5">
              <w:rPr>
                <w:rFonts w:eastAsia="Calibri"/>
                <w:b/>
                <w:bCs/>
              </w:rPr>
              <w:t>……………………….</w:t>
            </w:r>
          </w:p>
          <w:p w14:paraId="1DB8D6C9" w14:textId="69684E01" w:rsidR="005B0F73" w:rsidRPr="006F6487" w:rsidRDefault="005B0F73" w:rsidP="006F6487">
            <w:pPr>
              <w:spacing w:after="12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………………………………………………………………………</w:t>
            </w:r>
          </w:p>
        </w:tc>
        <w:tc>
          <w:tcPr>
            <w:tcW w:w="2871" w:type="dxa"/>
            <w:gridSpan w:val="2"/>
            <w:shd w:val="clear" w:color="auto" w:fill="auto"/>
          </w:tcPr>
          <w:p w14:paraId="4ADB6B1A" w14:textId="77777777" w:rsidR="0098782C" w:rsidRPr="006F6487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  <w:tc>
          <w:tcPr>
            <w:tcW w:w="962" w:type="dxa"/>
            <w:shd w:val="clear" w:color="auto" w:fill="auto"/>
          </w:tcPr>
          <w:p w14:paraId="5EA8A0AE" w14:textId="77777777" w:rsidR="0098782C" w:rsidRPr="006F6487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</w:tr>
      <w:tr w:rsidR="005B0F73" w:rsidRPr="006F6487" w14:paraId="5FFD2CCE" w14:textId="77777777" w:rsidTr="00CF19E3">
        <w:tc>
          <w:tcPr>
            <w:tcW w:w="9067" w:type="dxa"/>
            <w:gridSpan w:val="5"/>
          </w:tcPr>
          <w:p w14:paraId="553B5372" w14:textId="75632C2F" w:rsidR="005B0F73" w:rsidRPr="00BF2A78" w:rsidRDefault="005B0F73" w:rsidP="006F6487">
            <w:pPr>
              <w:spacing w:after="120"/>
              <w:rPr>
                <w:rFonts w:eastAsia="Calibri"/>
                <w:b/>
                <w:bCs/>
                <w:i/>
                <w:iCs/>
              </w:rPr>
            </w:pPr>
            <w:r w:rsidRPr="00BF2A78">
              <w:rPr>
                <w:i/>
                <w:iCs/>
              </w:rPr>
              <w:lastRenderedPageBreak/>
              <w:t xml:space="preserve">Poniżej </w:t>
            </w:r>
            <w:r w:rsidR="00BF2A78">
              <w:rPr>
                <w:i/>
                <w:iCs/>
              </w:rPr>
              <w:t>szczegółowe wymagania</w:t>
            </w:r>
            <w:r w:rsidRPr="00BF2A78">
              <w:rPr>
                <w:i/>
                <w:iCs/>
              </w:rPr>
              <w:t xml:space="preserve"> (ze wskazaniem, czy są zawarte w powyższej, ogólnej ofercie, czy też są dodatkowym kosztem</w:t>
            </w:r>
            <w:r w:rsidR="00BF2A78" w:rsidRPr="00BF2A78">
              <w:rPr>
                <w:i/>
                <w:iCs/>
              </w:rPr>
              <w:t xml:space="preserve"> (wraz z podaniem ew. ceny dodatkowej)</w:t>
            </w:r>
          </w:p>
        </w:tc>
      </w:tr>
      <w:tr w:rsidR="006F6487" w:rsidRPr="00F91111" w14:paraId="3D788A9B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29705F2D" w14:textId="77777777" w:rsidR="006F6487" w:rsidRPr="00F91111" w:rsidRDefault="006F6487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5277154A" w14:textId="392D42BF" w:rsidR="006F6487" w:rsidRPr="00F91111" w:rsidRDefault="006F6487" w:rsidP="006F6487">
            <w:pPr>
              <w:rPr>
                <w:rFonts w:eastAsia="Calibri"/>
              </w:rPr>
            </w:pPr>
            <w:r>
              <w:t>Wymagania szczegółowe d</w:t>
            </w:r>
            <w:r w:rsidRPr="009C4ACF">
              <w:t xml:space="preserve">la </w:t>
            </w:r>
            <w:r>
              <w:t>użytkownika-</w:t>
            </w:r>
            <w:r w:rsidRPr="009C4ACF">
              <w:t>czytelnika</w:t>
            </w:r>
          </w:p>
        </w:tc>
      </w:tr>
      <w:tr w:rsidR="0098782C" w:rsidRPr="00F91111" w14:paraId="7F95116D" w14:textId="77777777" w:rsidTr="00BE4DE5">
        <w:tc>
          <w:tcPr>
            <w:tcW w:w="5234" w:type="dxa"/>
            <w:gridSpan w:val="2"/>
            <w:tcBorders>
              <w:bottom w:val="dotted" w:sz="4" w:space="0" w:color="auto"/>
            </w:tcBorders>
          </w:tcPr>
          <w:p w14:paraId="55A8CDF6" w14:textId="6DBA8BA0" w:rsidR="0098782C" w:rsidRPr="00BE4DE5" w:rsidRDefault="0098782C" w:rsidP="006F6487">
            <w:pPr>
              <w:pStyle w:val="Akapitzlist"/>
              <w:numPr>
                <w:ilvl w:val="0"/>
                <w:numId w:val="15"/>
              </w:numPr>
              <w:ind w:left="394"/>
            </w:pPr>
            <w:r w:rsidRPr="00BE4DE5">
              <w:t>dostęp do programu online, przez przeglądarki www</w:t>
            </w:r>
          </w:p>
        </w:tc>
        <w:tc>
          <w:tcPr>
            <w:tcW w:w="1712" w:type="dxa"/>
            <w:tcBorders>
              <w:bottom w:val="dotted" w:sz="4" w:space="0" w:color="auto"/>
            </w:tcBorders>
            <w:shd w:val="clear" w:color="auto" w:fill="auto"/>
          </w:tcPr>
          <w:p w14:paraId="47F23AD9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bottom w:val="dotted" w:sz="4" w:space="0" w:color="auto"/>
            </w:tcBorders>
            <w:shd w:val="clear" w:color="auto" w:fill="auto"/>
          </w:tcPr>
          <w:p w14:paraId="32C86090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bottom w:val="dotted" w:sz="4" w:space="0" w:color="auto"/>
            </w:tcBorders>
            <w:shd w:val="clear" w:color="auto" w:fill="auto"/>
          </w:tcPr>
          <w:p w14:paraId="4C2D43F6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6822C979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383DB2E" w14:textId="73AE95D0" w:rsidR="0098782C" w:rsidRPr="00BE4DE5" w:rsidRDefault="0098782C" w:rsidP="006F6487">
            <w:pPr>
              <w:pStyle w:val="Akapitzlist"/>
              <w:numPr>
                <w:ilvl w:val="0"/>
                <w:numId w:val="15"/>
              </w:numPr>
              <w:ind w:left="394"/>
            </w:pPr>
            <w:r w:rsidRPr="00BE4DE5">
              <w:t>program 2-języczny (język polski i język angielski)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7C6BE6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441784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470F4C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127B884D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FC64043" w14:textId="66339D1B" w:rsidR="0098782C" w:rsidRPr="00BE4DE5" w:rsidRDefault="0098782C" w:rsidP="006F6487">
            <w:pPr>
              <w:pStyle w:val="Akapitzlist"/>
              <w:numPr>
                <w:ilvl w:val="0"/>
                <w:numId w:val="15"/>
              </w:numPr>
              <w:ind w:left="394"/>
            </w:pPr>
            <w:r w:rsidRPr="00BE4DE5">
              <w:t>ew. możliwość dodania języka (np. ukraiński)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9C44A0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017263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8E05A5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4920CAC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69D002E" w14:textId="5FF32413" w:rsidR="0098782C" w:rsidRPr="00BE4DE5" w:rsidRDefault="0098782C" w:rsidP="006F6487">
            <w:pPr>
              <w:pStyle w:val="Akapitzlist"/>
              <w:numPr>
                <w:ilvl w:val="0"/>
                <w:numId w:val="15"/>
              </w:numPr>
              <w:ind w:left="394"/>
            </w:pPr>
            <w:r w:rsidRPr="00BE4DE5">
              <w:t>katalog dla czytelnika dostępny na urządzeniach mobilnych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1CEAE9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6CAC68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1F01BB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6F6487" w:rsidRPr="00F91111" w14:paraId="5E134E02" w14:textId="77777777" w:rsidTr="00BE4DE5">
        <w:tc>
          <w:tcPr>
            <w:tcW w:w="5234" w:type="dxa"/>
            <w:gridSpan w:val="2"/>
            <w:tcBorders>
              <w:top w:val="dotted" w:sz="4" w:space="0" w:color="auto"/>
            </w:tcBorders>
          </w:tcPr>
          <w:p w14:paraId="36D66184" w14:textId="06DBC63E" w:rsidR="006F6487" w:rsidRPr="00BE4DE5" w:rsidRDefault="006F6487" w:rsidP="0098782C">
            <w:pPr>
              <w:pStyle w:val="Akapitzlist"/>
              <w:numPr>
                <w:ilvl w:val="0"/>
                <w:numId w:val="15"/>
              </w:numPr>
              <w:ind w:left="394"/>
            </w:pPr>
            <w:r w:rsidRPr="00BE4DE5">
              <w:t>system zgodny ze standardem WCAG 2.0</w:t>
            </w:r>
          </w:p>
        </w:tc>
        <w:tc>
          <w:tcPr>
            <w:tcW w:w="1712" w:type="dxa"/>
            <w:tcBorders>
              <w:top w:val="dotted" w:sz="4" w:space="0" w:color="auto"/>
            </w:tcBorders>
            <w:shd w:val="clear" w:color="auto" w:fill="auto"/>
          </w:tcPr>
          <w:p w14:paraId="5967D31A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</w:tcBorders>
            <w:shd w:val="clear" w:color="auto" w:fill="auto"/>
          </w:tcPr>
          <w:p w14:paraId="7F1A7797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</w:tcBorders>
            <w:shd w:val="clear" w:color="auto" w:fill="auto"/>
          </w:tcPr>
          <w:p w14:paraId="356AD251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CFE4A91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4F30A701" w14:textId="77777777" w:rsidR="0098782C" w:rsidRPr="00F91111" w:rsidRDefault="0098782C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883A283" w14:textId="70E3AF64" w:rsidR="0098782C" w:rsidRDefault="0098782C" w:rsidP="006F6487">
            <w:r>
              <w:t>Wymagania dla</w:t>
            </w:r>
            <w:r w:rsidRPr="006F6487">
              <w:t xml:space="preserve"> </w:t>
            </w:r>
            <w:r w:rsidR="00BE4DE5">
              <w:t>użytkownika-bibliotekarza</w:t>
            </w:r>
          </w:p>
        </w:tc>
      </w:tr>
      <w:tr w:rsidR="00BE4DE5" w:rsidRPr="00F91111" w14:paraId="11CD64E1" w14:textId="77777777" w:rsidTr="00BE4DE5">
        <w:tc>
          <w:tcPr>
            <w:tcW w:w="5234" w:type="dxa"/>
            <w:gridSpan w:val="2"/>
            <w:tcBorders>
              <w:bottom w:val="dotted" w:sz="4" w:space="0" w:color="auto"/>
            </w:tcBorders>
          </w:tcPr>
          <w:p w14:paraId="0208C55E" w14:textId="1B79F275" w:rsidR="00BE4DE5" w:rsidRPr="007D6AA8" w:rsidRDefault="00BE4DE5" w:rsidP="0098782C">
            <w:pPr>
              <w:pStyle w:val="Akapitzlist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BE4DE5">
              <w:t>możliwość odczytywania kod</w:t>
            </w:r>
            <w:r w:rsidR="005B0F73">
              <w:t>ów</w:t>
            </w:r>
            <w:r w:rsidRPr="00BE4DE5">
              <w:t xml:space="preserve"> kreskowych posiadanych zbiorów</w:t>
            </w:r>
          </w:p>
        </w:tc>
        <w:tc>
          <w:tcPr>
            <w:tcW w:w="1712" w:type="dxa"/>
            <w:tcBorders>
              <w:bottom w:val="dotted" w:sz="4" w:space="0" w:color="auto"/>
            </w:tcBorders>
            <w:shd w:val="clear" w:color="auto" w:fill="auto"/>
          </w:tcPr>
          <w:p w14:paraId="258864E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bottom w:val="dotted" w:sz="4" w:space="0" w:color="auto"/>
            </w:tcBorders>
            <w:shd w:val="clear" w:color="auto" w:fill="auto"/>
          </w:tcPr>
          <w:p w14:paraId="7C934C1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bottom w:val="dotted" w:sz="4" w:space="0" w:color="auto"/>
            </w:tcBorders>
            <w:shd w:val="clear" w:color="auto" w:fill="auto"/>
          </w:tcPr>
          <w:p w14:paraId="39DA9686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60B86CF3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AE2A838" w14:textId="23E227A1" w:rsidR="00BE4DE5" w:rsidRPr="00BE4DE5" w:rsidRDefault="00BE4DE5" w:rsidP="0098782C">
            <w:pPr>
              <w:pStyle w:val="Akapitzlist"/>
              <w:numPr>
                <w:ilvl w:val="0"/>
                <w:numId w:val="16"/>
              </w:numPr>
            </w:pPr>
            <w:r w:rsidRPr="00BE4DE5">
              <w:t>szkolenia pracowników (bibliotekarzy)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5C3865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EC628C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8D3F0B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6F5D4510" w14:textId="77777777" w:rsidTr="005D7C60">
        <w:tc>
          <w:tcPr>
            <w:tcW w:w="485" w:type="dxa"/>
          </w:tcPr>
          <w:p w14:paraId="04035FA0" w14:textId="77777777" w:rsidR="00BE4DE5" w:rsidRPr="00F91111" w:rsidRDefault="00BE4DE5" w:rsidP="007A637C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shd w:val="clear" w:color="auto" w:fill="E7E6E6" w:themeFill="background2"/>
          </w:tcPr>
          <w:p w14:paraId="10783A32" w14:textId="77777777" w:rsidR="00BE4DE5" w:rsidRDefault="00BE4DE5" w:rsidP="007A637C">
            <w:r>
              <w:t>Wymagania dla</w:t>
            </w:r>
            <w:r w:rsidRPr="006F6487">
              <w:t xml:space="preserve"> wdrażania systemu</w:t>
            </w:r>
          </w:p>
        </w:tc>
      </w:tr>
      <w:tr w:rsidR="00BE4DE5" w:rsidRPr="00F91111" w14:paraId="7D8D37C7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A3731B9" w14:textId="457201D3" w:rsidR="00BE4DE5" w:rsidRPr="005D7C60" w:rsidRDefault="005D7C60" w:rsidP="005D7C60">
            <w:pPr>
              <w:pStyle w:val="Akapitzlist"/>
              <w:numPr>
                <w:ilvl w:val="0"/>
                <w:numId w:val="18"/>
              </w:numPr>
            </w:pPr>
            <w:r>
              <w:t>licencja dla 4 jednoczesn</w:t>
            </w:r>
            <w:r w:rsidR="005B0F73">
              <w:t>ych</w:t>
            </w:r>
            <w:r>
              <w:t xml:space="preserve"> użytkowników (bibliotekarzy – 4 osobne biblioteki wydziałowe)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7B5E8C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E7009F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0F8C7B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5D7C60" w:rsidRPr="00F91111" w14:paraId="4CF7A0B5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95E5F8D" w14:textId="4647BFEB" w:rsidR="005D7C60" w:rsidRPr="005D7C60" w:rsidRDefault="005D7C60" w:rsidP="005D7C60">
            <w:pPr>
              <w:pStyle w:val="Akapitzlist"/>
              <w:numPr>
                <w:ilvl w:val="0"/>
                <w:numId w:val="18"/>
              </w:numPr>
            </w:pPr>
            <w:r>
              <w:t>automatyczne aktualizacje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848BB3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F02605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EF7F69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2F7C9CAA" w14:textId="77777777" w:rsidTr="00BE4DE5">
        <w:tc>
          <w:tcPr>
            <w:tcW w:w="52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2DA4768" w14:textId="7C808462" w:rsidR="00BE4DE5" w:rsidRPr="005D7C60" w:rsidRDefault="005D7C60" w:rsidP="005D7C60">
            <w:pPr>
              <w:pStyle w:val="Akapitzlist"/>
              <w:numPr>
                <w:ilvl w:val="0"/>
                <w:numId w:val="18"/>
              </w:numPr>
            </w:pPr>
            <w:r>
              <w:t>automatyczne archiwizacje</w:t>
            </w:r>
          </w:p>
        </w:tc>
        <w:tc>
          <w:tcPr>
            <w:tcW w:w="17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F267BA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8229A9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84D8C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63217FD" w14:textId="77777777" w:rsidTr="00BE4DE5">
        <w:tc>
          <w:tcPr>
            <w:tcW w:w="5234" w:type="dxa"/>
            <w:gridSpan w:val="2"/>
            <w:tcBorders>
              <w:top w:val="dotted" w:sz="4" w:space="0" w:color="auto"/>
            </w:tcBorders>
          </w:tcPr>
          <w:p w14:paraId="51E753AD" w14:textId="73C28003" w:rsidR="0098782C" w:rsidRPr="00BE4DE5" w:rsidRDefault="005D7C60" w:rsidP="00BE4DE5">
            <w:pPr>
              <w:pStyle w:val="Akapitzlist"/>
              <w:numPr>
                <w:ilvl w:val="0"/>
                <w:numId w:val="18"/>
              </w:numPr>
            </w:pPr>
            <w:r>
              <w:t>migracja danych do nowego systemu</w:t>
            </w:r>
          </w:p>
        </w:tc>
        <w:tc>
          <w:tcPr>
            <w:tcW w:w="1712" w:type="dxa"/>
            <w:tcBorders>
              <w:top w:val="dotted" w:sz="4" w:space="0" w:color="auto"/>
            </w:tcBorders>
            <w:shd w:val="clear" w:color="auto" w:fill="auto"/>
          </w:tcPr>
          <w:p w14:paraId="3281FC73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</w:tcBorders>
            <w:shd w:val="clear" w:color="auto" w:fill="auto"/>
          </w:tcPr>
          <w:p w14:paraId="3FBE9122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</w:tcBorders>
            <w:shd w:val="clear" w:color="auto" w:fill="auto"/>
          </w:tcPr>
          <w:p w14:paraId="0CD29887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</w:tr>
      <w:tr w:rsidR="006F6487" w:rsidRPr="00F91111" w14:paraId="6D1D7973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740E6D1C" w14:textId="77777777" w:rsidR="006F6487" w:rsidRPr="00F91111" w:rsidRDefault="006F6487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58D7E29D" w14:textId="1E3C6582" w:rsidR="006F6487" w:rsidRPr="006F6487" w:rsidRDefault="0098782C" w:rsidP="006F6487">
            <w:r>
              <w:t>Dodatkowe informacje</w:t>
            </w:r>
          </w:p>
        </w:tc>
      </w:tr>
      <w:tr w:rsidR="005D7C60" w:rsidRPr="00F91111" w14:paraId="44C6ADAC" w14:textId="77777777" w:rsidTr="005D7C60">
        <w:tc>
          <w:tcPr>
            <w:tcW w:w="5234" w:type="dxa"/>
            <w:gridSpan w:val="2"/>
            <w:tcBorders>
              <w:bottom w:val="dotted" w:sz="4" w:space="0" w:color="auto"/>
            </w:tcBorders>
          </w:tcPr>
          <w:p w14:paraId="60D899DC" w14:textId="2B56D239" w:rsidR="005D7C60" w:rsidRDefault="005D7C60" w:rsidP="005D7C60">
            <w:pPr>
              <w:pStyle w:val="Akapitzlist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98782C">
              <w:rPr>
                <w:sz w:val="24"/>
                <w:szCs w:val="24"/>
              </w:rPr>
              <w:t xml:space="preserve">w przypadku systemu utrzymywanego na własnych serwerach Zamawiającego, jakie są wymagania sprzętowo/programowe (np. wersja systemu, RAM)  </w:t>
            </w:r>
            <w:r w:rsidR="00155D7F">
              <w:rPr>
                <w:sz w:val="24"/>
                <w:szCs w:val="24"/>
              </w:rPr>
              <w:t>czy</w:t>
            </w:r>
            <w:r w:rsidRPr="0098782C">
              <w:rPr>
                <w:sz w:val="24"/>
                <w:szCs w:val="24"/>
              </w:rPr>
              <w:t xml:space="preserve"> są dodatkowe koszty (np. zakup licencji bazodanowych itd.)</w:t>
            </w:r>
          </w:p>
          <w:p w14:paraId="47832FEF" w14:textId="709371B3" w:rsidR="005D7C60" w:rsidRPr="0098782C" w:rsidRDefault="005D7C60" w:rsidP="005D7C60">
            <w:pPr>
              <w:pStyle w:val="Akapitzlis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1712" w:type="dxa"/>
            <w:tcBorders>
              <w:bottom w:val="dotted" w:sz="4" w:space="0" w:color="auto"/>
            </w:tcBorders>
            <w:shd w:val="clear" w:color="auto" w:fill="auto"/>
          </w:tcPr>
          <w:p w14:paraId="0ED2C53C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bottom w:val="dotted" w:sz="4" w:space="0" w:color="auto"/>
            </w:tcBorders>
            <w:shd w:val="clear" w:color="auto" w:fill="auto"/>
          </w:tcPr>
          <w:p w14:paraId="46E552D5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bottom w:val="dotted" w:sz="4" w:space="0" w:color="auto"/>
            </w:tcBorders>
            <w:shd w:val="clear" w:color="auto" w:fill="auto"/>
          </w:tcPr>
          <w:p w14:paraId="66A78C85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13BCBCB" w14:textId="77777777" w:rsidTr="005D7C60">
        <w:tc>
          <w:tcPr>
            <w:tcW w:w="5234" w:type="dxa"/>
            <w:gridSpan w:val="2"/>
            <w:tcBorders>
              <w:top w:val="dotted" w:sz="4" w:space="0" w:color="auto"/>
            </w:tcBorders>
          </w:tcPr>
          <w:p w14:paraId="3311EF6D" w14:textId="5CD2581E" w:rsidR="0098782C" w:rsidRPr="00F91111" w:rsidRDefault="0098782C" w:rsidP="0098782C">
            <w:pPr>
              <w:pStyle w:val="Akapitzlist"/>
              <w:numPr>
                <w:ilvl w:val="0"/>
                <w:numId w:val="17"/>
              </w:numPr>
              <w:rPr>
                <w:rFonts w:eastAsia="Calibri"/>
              </w:rPr>
            </w:pPr>
            <w:r w:rsidRPr="0098782C">
              <w:rPr>
                <w:sz w:val="24"/>
                <w:szCs w:val="24"/>
              </w:rPr>
              <w:t xml:space="preserve">inne koszty, </w:t>
            </w:r>
            <w:r>
              <w:rPr>
                <w:sz w:val="24"/>
                <w:szCs w:val="24"/>
              </w:rPr>
              <w:t>jakie: …………………………………</w:t>
            </w:r>
          </w:p>
        </w:tc>
        <w:tc>
          <w:tcPr>
            <w:tcW w:w="1712" w:type="dxa"/>
            <w:tcBorders>
              <w:top w:val="dotted" w:sz="4" w:space="0" w:color="auto"/>
            </w:tcBorders>
            <w:shd w:val="clear" w:color="auto" w:fill="auto"/>
          </w:tcPr>
          <w:p w14:paraId="521AF22D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59" w:type="dxa"/>
            <w:tcBorders>
              <w:top w:val="dotted" w:sz="4" w:space="0" w:color="auto"/>
            </w:tcBorders>
            <w:shd w:val="clear" w:color="auto" w:fill="auto"/>
          </w:tcPr>
          <w:p w14:paraId="6EC9906C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962" w:type="dxa"/>
            <w:tcBorders>
              <w:top w:val="dotted" w:sz="4" w:space="0" w:color="auto"/>
            </w:tcBorders>
            <w:shd w:val="clear" w:color="auto" w:fill="auto"/>
          </w:tcPr>
          <w:p w14:paraId="45B6648A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</w:tbl>
    <w:p w14:paraId="6E05CD10" w14:textId="77777777" w:rsidR="00E72A3B" w:rsidRPr="00F91111" w:rsidRDefault="00E72A3B" w:rsidP="00E72A3B">
      <w:pPr>
        <w:spacing w:after="200"/>
        <w:jc w:val="right"/>
        <w:rPr>
          <w:rFonts w:eastAsia="Calibri"/>
          <w:i/>
          <w:sz w:val="19"/>
          <w:szCs w:val="19"/>
        </w:rPr>
      </w:pPr>
      <w:r w:rsidRPr="00F91111">
        <w:rPr>
          <w:rFonts w:eastAsia="Calibri"/>
          <w:i/>
          <w:sz w:val="19"/>
          <w:szCs w:val="19"/>
        </w:rPr>
        <w:t>* podana cena</w:t>
      </w:r>
      <w:r>
        <w:rPr>
          <w:rFonts w:eastAsia="Calibri"/>
          <w:i/>
          <w:sz w:val="19"/>
          <w:szCs w:val="19"/>
        </w:rPr>
        <w:t xml:space="preserve"> </w:t>
      </w:r>
      <w:r w:rsidRPr="003810ED">
        <w:rPr>
          <w:rFonts w:eastAsia="Calibri"/>
          <w:i/>
          <w:sz w:val="19"/>
          <w:szCs w:val="19"/>
        </w:rPr>
        <w:t>dotyczy zakupu bądź licencji użytkowania danego oprogramowania na okres min. 1 roku dla celów edukacyjnych</w:t>
      </w:r>
      <w:r>
        <w:rPr>
          <w:rFonts w:eastAsia="Calibri"/>
          <w:i/>
          <w:sz w:val="19"/>
          <w:szCs w:val="19"/>
        </w:rPr>
        <w:t>,</w:t>
      </w:r>
      <w:r w:rsidRPr="00F91111">
        <w:rPr>
          <w:rFonts w:eastAsia="Calibri"/>
          <w:i/>
          <w:sz w:val="19"/>
          <w:szCs w:val="19"/>
        </w:rPr>
        <w:t xml:space="preserve"> jest ceną brutto i obejmuje wszelkie koszty oferenta, w tym koszt dostawy i obciążenia podatkowe.</w:t>
      </w:r>
    </w:p>
    <w:p w14:paraId="6F98BFF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że dysponuję odpowiednim potencjałem rzeczowym i osobowym zapewniającym należyte wykonanie zamówienia, zgodnie z wymogami ust. 1. pkt II </w:t>
      </w:r>
      <w:r w:rsidRPr="00F91111">
        <w:t>Zasady dotyczące zamówienia</w:t>
      </w:r>
      <w:r w:rsidRPr="00F91111">
        <w:rPr>
          <w:rFonts w:eastAsia="Calibri" w:cs="Arial"/>
          <w:szCs w:val="20"/>
        </w:rPr>
        <w:t>.</w:t>
      </w:r>
    </w:p>
    <w:p w14:paraId="520A6F47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znajduję się w sytuacji ekonomicznej i finansowej zapewniającej wykonanie zamówienia.</w:t>
      </w:r>
    </w:p>
    <w:p w14:paraId="755BE84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lastRenderedPageBreak/>
        <w:t>Oświadczam, że zapoznałem/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konieczne informacje niezbędne do przygotowania oferty. Składając ofertę akceptuję postanowienia i wymagania postawione Ogłoszeniem rozeznania rynku.</w:t>
      </w:r>
    </w:p>
    <w:p w14:paraId="61EBFFA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jestem osobą upoważnioną do składania oferty w imieniu oferenta.</w:t>
      </w:r>
    </w:p>
    <w:p w14:paraId="35BBABAB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wszystkie informacje zamieszczone w ofercie są aktualne i prawdziwe.</w:t>
      </w:r>
    </w:p>
    <w:p w14:paraId="7BB59E94" w14:textId="3D68BEB2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iż w cenie oferty uwzględniono wszystkie wymagania niniejszego Zapytania ofertowego oraz </w:t>
      </w:r>
      <w:r w:rsidR="00B459AA">
        <w:rPr>
          <w:rFonts w:eastAsia="Calibri" w:cs="Arial"/>
          <w:szCs w:val="20"/>
        </w:rPr>
        <w:t xml:space="preserve">wskazano </w:t>
      </w:r>
      <w:r w:rsidRPr="00F91111">
        <w:rPr>
          <w:rFonts w:eastAsia="Calibri" w:cs="Arial"/>
          <w:szCs w:val="20"/>
        </w:rPr>
        <w:t>wszelkie koszty związane z realizacją zamówienia.</w:t>
      </w:r>
    </w:p>
    <w:p w14:paraId="01917D5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/>
        </w:rPr>
        <w:t xml:space="preserve">Oświadczam, iż dysponuję faktycznymi możliwościami realizacji zamówienia będącego przedmiotem niniejszego zapytania. </w:t>
      </w:r>
    </w:p>
    <w:p w14:paraId="458249E6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posiadam uprawnienia do wykonywania działalności i czynności objętych przedmiotem zamówienia, jeżeli ustawy nakładają obowiązek posiadania takich uprawnień.</w:t>
      </w:r>
    </w:p>
    <w:p w14:paraId="3259C77C" w14:textId="0BD8CEAD" w:rsidR="00E72A3B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C8FB310" w14:textId="3AC13815" w:rsidR="00443551" w:rsidRDefault="00EA604C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 xml:space="preserve">Oświadczam, że nie </w:t>
      </w:r>
      <w:r w:rsidRPr="00EA604C">
        <w:rPr>
          <w:rFonts w:eastAsia="Calibri" w:cs="Arial"/>
          <w:szCs w:val="20"/>
        </w:rPr>
        <w:t>podlega</w:t>
      </w:r>
      <w:r>
        <w:rPr>
          <w:rFonts w:eastAsia="Calibri" w:cs="Arial"/>
          <w:szCs w:val="20"/>
        </w:rPr>
        <w:t>m</w:t>
      </w:r>
      <w:r w:rsidRPr="00EA604C">
        <w:rPr>
          <w:rFonts w:eastAsia="Calibri" w:cs="Arial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</w:t>
      </w:r>
      <w:r w:rsidR="00D551AC">
        <w:rPr>
          <w:rFonts w:eastAsia="Calibri" w:cs="Arial"/>
          <w:szCs w:val="20"/>
        </w:rPr>
        <w:t>, będąc świadomym, że</w:t>
      </w:r>
      <w:r w:rsidR="00443551">
        <w:rPr>
          <w:rFonts w:eastAsia="Calibri" w:cs="Arial"/>
          <w:szCs w:val="20"/>
        </w:rPr>
        <w:t xml:space="preserve"> </w:t>
      </w:r>
      <w:r w:rsidR="00443551" w:rsidRPr="00443551">
        <w:rPr>
          <w:rFonts w:eastAsia="Calibri" w:cs="Arial"/>
          <w:szCs w:val="20"/>
        </w:rPr>
        <w:t>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3946B790" w14:textId="77777777" w:rsidR="00E72A3B" w:rsidRPr="00F91111" w:rsidRDefault="00E72A3B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7BF09DBB" w14:textId="37FA1F38" w:rsidR="00B459AA" w:rsidRPr="00F91111" w:rsidRDefault="00B459AA" w:rsidP="00B459AA">
      <w:pPr>
        <w:spacing w:after="200" w:line="276" w:lineRule="auto"/>
        <w:jc w:val="both"/>
        <w:rPr>
          <w:rFonts w:eastAsia="Calibri"/>
          <w:highlight w:val="yellow"/>
        </w:rPr>
      </w:pPr>
      <w:r>
        <w:rPr>
          <w:rFonts w:eastAsia="Calibri" w:cs="Arial"/>
        </w:rPr>
        <w:t xml:space="preserve">Przyjmuję do wiadomości, że </w:t>
      </w:r>
      <w:r w:rsidRPr="00F91111">
        <w:rPr>
          <w:rFonts w:eastAsia="Calibri"/>
        </w:rPr>
        <w:t xml:space="preserve">przekazana wycena </w:t>
      </w:r>
      <w:r w:rsidRPr="00F91111">
        <w:rPr>
          <w:rFonts w:eastAsia="Calibri"/>
          <w:b/>
          <w:bCs/>
        </w:rPr>
        <w:t>ma charakter wyłącznie informacyjny, służący oszacowaniu wartości zamówienia i nie stanowi podstawy do dalszych czynności handlowych</w:t>
      </w:r>
      <w:r w:rsidRPr="00F91111">
        <w:rPr>
          <w:rFonts w:eastAsia="Calibri"/>
        </w:rPr>
        <w:t>.</w:t>
      </w:r>
    </w:p>
    <w:p w14:paraId="173710D6" w14:textId="118C7B6B" w:rsidR="00B459AA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556763B4" w14:textId="77777777" w:rsidR="00B459AA" w:rsidRPr="00F91111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4A6F447E" w14:textId="77777777" w:rsidR="00E72A3B" w:rsidRPr="00F91111" w:rsidRDefault="00E72A3B" w:rsidP="00E72A3B">
      <w:pPr>
        <w:tabs>
          <w:tab w:val="left" w:pos="0"/>
        </w:tabs>
        <w:ind w:left="2126" w:firstLine="709"/>
        <w:jc w:val="both"/>
        <w:rPr>
          <w:rFonts w:eastAsia="Calibri" w:cs="Arial"/>
        </w:rPr>
      </w:pPr>
      <w:r w:rsidRPr="00F91111">
        <w:rPr>
          <w:rFonts w:eastAsia="Calibri" w:cs="Arial"/>
        </w:rPr>
        <w:t>…………………………………………..………………………………………………………………</w:t>
      </w:r>
    </w:p>
    <w:p w14:paraId="29A37EC0" w14:textId="77777777" w:rsidR="00E72A3B" w:rsidRPr="00F91111" w:rsidRDefault="00E72A3B" w:rsidP="00E72A3B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</w:rPr>
      </w:pPr>
      <w:r w:rsidRPr="00F91111">
        <w:rPr>
          <w:rFonts w:eastAsia="Calibri" w:cs="Arial"/>
          <w:sz w:val="28"/>
          <w:szCs w:val="28"/>
          <w:vertAlign w:val="subscript"/>
        </w:rPr>
        <w:tab/>
        <w:t>Data i podpis osoby uprawnionej ze strony Oferenta (imię i nazwisko)</w:t>
      </w:r>
      <w:r w:rsidRPr="00F91111">
        <w:rPr>
          <w:rFonts w:eastAsia="Calibri"/>
        </w:rPr>
        <w:t xml:space="preserve"> </w:t>
      </w:r>
    </w:p>
    <w:p w14:paraId="54958111" w14:textId="77777777" w:rsidR="007F4D4D" w:rsidRPr="007F4D4D" w:rsidRDefault="007F4D4D" w:rsidP="004421D9"/>
    <w:sectPr w:rsidR="007F4D4D" w:rsidRPr="007F4D4D" w:rsidSect="004421D9">
      <w:headerReference w:type="default" r:id="rId8"/>
      <w:footnotePr>
        <w:numFmt w:val="chicago"/>
      </w:footnotePr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6EE06" w14:textId="77777777" w:rsidR="001C653A" w:rsidRDefault="001C653A" w:rsidP="004421D9">
      <w:pPr>
        <w:spacing w:after="0" w:line="240" w:lineRule="auto"/>
      </w:pPr>
      <w:r>
        <w:separator/>
      </w:r>
    </w:p>
  </w:endnote>
  <w:endnote w:type="continuationSeparator" w:id="0">
    <w:p w14:paraId="26DED015" w14:textId="77777777" w:rsidR="001C653A" w:rsidRDefault="001C653A" w:rsidP="0044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0D2C3" w14:textId="77777777" w:rsidR="001C653A" w:rsidRDefault="001C653A" w:rsidP="004421D9">
      <w:pPr>
        <w:spacing w:after="0" w:line="240" w:lineRule="auto"/>
      </w:pPr>
      <w:r>
        <w:separator/>
      </w:r>
    </w:p>
  </w:footnote>
  <w:footnote w:type="continuationSeparator" w:id="0">
    <w:p w14:paraId="1882592A" w14:textId="77777777" w:rsidR="001C653A" w:rsidRDefault="001C653A" w:rsidP="004421D9">
      <w:pPr>
        <w:spacing w:after="0" w:line="240" w:lineRule="auto"/>
      </w:pPr>
      <w:r>
        <w:continuationSeparator/>
      </w:r>
    </w:p>
  </w:footnote>
  <w:footnote w:id="1">
    <w:p w14:paraId="70AE542B" w14:textId="4C5782C3" w:rsidR="009C4ACF" w:rsidRDefault="009C4ACF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3E99" w14:textId="77777777" w:rsidR="004421D9" w:rsidRDefault="004421D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6117C2" wp14:editId="48D937F4">
          <wp:simplePos x="0" y="0"/>
          <wp:positionH relativeFrom="column">
            <wp:posOffset>-894715</wp:posOffset>
          </wp:positionH>
          <wp:positionV relativeFrom="paragraph">
            <wp:posOffset>-447040</wp:posOffset>
          </wp:positionV>
          <wp:extent cx="7560000" cy="10685000"/>
          <wp:effectExtent l="0" t="0" r="3175" b="254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F3D65"/>
    <w:multiLevelType w:val="hybridMultilevel"/>
    <w:tmpl w:val="D9F415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6C0"/>
    <w:multiLevelType w:val="hybridMultilevel"/>
    <w:tmpl w:val="7FA2C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3AAE"/>
    <w:multiLevelType w:val="hybridMultilevel"/>
    <w:tmpl w:val="DCE02A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58C534D5"/>
    <w:multiLevelType w:val="hybridMultilevel"/>
    <w:tmpl w:val="F48E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658BC"/>
    <w:multiLevelType w:val="hybridMultilevel"/>
    <w:tmpl w:val="2FB6A69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FF368E"/>
    <w:multiLevelType w:val="hybridMultilevel"/>
    <w:tmpl w:val="BD9699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5439FD"/>
    <w:multiLevelType w:val="hybridMultilevel"/>
    <w:tmpl w:val="46AE06B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1" w15:restartNumberingAfterBreak="0">
    <w:nsid w:val="68135EAD"/>
    <w:multiLevelType w:val="hybridMultilevel"/>
    <w:tmpl w:val="CB04D7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4" w15:restartNumberingAfterBreak="0">
    <w:nsid w:val="7469414C"/>
    <w:multiLevelType w:val="hybridMultilevel"/>
    <w:tmpl w:val="6098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212E6"/>
    <w:multiLevelType w:val="hybridMultilevel"/>
    <w:tmpl w:val="70C00BB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F203FA"/>
    <w:multiLevelType w:val="hybridMultilevel"/>
    <w:tmpl w:val="7AB29C1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994516">
    <w:abstractNumId w:val="14"/>
  </w:num>
  <w:num w:numId="2" w16cid:durableId="1230650955">
    <w:abstractNumId w:val="2"/>
  </w:num>
  <w:num w:numId="3" w16cid:durableId="788665704">
    <w:abstractNumId w:val="6"/>
  </w:num>
  <w:num w:numId="4" w16cid:durableId="1312903919">
    <w:abstractNumId w:val="8"/>
  </w:num>
  <w:num w:numId="5" w16cid:durableId="357705255">
    <w:abstractNumId w:val="1"/>
  </w:num>
  <w:num w:numId="6" w16cid:durableId="1623733493">
    <w:abstractNumId w:val="11"/>
  </w:num>
  <w:num w:numId="7" w16cid:durableId="1383407063">
    <w:abstractNumId w:val="16"/>
  </w:num>
  <w:num w:numId="8" w16cid:durableId="11109732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49493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44767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77067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66933204">
    <w:abstractNumId w:val="10"/>
  </w:num>
  <w:num w:numId="13" w16cid:durableId="1160274873">
    <w:abstractNumId w:val="12"/>
  </w:num>
  <w:num w:numId="14" w16cid:durableId="1165436221">
    <w:abstractNumId w:val="0"/>
  </w:num>
  <w:num w:numId="15" w16cid:durableId="1939749413">
    <w:abstractNumId w:val="3"/>
  </w:num>
  <w:num w:numId="16" w16cid:durableId="2023165369">
    <w:abstractNumId w:val="7"/>
  </w:num>
  <w:num w:numId="17" w16cid:durableId="922685281">
    <w:abstractNumId w:val="15"/>
  </w:num>
  <w:num w:numId="18" w16cid:durableId="16358726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3A"/>
    <w:rsid w:val="00005388"/>
    <w:rsid w:val="00045CCF"/>
    <w:rsid w:val="00056F18"/>
    <w:rsid w:val="00155D7F"/>
    <w:rsid w:val="001A651A"/>
    <w:rsid w:val="001C653A"/>
    <w:rsid w:val="003B0064"/>
    <w:rsid w:val="00440C7A"/>
    <w:rsid w:val="004421D9"/>
    <w:rsid w:val="00443551"/>
    <w:rsid w:val="005B0F73"/>
    <w:rsid w:val="005D7C60"/>
    <w:rsid w:val="00624AD3"/>
    <w:rsid w:val="00664B62"/>
    <w:rsid w:val="00676EF3"/>
    <w:rsid w:val="006F6487"/>
    <w:rsid w:val="00717508"/>
    <w:rsid w:val="007D6AA8"/>
    <w:rsid w:val="007F4D4D"/>
    <w:rsid w:val="00817975"/>
    <w:rsid w:val="0084557B"/>
    <w:rsid w:val="00895887"/>
    <w:rsid w:val="0092711D"/>
    <w:rsid w:val="00966B1F"/>
    <w:rsid w:val="0098782C"/>
    <w:rsid w:val="009C4ACF"/>
    <w:rsid w:val="00AB5277"/>
    <w:rsid w:val="00B459AA"/>
    <w:rsid w:val="00BE4DE5"/>
    <w:rsid w:val="00BF2A78"/>
    <w:rsid w:val="00D25157"/>
    <w:rsid w:val="00D4726C"/>
    <w:rsid w:val="00D527C0"/>
    <w:rsid w:val="00D551AC"/>
    <w:rsid w:val="00E72A3B"/>
    <w:rsid w:val="00EA604C"/>
    <w:rsid w:val="00F1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08CE2"/>
  <w15:chartTrackingRefBased/>
  <w15:docId w15:val="{F21C0BBC-49AD-4D8A-9F54-C72612B3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4D4D"/>
  </w:style>
  <w:style w:type="paragraph" w:styleId="Nagwek1">
    <w:name w:val="heading 1"/>
    <w:basedOn w:val="Normalny"/>
    <w:next w:val="Normalny"/>
    <w:link w:val="Nagwek1Znak"/>
    <w:uiPriority w:val="9"/>
    <w:qFormat/>
    <w:rsid w:val="007F4D4D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4D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4D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4D4D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4D4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4D4D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4D4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4D4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4D4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1D9"/>
  </w:style>
  <w:style w:type="paragraph" w:styleId="Stopka">
    <w:name w:val="footer"/>
    <w:basedOn w:val="Normalny"/>
    <w:link w:val="Stopka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1D9"/>
  </w:style>
  <w:style w:type="character" w:styleId="Hipercze">
    <w:name w:val="Hyperlink"/>
    <w:basedOn w:val="Domylnaczcionkaakapitu"/>
    <w:uiPriority w:val="99"/>
    <w:unhideWhenUsed/>
    <w:rsid w:val="001C653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653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7F4D4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4D4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4D4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4D4D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4D4D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4D4D"/>
  </w:style>
  <w:style w:type="character" w:customStyle="1" w:styleId="Nagwek7Znak">
    <w:name w:val="Nagłówek 7 Znak"/>
    <w:basedOn w:val="Domylnaczcionkaakapitu"/>
    <w:link w:val="Nagwek7"/>
    <w:uiPriority w:val="9"/>
    <w:semiHidden/>
    <w:rsid w:val="007F4D4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4D4D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4D4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F4D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F4D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4D4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4D4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F4D4D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7F4D4D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7F4D4D"/>
    <w:rPr>
      <w:i/>
      <w:iCs/>
      <w:color w:val="auto"/>
    </w:rPr>
  </w:style>
  <w:style w:type="paragraph" w:styleId="Bezodstpw">
    <w:name w:val="No Spacing"/>
    <w:uiPriority w:val="1"/>
    <w:qFormat/>
    <w:rsid w:val="007F4D4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7F4D4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F4D4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4D4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4D4D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7F4D4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7F4D4D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7F4D4D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7F4D4D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7F4D4D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F4D4D"/>
    <w:pPr>
      <w:outlineLvl w:val="9"/>
    </w:pPr>
  </w:style>
  <w:style w:type="paragraph" w:styleId="Akapitzlist">
    <w:name w:val="List Paragraph"/>
    <w:basedOn w:val="Normalny"/>
    <w:uiPriority w:val="34"/>
    <w:qFormat/>
    <w:rsid w:val="007F4D4D"/>
    <w:pPr>
      <w:ind w:left="720"/>
      <w:contextualSpacing/>
    </w:pPr>
  </w:style>
  <w:style w:type="table" w:styleId="Tabela-Siatka">
    <w:name w:val="Table Grid"/>
    <w:basedOn w:val="Standardowy"/>
    <w:uiPriority w:val="39"/>
    <w:rsid w:val="00E72A3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A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A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A3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4A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4A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4A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jekty\Uczelnia%20dost&#281;pna\001_UD\oznakowanie_promocja\UD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FCE6A-F1BE-42EF-939E-22098E40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UD_listownik.dotx</Template>
  <TotalTime>0</TotalTime>
  <Pages>3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2022-06-30T08:10:00Z</cp:lastPrinted>
  <dcterms:created xsi:type="dcterms:W3CDTF">2022-06-30T08:10:00Z</dcterms:created>
  <dcterms:modified xsi:type="dcterms:W3CDTF">2022-06-30T08:10:00Z</dcterms:modified>
</cp:coreProperties>
</file>