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B6F66" w14:textId="77777777" w:rsidR="0089767B" w:rsidRDefault="0089767B" w:rsidP="0089767B">
      <w:r w:rsidRPr="00913401">
        <w:rPr>
          <w:b/>
          <w:color w:val="000000" w:themeColor="text1"/>
        </w:rPr>
        <w:t xml:space="preserve">Załącznik </w:t>
      </w:r>
      <w:r>
        <w:rPr>
          <w:b/>
          <w:color w:val="000000" w:themeColor="text1"/>
        </w:rPr>
        <w:t xml:space="preserve">nr 2 - </w:t>
      </w:r>
      <w:r>
        <w:t>Formularz oferty</w:t>
      </w:r>
    </w:p>
    <w:p w14:paraId="7FFD4423" w14:textId="6A1D999F" w:rsidR="0089767B" w:rsidRDefault="0089767B" w:rsidP="0089767B">
      <w:pPr>
        <w:pStyle w:val="Tytu"/>
        <w:jc w:val="center"/>
        <w:rPr>
          <w:sz w:val="40"/>
        </w:rPr>
      </w:pPr>
      <w:r w:rsidRPr="00A50237">
        <w:rPr>
          <w:sz w:val="40"/>
        </w:rPr>
        <w:t>Oferta</w:t>
      </w:r>
    </w:p>
    <w:p w14:paraId="322BF9BD" w14:textId="08021E9B" w:rsidR="0089767B" w:rsidRDefault="0089767B" w:rsidP="0089767B">
      <w:pPr>
        <w:jc w:val="center"/>
        <w:rPr>
          <w:rFonts w:cstheme="minorHAnsi"/>
        </w:rPr>
      </w:pPr>
      <w:r w:rsidRPr="00150164">
        <w:rPr>
          <w:rFonts w:cstheme="minorHAnsi"/>
          <w:bCs/>
        </w:rPr>
        <w:t xml:space="preserve">na </w:t>
      </w:r>
      <w:r w:rsidR="00CD6A90">
        <w:rPr>
          <w:b/>
          <w:bCs/>
        </w:rPr>
        <w:t>r</w:t>
      </w:r>
      <w:r w:rsidR="00CD6A90" w:rsidRPr="007D2108">
        <w:rPr>
          <w:b/>
          <w:bCs/>
        </w:rPr>
        <w:t>ozbudow</w:t>
      </w:r>
      <w:r w:rsidR="00CD6A90">
        <w:rPr>
          <w:b/>
          <w:bCs/>
        </w:rPr>
        <w:t>ę</w:t>
      </w:r>
      <w:r w:rsidR="00CD6A90" w:rsidRPr="007D2108">
        <w:rPr>
          <w:b/>
          <w:bCs/>
        </w:rPr>
        <w:t xml:space="preserve"> istniejącego systemu informatycznego </w:t>
      </w:r>
      <w:r w:rsidR="00CD6A90">
        <w:rPr>
          <w:b/>
          <w:bCs/>
        </w:rPr>
        <w:t>zarządzania procesem kształcenia</w:t>
      </w:r>
      <w:r w:rsidR="00CD6A90">
        <w:rPr>
          <w:rFonts w:cstheme="minorHAnsi"/>
        </w:rPr>
        <w:t xml:space="preserve"> </w:t>
      </w:r>
      <w:r>
        <w:rPr>
          <w:rFonts w:cstheme="minorHAnsi"/>
        </w:rPr>
        <w:t xml:space="preserve">ramach </w:t>
      </w:r>
      <w:r w:rsidRPr="00E37A22">
        <w:rPr>
          <w:rFonts w:cstheme="minorHAnsi"/>
          <w:b/>
        </w:rPr>
        <w:t>Projektu</w:t>
      </w:r>
      <w:r w:rsidRPr="00150164">
        <w:rPr>
          <w:rFonts w:cstheme="minorHAnsi"/>
        </w:rPr>
        <w:t xml:space="preserve"> </w:t>
      </w:r>
      <w:r w:rsidR="00EB5B41" w:rsidRPr="00EB5B41">
        <w:rPr>
          <w:rFonts w:cstheme="minorHAnsi"/>
          <w:b/>
        </w:rPr>
        <w:t xml:space="preserve">" ZPSB Plus – program zwiększenia dostępności uczelni dla osób niepełnosprawnych </w:t>
      </w:r>
      <w:r w:rsidR="00EB5B41" w:rsidRPr="00EB5B41">
        <w:rPr>
          <w:rFonts w:cstheme="minorHAnsi"/>
          <w:bCs/>
        </w:rPr>
        <w:t xml:space="preserve">" (dalej: Projekt), współfinansowanego ze środków Unii Europejskiej w ramach Programu Operacyjnego Wiedza Edukacja Rozwój 2014-2020 współfinansowanego ze środków Europejskiego Funduszu Społecznego </w:t>
      </w:r>
      <w:r w:rsidR="00E62B71">
        <w:rPr>
          <w:rFonts w:cstheme="minorHAnsi"/>
          <w:bCs/>
        </w:rPr>
        <w:t>(</w:t>
      </w:r>
      <w:r w:rsidR="00EB5B41" w:rsidRPr="00EB5B41">
        <w:rPr>
          <w:rFonts w:cstheme="minorHAnsi"/>
          <w:bCs/>
        </w:rPr>
        <w:t>n</w:t>
      </w:r>
      <w:r w:rsidR="00E62B71">
        <w:rPr>
          <w:rFonts w:cstheme="minorHAnsi"/>
          <w:bCs/>
        </w:rPr>
        <w:t>r umowy</w:t>
      </w:r>
      <w:r w:rsidR="00EB5B41" w:rsidRPr="00EB5B41">
        <w:rPr>
          <w:rFonts w:cstheme="minorHAnsi"/>
          <w:bCs/>
        </w:rPr>
        <w:t xml:space="preserve"> POWR.03.05.00-00-A019/19 </w:t>
      </w:r>
      <w:r w:rsidR="00E62B71">
        <w:rPr>
          <w:rFonts w:cstheme="minorHAnsi"/>
          <w:bCs/>
        </w:rPr>
        <w:t>)</w:t>
      </w:r>
    </w:p>
    <w:p w14:paraId="5C189E5A" w14:textId="73E6178E" w:rsidR="0089767B" w:rsidRPr="00A50237" w:rsidRDefault="0089767B" w:rsidP="0089767B">
      <w:pPr>
        <w:rPr>
          <w:b/>
          <w:color w:val="000000" w:themeColor="text1"/>
        </w:rPr>
      </w:pPr>
      <w:r w:rsidRPr="00913401">
        <w:rPr>
          <w:color w:val="000000" w:themeColor="text1"/>
        </w:rPr>
        <w:t>Nazwa  Zamawiającego</w:t>
      </w:r>
      <w:r>
        <w:rPr>
          <w:color w:val="000000" w:themeColor="text1"/>
        </w:rPr>
        <w:t xml:space="preserve">: </w:t>
      </w:r>
      <w:r w:rsidR="00AE2B17">
        <w:rPr>
          <w:color w:val="000000" w:themeColor="text1"/>
        </w:rPr>
        <w:br/>
      </w:r>
      <w:r w:rsidRPr="00A50237">
        <w:rPr>
          <w:b/>
          <w:color w:val="000000" w:themeColor="text1"/>
        </w:rPr>
        <w:t>Zachodniopomorska Szkoła Biznesu w Szczecinie, ul. Żołnierska 54, 71-210 Szczecin</w:t>
      </w:r>
    </w:p>
    <w:p w14:paraId="377FC29B" w14:textId="3BC41AB4"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000000" w:themeColor="text1"/>
        </w:rPr>
      </w:pPr>
      <w:r>
        <w:rPr>
          <w:color w:val="000000" w:themeColor="text1"/>
        </w:rPr>
        <w:t>Pieczęć Wykonawcy:</w:t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</w:p>
    <w:p w14:paraId="3B597AF7" w14:textId="77777777" w:rsidR="0089767B" w:rsidRPr="00A50237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 w:themeColor="text1"/>
        </w:rPr>
      </w:pPr>
      <w:r w:rsidRPr="00913401">
        <w:rPr>
          <w:color w:val="000000" w:themeColor="text1"/>
        </w:rPr>
        <w:t>Nazwa Wykonawcy</w:t>
      </w:r>
      <w:r>
        <w:rPr>
          <w:color w:val="000000" w:themeColor="text1"/>
        </w:rPr>
        <w:t xml:space="preserve">: </w:t>
      </w:r>
    </w:p>
    <w:p w14:paraId="72CF3A95" w14:textId="77777777" w:rsidR="0089767B" w:rsidRPr="00A50237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 w:themeColor="text1"/>
        </w:rPr>
      </w:pPr>
      <w:r w:rsidRPr="00913401">
        <w:rPr>
          <w:color w:val="000000" w:themeColor="text1"/>
        </w:rPr>
        <w:t>Adres Wykonawcy</w:t>
      </w:r>
      <w:r>
        <w:rPr>
          <w:color w:val="000000" w:themeColor="text1"/>
        </w:rPr>
        <w:t xml:space="preserve">: </w:t>
      </w:r>
    </w:p>
    <w:p w14:paraId="130752B4" w14:textId="77777777"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000000" w:themeColor="text1"/>
        </w:rPr>
      </w:pPr>
      <w:r w:rsidRPr="00913401">
        <w:rPr>
          <w:color w:val="000000" w:themeColor="text1"/>
        </w:rPr>
        <w:t>NIP</w:t>
      </w:r>
      <w:r>
        <w:rPr>
          <w:color w:val="000000" w:themeColor="text1"/>
        </w:rPr>
        <w:t xml:space="preserve"> Wykonawcy: </w:t>
      </w:r>
    </w:p>
    <w:p w14:paraId="1AFC7E83" w14:textId="77777777" w:rsidR="0089767B" w:rsidRPr="004B5AC9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b/>
          <w:color w:val="000000" w:themeColor="text1"/>
        </w:rPr>
      </w:pPr>
      <w:r>
        <w:rPr>
          <w:color w:val="000000" w:themeColor="text1"/>
        </w:rPr>
        <w:t xml:space="preserve">Osoba do kontaktu: </w:t>
      </w:r>
    </w:p>
    <w:p w14:paraId="638E2721" w14:textId="77777777"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color w:val="000000" w:themeColor="text1"/>
        </w:rPr>
      </w:pPr>
      <w:r>
        <w:rPr>
          <w:color w:val="000000" w:themeColor="text1"/>
        </w:rPr>
        <w:t xml:space="preserve">Telefon:                                                           | E-mail: </w:t>
      </w:r>
    </w:p>
    <w:p w14:paraId="5F7FF806" w14:textId="77777777" w:rsidR="0089767B" w:rsidRDefault="0089767B" w:rsidP="0089767B">
      <w:pPr>
        <w:spacing w:after="0"/>
        <w:rPr>
          <w:b/>
          <w:color w:val="000000" w:themeColor="text1"/>
          <w:sz w:val="24"/>
        </w:rPr>
      </w:pPr>
    </w:p>
    <w:p w14:paraId="4B5AF29E" w14:textId="6E1C3FF5" w:rsidR="0089767B" w:rsidRPr="007420F0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br/>
      </w:r>
      <w:r w:rsidRPr="007420F0">
        <w:rPr>
          <w:b/>
          <w:color w:val="000000" w:themeColor="text1"/>
          <w:sz w:val="24"/>
        </w:rPr>
        <w:t>Cena ofertowa: ............................................. zł za wykonanie całości zamówienia</w:t>
      </w:r>
      <w:r w:rsidR="00E62B71">
        <w:rPr>
          <w:b/>
          <w:color w:val="000000" w:themeColor="text1"/>
          <w:sz w:val="24"/>
        </w:rPr>
        <w:t>*</w:t>
      </w:r>
    </w:p>
    <w:p w14:paraId="7B1A7B93" w14:textId="77777777" w:rsidR="0089767B" w:rsidRPr="00913401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color w:val="000000" w:themeColor="text1"/>
        </w:rPr>
      </w:pPr>
      <w:r w:rsidRPr="007420F0">
        <w:rPr>
          <w:color w:val="000000" w:themeColor="text1"/>
        </w:rPr>
        <w:t>w tym cena netto: ......................................... zł  + podatek VAT: ......................................... zł</w:t>
      </w:r>
    </w:p>
    <w:p w14:paraId="611D3B21" w14:textId="77777777" w:rsidR="001E3BB5" w:rsidRDefault="001E3BB5" w:rsidP="00C163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w tym:</w:t>
      </w:r>
    </w:p>
    <w:p w14:paraId="18447BF4" w14:textId="3C15CE28" w:rsidR="001E3BB5" w:rsidRDefault="001E3BB5" w:rsidP="001E3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firstLine="708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za licencje (C. 1.): </w:t>
      </w:r>
      <w:r>
        <w:rPr>
          <w:b/>
          <w:color w:val="000000" w:themeColor="text1"/>
          <w:sz w:val="24"/>
        </w:rPr>
        <w:tab/>
      </w:r>
      <w:r>
        <w:rPr>
          <w:b/>
          <w:color w:val="000000" w:themeColor="text1"/>
          <w:sz w:val="24"/>
        </w:rPr>
        <w:tab/>
      </w:r>
      <w:r>
        <w:rPr>
          <w:b/>
          <w:color w:val="000000" w:themeColor="text1"/>
          <w:sz w:val="24"/>
        </w:rPr>
        <w:tab/>
      </w:r>
      <w:r w:rsidR="008444BB">
        <w:rPr>
          <w:b/>
          <w:color w:val="000000" w:themeColor="text1"/>
          <w:sz w:val="24"/>
        </w:rPr>
        <w:t xml:space="preserve">   </w:t>
      </w:r>
      <w:r>
        <w:rPr>
          <w:b/>
          <w:color w:val="000000" w:themeColor="text1"/>
          <w:sz w:val="24"/>
        </w:rPr>
        <w:t>………………………………</w:t>
      </w:r>
      <w:r w:rsidR="008444BB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  <w:sz w:val="24"/>
        </w:rPr>
        <w:t>…</w:t>
      </w:r>
      <w:r w:rsidR="008444BB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  <w:sz w:val="24"/>
        </w:rPr>
        <w:t xml:space="preserve"> zł brutto</w:t>
      </w:r>
    </w:p>
    <w:p w14:paraId="46D76BCD" w14:textId="7D85FF58" w:rsidR="001E3BB5" w:rsidRDefault="001E3BB5" w:rsidP="00C163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ab/>
        <w:t xml:space="preserve">za prace </w:t>
      </w:r>
      <w:proofErr w:type="spellStart"/>
      <w:r>
        <w:rPr>
          <w:b/>
          <w:color w:val="000000" w:themeColor="text1"/>
          <w:sz w:val="24"/>
        </w:rPr>
        <w:t>modyf</w:t>
      </w:r>
      <w:proofErr w:type="spellEnd"/>
      <w:r>
        <w:rPr>
          <w:b/>
          <w:color w:val="000000" w:themeColor="text1"/>
          <w:sz w:val="24"/>
        </w:rPr>
        <w:t>. i szkolenia (C. 2.i 3.): ………………………………….. zł brutto</w:t>
      </w:r>
    </w:p>
    <w:p w14:paraId="426F49D5" w14:textId="1A33461F" w:rsidR="001E3BB5" w:rsidRDefault="001E3BB5" w:rsidP="001E3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firstLine="708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za asystę </w:t>
      </w:r>
      <w:proofErr w:type="spellStart"/>
      <w:r>
        <w:rPr>
          <w:b/>
          <w:color w:val="000000" w:themeColor="text1"/>
          <w:sz w:val="24"/>
        </w:rPr>
        <w:t>tech</w:t>
      </w:r>
      <w:proofErr w:type="spellEnd"/>
      <w:r>
        <w:rPr>
          <w:b/>
          <w:color w:val="000000" w:themeColor="text1"/>
          <w:sz w:val="24"/>
        </w:rPr>
        <w:t xml:space="preserve">.-serw. (C. 4.): </w:t>
      </w:r>
      <w:r>
        <w:rPr>
          <w:b/>
          <w:color w:val="000000" w:themeColor="text1"/>
          <w:sz w:val="24"/>
        </w:rPr>
        <w:tab/>
      </w:r>
      <w:r>
        <w:rPr>
          <w:b/>
          <w:color w:val="000000" w:themeColor="text1"/>
          <w:sz w:val="24"/>
        </w:rPr>
        <w:tab/>
      </w:r>
      <w:r w:rsidR="008444BB">
        <w:rPr>
          <w:b/>
          <w:color w:val="000000" w:themeColor="text1"/>
          <w:sz w:val="24"/>
        </w:rPr>
        <w:t xml:space="preserve">   </w:t>
      </w:r>
      <w:r>
        <w:rPr>
          <w:b/>
          <w:color w:val="000000" w:themeColor="text1"/>
          <w:sz w:val="24"/>
        </w:rPr>
        <w:t>…………………………………</w:t>
      </w:r>
      <w:r w:rsidR="008444BB">
        <w:rPr>
          <w:b/>
          <w:color w:val="000000" w:themeColor="text1"/>
          <w:sz w:val="24"/>
        </w:rPr>
        <w:t>…</w:t>
      </w:r>
      <w:r>
        <w:rPr>
          <w:b/>
          <w:color w:val="000000" w:themeColor="text1"/>
          <w:sz w:val="24"/>
        </w:rPr>
        <w:t xml:space="preserve"> zł brutto</w:t>
      </w:r>
    </w:p>
    <w:p w14:paraId="6A3D5082" w14:textId="675DE5C4" w:rsidR="00C163CD" w:rsidRPr="007420F0" w:rsidRDefault="00C163CD" w:rsidP="00C163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Termin </w:t>
      </w:r>
      <w:r w:rsidR="006B3AAB">
        <w:rPr>
          <w:b/>
          <w:color w:val="000000" w:themeColor="text1"/>
          <w:sz w:val="24"/>
        </w:rPr>
        <w:t>asysty techniczno-serwisowej</w:t>
      </w:r>
      <w:r w:rsidRPr="007420F0">
        <w:rPr>
          <w:b/>
          <w:color w:val="000000" w:themeColor="text1"/>
          <w:sz w:val="24"/>
        </w:rPr>
        <w:t xml:space="preserve">: ............................................. </w:t>
      </w:r>
    </w:p>
    <w:p w14:paraId="727AC68A" w14:textId="202C87AE" w:rsidR="00C163CD" w:rsidRPr="007420F0" w:rsidRDefault="00C163CD" w:rsidP="00C163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Okres gwarancji </w:t>
      </w:r>
      <w:r w:rsidRPr="007420F0">
        <w:rPr>
          <w:b/>
          <w:color w:val="000000" w:themeColor="text1"/>
          <w:sz w:val="24"/>
        </w:rPr>
        <w:t xml:space="preserve">: ............................................. </w:t>
      </w:r>
    </w:p>
    <w:p w14:paraId="07073F3E" w14:textId="1B5B9C5D" w:rsidR="00E62B71" w:rsidRPr="00F91111" w:rsidRDefault="0089767B" w:rsidP="00E62B71">
      <w:pPr>
        <w:spacing w:after="200"/>
        <w:jc w:val="right"/>
        <w:rPr>
          <w:rFonts w:eastAsia="Calibri"/>
          <w:i/>
          <w:sz w:val="19"/>
          <w:szCs w:val="19"/>
        </w:rPr>
      </w:pPr>
      <w:r w:rsidRPr="00913401">
        <w:rPr>
          <w:color w:val="000000" w:themeColor="text1"/>
        </w:rPr>
        <w:tab/>
      </w:r>
      <w:r w:rsidR="00E62B71" w:rsidRPr="00F91111">
        <w:rPr>
          <w:rFonts w:eastAsia="Calibri"/>
          <w:i/>
          <w:sz w:val="19"/>
          <w:szCs w:val="19"/>
        </w:rPr>
        <w:t>* podana cena</w:t>
      </w:r>
      <w:r w:rsidR="00E62B71">
        <w:rPr>
          <w:rFonts w:eastAsia="Calibri"/>
          <w:i/>
          <w:sz w:val="19"/>
          <w:szCs w:val="19"/>
        </w:rPr>
        <w:t xml:space="preserve"> </w:t>
      </w:r>
      <w:r w:rsidR="00E62B71" w:rsidRPr="00F91111">
        <w:rPr>
          <w:rFonts w:eastAsia="Calibri"/>
          <w:i/>
          <w:sz w:val="19"/>
          <w:szCs w:val="19"/>
        </w:rPr>
        <w:t xml:space="preserve">jest ceną brutto i obejmuje </w:t>
      </w:r>
      <w:r w:rsidR="002C562B">
        <w:rPr>
          <w:rFonts w:eastAsia="Calibri"/>
          <w:i/>
          <w:sz w:val="19"/>
          <w:szCs w:val="19"/>
        </w:rPr>
        <w:t xml:space="preserve">ewentualne upusty, </w:t>
      </w:r>
      <w:r w:rsidR="00E62B71" w:rsidRPr="00F91111">
        <w:rPr>
          <w:rFonts w:eastAsia="Calibri"/>
          <w:i/>
          <w:sz w:val="19"/>
          <w:szCs w:val="19"/>
        </w:rPr>
        <w:t xml:space="preserve">wszelkie koszty oferenta, w tym </w:t>
      </w:r>
      <w:r w:rsidR="00CD6A90">
        <w:rPr>
          <w:rFonts w:eastAsia="Calibri"/>
          <w:i/>
          <w:sz w:val="19"/>
          <w:szCs w:val="19"/>
        </w:rPr>
        <w:t xml:space="preserve">m.in. </w:t>
      </w:r>
      <w:r w:rsidR="00CD6A90" w:rsidRPr="00CD6A90">
        <w:rPr>
          <w:rFonts w:eastAsia="Calibri"/>
          <w:i/>
          <w:sz w:val="19"/>
          <w:szCs w:val="19"/>
        </w:rPr>
        <w:t>dostarczenia, instalacji i konfiguracji</w:t>
      </w:r>
      <w:r w:rsidR="00CD6A90">
        <w:rPr>
          <w:rFonts w:eastAsia="Calibri"/>
          <w:i/>
          <w:sz w:val="19"/>
          <w:szCs w:val="19"/>
        </w:rPr>
        <w:t>, s</w:t>
      </w:r>
      <w:r w:rsidR="00CD6A90" w:rsidRPr="00CD6A90">
        <w:rPr>
          <w:rFonts w:eastAsia="Calibri"/>
          <w:i/>
          <w:sz w:val="19"/>
          <w:szCs w:val="19"/>
        </w:rPr>
        <w:t>zkoleni</w:t>
      </w:r>
      <w:r w:rsidR="00CD6A90">
        <w:rPr>
          <w:rFonts w:eastAsia="Calibri"/>
          <w:i/>
          <w:sz w:val="19"/>
          <w:szCs w:val="19"/>
        </w:rPr>
        <w:t>a</w:t>
      </w:r>
      <w:r w:rsidR="00CD6A90" w:rsidRPr="00CD6A90">
        <w:rPr>
          <w:rFonts w:eastAsia="Calibri"/>
          <w:i/>
          <w:sz w:val="19"/>
          <w:szCs w:val="19"/>
        </w:rPr>
        <w:t xml:space="preserve"> personelu</w:t>
      </w:r>
      <w:r w:rsidR="00E62B71">
        <w:rPr>
          <w:rFonts w:eastAsia="Calibri"/>
          <w:i/>
          <w:sz w:val="19"/>
          <w:szCs w:val="19"/>
        </w:rPr>
        <w:t>,</w:t>
      </w:r>
      <w:r w:rsidR="00CD6A90">
        <w:rPr>
          <w:rFonts w:eastAsia="Calibri"/>
          <w:i/>
          <w:sz w:val="19"/>
          <w:szCs w:val="19"/>
        </w:rPr>
        <w:t xml:space="preserve"> asysty </w:t>
      </w:r>
      <w:r w:rsidR="00CD6A90" w:rsidRPr="00CD6A90">
        <w:rPr>
          <w:rFonts w:eastAsia="Calibri"/>
          <w:i/>
          <w:sz w:val="19"/>
          <w:szCs w:val="19"/>
        </w:rPr>
        <w:t>techniczno-serwisow</w:t>
      </w:r>
      <w:r w:rsidR="00CD6A90">
        <w:rPr>
          <w:rFonts w:eastAsia="Calibri"/>
          <w:i/>
          <w:sz w:val="19"/>
          <w:szCs w:val="19"/>
        </w:rPr>
        <w:t>ej</w:t>
      </w:r>
      <w:r w:rsidR="002C562B">
        <w:rPr>
          <w:rFonts w:eastAsia="Calibri"/>
          <w:i/>
          <w:sz w:val="19"/>
          <w:szCs w:val="19"/>
        </w:rPr>
        <w:t>, koszty gwarancji</w:t>
      </w:r>
      <w:r w:rsidR="00CD6A90">
        <w:rPr>
          <w:rFonts w:eastAsia="Calibri"/>
          <w:i/>
          <w:sz w:val="19"/>
          <w:szCs w:val="19"/>
        </w:rPr>
        <w:t xml:space="preserve">, </w:t>
      </w:r>
      <w:r w:rsidR="00E62B71">
        <w:rPr>
          <w:rFonts w:eastAsia="Calibri"/>
          <w:i/>
          <w:sz w:val="19"/>
          <w:szCs w:val="19"/>
        </w:rPr>
        <w:t xml:space="preserve">a także </w:t>
      </w:r>
      <w:r w:rsidR="00E62B71" w:rsidRPr="00F91111">
        <w:rPr>
          <w:rFonts w:eastAsia="Calibri"/>
          <w:i/>
          <w:sz w:val="19"/>
          <w:szCs w:val="19"/>
        </w:rPr>
        <w:t>obciążenia podatkowe.</w:t>
      </w:r>
    </w:p>
    <w:p w14:paraId="774A3C84" w14:textId="3C11ED96" w:rsidR="0089767B" w:rsidRPr="00913401" w:rsidRDefault="0089767B" w:rsidP="0089767B">
      <w:pPr>
        <w:rPr>
          <w:color w:val="000000" w:themeColor="text1"/>
        </w:rPr>
      </w:pPr>
    </w:p>
    <w:p w14:paraId="143EB5AA" w14:textId="42B83DAD" w:rsidR="00636CB2" w:rsidRDefault="000B3F04" w:rsidP="00636CB2">
      <w:pPr>
        <w:jc w:val="right"/>
        <w:rPr>
          <w:rFonts w:cstheme="minorHAnsi"/>
          <w:b/>
        </w:rPr>
      </w:pPr>
      <w:bookmarkStart w:id="0" w:name="_Hlk107408090"/>
      <w:r>
        <w:rPr>
          <w:color w:val="000000" w:themeColor="text1"/>
        </w:rPr>
        <w:t>........</w:t>
      </w:r>
      <w:r w:rsidR="00ED270B">
        <w:rPr>
          <w:color w:val="000000" w:themeColor="text1"/>
        </w:rPr>
        <w:t>.............</w:t>
      </w:r>
      <w:r>
        <w:rPr>
          <w:color w:val="000000" w:themeColor="text1"/>
        </w:rPr>
        <w:t>...........................................................................................</w:t>
      </w:r>
      <w:r>
        <w:rPr>
          <w:color w:val="000000" w:themeColor="text1"/>
        </w:rPr>
        <w:br/>
      </w:r>
      <w:r w:rsidR="00ED270B">
        <w:rPr>
          <w:color w:val="000000" w:themeColor="text1"/>
        </w:rPr>
        <w:t>Czytelny p</w:t>
      </w:r>
      <w:r w:rsidR="00ED270B" w:rsidRPr="00913401">
        <w:rPr>
          <w:color w:val="000000" w:themeColor="text1"/>
        </w:rPr>
        <w:t xml:space="preserve">odpis </w:t>
      </w:r>
      <w:r w:rsidRPr="00913401">
        <w:rPr>
          <w:color w:val="000000" w:themeColor="text1"/>
        </w:rPr>
        <w:t>osoby upoważnionej do reprezentowania Wykonawcy</w:t>
      </w:r>
      <w:r>
        <w:rPr>
          <w:color w:val="000000" w:themeColor="text1"/>
        </w:rPr>
        <w:br/>
      </w:r>
      <w:r w:rsidR="00636CB2">
        <w:rPr>
          <w:rFonts w:cstheme="minorHAnsi"/>
          <w:b/>
        </w:rPr>
        <w:br w:type="page"/>
      </w:r>
    </w:p>
    <w:p w14:paraId="44CC041D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lastRenderedPageBreak/>
        <w:t>Deklaruję  wykonanie przedmiotu zamówienia w terminie wskazanym w Zapytaniu ofertowym.</w:t>
      </w:r>
    </w:p>
    <w:p w14:paraId="61C69FB4" w14:textId="77777777" w:rsidR="00636CB2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>
        <w:rPr>
          <w:rFonts w:cstheme="minorHAnsi"/>
        </w:rPr>
        <w:t xml:space="preserve">posiadam </w:t>
      </w:r>
      <w:r w:rsidRPr="006573A6">
        <w:rPr>
          <w:rFonts w:cstheme="minorHAnsi"/>
        </w:rPr>
        <w:t>uprawnienia do wykonywania działalności i czynności objętych przedmiotem zamówienia, jeżeli ustawy nakładają obowiązek posiadania takich uprawnień</w:t>
      </w:r>
    </w:p>
    <w:p w14:paraId="1BE9AE0F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posiadam niezbędną wiedzę i doświadczenie oraz dysponuj</w:t>
      </w:r>
      <w:r>
        <w:rPr>
          <w:rFonts w:cstheme="minorHAnsi"/>
        </w:rPr>
        <w:t>ę</w:t>
      </w:r>
      <w:r w:rsidRPr="006573A6">
        <w:rPr>
          <w:rFonts w:cstheme="minorHAnsi"/>
        </w:rPr>
        <w:t xml:space="preserve"> odpowiednim potencjałem rzeczowym i osobowym</w:t>
      </w:r>
      <w:r>
        <w:rPr>
          <w:rFonts w:cstheme="minorHAnsi"/>
        </w:rPr>
        <w:t xml:space="preserve"> i technicznym</w:t>
      </w:r>
      <w:r w:rsidRPr="006573A6">
        <w:rPr>
          <w:rFonts w:cstheme="minorHAnsi"/>
        </w:rPr>
        <w:t xml:space="preserve"> zapewniającym należyte wykonanie zamówienia.</w:t>
      </w:r>
    </w:p>
    <w:p w14:paraId="6EC73DFA" w14:textId="080FEA89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ma</w:t>
      </w:r>
      <w:r>
        <w:rPr>
          <w:rFonts w:cstheme="minorHAnsi"/>
        </w:rPr>
        <w:t>m</w:t>
      </w:r>
      <w:r w:rsidRPr="006573A6">
        <w:rPr>
          <w:rFonts w:cstheme="minorHAnsi"/>
        </w:rPr>
        <w:t xml:space="preserve"> </w:t>
      </w:r>
      <w:r w:rsidR="0076436D">
        <w:t>Posiadają niezbędną wiedzę i doświadczenie</w:t>
      </w:r>
      <w:r w:rsidR="0076436D">
        <w:t>, zgodnie z zapisami pkt. 2 rozdz. IV Zapytania ofertowego</w:t>
      </w:r>
      <w:r>
        <w:rPr>
          <w:rFonts w:cstheme="minorHAnsi"/>
        </w:rPr>
        <w:t>.</w:t>
      </w:r>
    </w:p>
    <w:p w14:paraId="6CA1996D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znajduję się w sytuacji ekonomicznej i finansowej zapewniającej </w:t>
      </w:r>
      <w:r>
        <w:rPr>
          <w:rFonts w:cstheme="minorHAnsi"/>
        </w:rPr>
        <w:t xml:space="preserve">prawidłowe </w:t>
      </w:r>
      <w:r w:rsidRPr="006573A6">
        <w:rPr>
          <w:rFonts w:cstheme="minorHAnsi"/>
        </w:rPr>
        <w:t xml:space="preserve">wykonanie zamówienia. </w:t>
      </w:r>
    </w:p>
    <w:p w14:paraId="0E87E34F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nie zalegam z płatnościami do Urzędu Skarbowego i Zakładu Ubezpieczeń Społecznych z tytułu prowadzonej przeze mnie działalności gospodarczej</w:t>
      </w:r>
      <w:r>
        <w:rPr>
          <w:rFonts w:cstheme="minorHAnsi"/>
        </w:rPr>
        <w:t>.</w:t>
      </w:r>
    </w:p>
    <w:p w14:paraId="0E281928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zapoznałem/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się z treścią Zapytania ofertowego oraz uzyskałem/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konieczne informacje niezbędne do przygotowania oferty. Składając ofertę akceptuję postanowienia i wymagania postawione Zapytaniem ofertowym.</w:t>
      </w:r>
    </w:p>
    <w:p w14:paraId="3359C3A3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zapoznałem/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się z opisem przedmiotu zamówienia i nie wnoszę do niego zastrzeżeń.</w:t>
      </w:r>
    </w:p>
    <w:p w14:paraId="15B30F39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uważam się za związany niniejszą ofertą na czas wskazany w Zapytaniu ofertowym. </w:t>
      </w:r>
    </w:p>
    <w:p w14:paraId="115BAA5E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jestem osobą upoważnioną do składania oferty w imieniu oferenta.</w:t>
      </w:r>
    </w:p>
    <w:p w14:paraId="04A39585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Zobowiązuję się</w:t>
      </w:r>
      <w:r>
        <w:rPr>
          <w:rFonts w:cstheme="minorHAnsi"/>
        </w:rPr>
        <w:t>,</w:t>
      </w:r>
      <w:r w:rsidRPr="006573A6">
        <w:rPr>
          <w:rFonts w:cstheme="minorHAnsi"/>
        </w:rPr>
        <w:t xml:space="preserve"> w przypadku wyboru mojej oferty za najkorzystniejszą w przedmiotowym postępowaniu</w:t>
      </w:r>
      <w:r>
        <w:rPr>
          <w:rFonts w:cstheme="minorHAnsi"/>
        </w:rPr>
        <w:t>,</w:t>
      </w:r>
      <w:r w:rsidRPr="006573A6">
        <w:rPr>
          <w:rFonts w:cstheme="minorHAnsi"/>
        </w:rPr>
        <w:t xml:space="preserve"> do zawarcia umowy na warunkach określonych Zapytaniem ofertowym, w terminie i miejscu wskazanym przez Zamawiającego. </w:t>
      </w:r>
    </w:p>
    <w:p w14:paraId="12ABB9BB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iż wszystkie informacje zamieszczone w ofercie są aktualne i prawdziwe.</w:t>
      </w:r>
    </w:p>
    <w:p w14:paraId="6100E711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iż w cenie oferty uwzględniono wszystkie wymagania niniejszego Zapytania ofertowego oraz wszelkie koszty związane z realizacją zamówienia.</w:t>
      </w:r>
    </w:p>
    <w:p w14:paraId="7AAD507D" w14:textId="77777777" w:rsidR="00636CB2" w:rsidRPr="006573A6" w:rsidRDefault="00636CB2" w:rsidP="00636CB2">
      <w:pPr>
        <w:pStyle w:val="Akapitzlist"/>
        <w:numPr>
          <w:ilvl w:val="3"/>
          <w:numId w:val="56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eastAsia="Calibri" w:cstheme="minorHAnsi"/>
          <w:szCs w:val="20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będąc świadomym, że zakazane jest udzielanie bezpośredniego lub pośredniego wsparcia, w tym udzielania finansowania i pomocy finansowej lub przyznawania jakichkolwiek innych korzyści w ramach programu Unii, Euratomu lub krajowego programu państwa członkowskiego na rzecz jakichkolwiek osób prawnych, podmiotów lub organów z siedzibą w Rosji będących pod kontrolą publiczną.</w:t>
      </w:r>
    </w:p>
    <w:p w14:paraId="65F5B907" w14:textId="77777777" w:rsidR="00636CB2" w:rsidRPr="006573A6" w:rsidRDefault="00636CB2" w:rsidP="00636CB2">
      <w:pPr>
        <w:rPr>
          <w:rFonts w:cstheme="minorHAnsi"/>
          <w:b/>
          <w:color w:val="000000" w:themeColor="text1"/>
        </w:rPr>
      </w:pPr>
    </w:p>
    <w:p w14:paraId="1EC837DB" w14:textId="77777777" w:rsidR="00636CB2" w:rsidRPr="006573A6" w:rsidRDefault="00636CB2" w:rsidP="00636CB2">
      <w:pPr>
        <w:rPr>
          <w:rFonts w:cstheme="minorHAnsi"/>
          <w:b/>
          <w:color w:val="000000" w:themeColor="text1"/>
        </w:rPr>
      </w:pPr>
    </w:p>
    <w:p w14:paraId="02139F22" w14:textId="77777777" w:rsidR="00636CB2" w:rsidRPr="006573A6" w:rsidRDefault="00636CB2" w:rsidP="00636CB2">
      <w:pPr>
        <w:jc w:val="right"/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................................................................................................................</w:t>
      </w:r>
      <w:r w:rsidRPr="006573A6">
        <w:rPr>
          <w:rFonts w:cstheme="minorHAnsi"/>
          <w:color w:val="000000" w:themeColor="text1"/>
        </w:rPr>
        <w:br/>
        <w:t>Czytelny podpis osoby upoważnionej do reprezentowania Wykonawcy</w:t>
      </w:r>
      <w:r w:rsidRPr="006573A6">
        <w:rPr>
          <w:rFonts w:cstheme="minorHAnsi"/>
          <w:color w:val="000000" w:themeColor="text1"/>
        </w:rPr>
        <w:br/>
      </w:r>
    </w:p>
    <w:p w14:paraId="4C72DB2F" w14:textId="65C01050" w:rsidR="00E62B71" w:rsidRDefault="00AE2B17" w:rsidP="00E62B71">
      <w:pPr>
        <w:jc w:val="right"/>
        <w:rPr>
          <w:b/>
          <w:color w:val="000000" w:themeColor="text1"/>
        </w:rPr>
      </w:pPr>
      <w:r>
        <w:rPr>
          <w:rFonts w:cstheme="minorHAnsi"/>
          <w:b/>
        </w:rPr>
        <w:br w:type="page"/>
      </w:r>
    </w:p>
    <w:bookmarkEnd w:id="0"/>
    <w:p w14:paraId="02DE68C1" w14:textId="2F83F501"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lastRenderedPageBreak/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3</w:t>
      </w:r>
      <w:r w:rsidR="00C77DCA">
        <w:rPr>
          <w:b/>
          <w:color w:val="000000" w:themeColor="text1"/>
        </w:rPr>
        <w:t xml:space="preserve"> </w:t>
      </w:r>
    </w:p>
    <w:p w14:paraId="3315562B" w14:textId="30A1D242" w:rsidR="00AE726D" w:rsidRPr="008651E0" w:rsidRDefault="00147056" w:rsidP="004A21DA">
      <w:pPr>
        <w:spacing w:after="0" w:line="240" w:lineRule="auto"/>
        <w:jc w:val="center"/>
        <w:rPr>
          <w:rFonts w:cstheme="minorHAnsi"/>
          <w:bCs/>
          <w:iCs/>
          <w:sz w:val="28"/>
          <w:szCs w:val="28"/>
        </w:rPr>
      </w:pPr>
      <w:r w:rsidRPr="008651E0">
        <w:rPr>
          <w:rFonts w:cstheme="minorHAnsi"/>
          <w:bCs/>
          <w:iCs/>
          <w:sz w:val="28"/>
          <w:szCs w:val="28"/>
        </w:rPr>
        <w:t xml:space="preserve">Oświadczenie </w:t>
      </w:r>
      <w:r w:rsidR="00731BC6">
        <w:rPr>
          <w:rFonts w:cstheme="minorHAnsi"/>
          <w:bCs/>
          <w:iCs/>
          <w:sz w:val="28"/>
          <w:szCs w:val="28"/>
        </w:rPr>
        <w:t>Wykonawcy</w:t>
      </w:r>
    </w:p>
    <w:p w14:paraId="10FD9166" w14:textId="5C28603B" w:rsidR="00147056" w:rsidRDefault="00147056" w:rsidP="008651E0">
      <w:pPr>
        <w:spacing w:after="0" w:line="240" w:lineRule="auto"/>
        <w:rPr>
          <w:rFonts w:cstheme="minorHAnsi"/>
          <w:b/>
          <w:iCs/>
        </w:rPr>
      </w:pPr>
    </w:p>
    <w:p w14:paraId="1400A090" w14:textId="6715112A" w:rsidR="008651E0" w:rsidRDefault="008651E0" w:rsidP="008651E0">
      <w:pPr>
        <w:spacing w:after="0" w:line="240" w:lineRule="auto"/>
        <w:rPr>
          <w:rFonts w:cstheme="minorHAnsi"/>
          <w:b/>
          <w:iCs/>
        </w:rPr>
      </w:pPr>
      <w:r w:rsidRPr="008651E0">
        <w:rPr>
          <w:rFonts w:cstheme="minorHAnsi"/>
          <w:b/>
          <w:iCs/>
        </w:rPr>
        <w:t>Nazwa Wykonawcy: ………………………..………………………………………………..</w:t>
      </w:r>
    </w:p>
    <w:p w14:paraId="2E4076D0" w14:textId="77777777" w:rsidR="00B40900" w:rsidRDefault="00B40900" w:rsidP="008651E0">
      <w:pPr>
        <w:spacing w:after="0" w:line="240" w:lineRule="auto"/>
        <w:rPr>
          <w:rFonts w:cstheme="minorHAnsi"/>
          <w:b/>
          <w:iCs/>
        </w:rPr>
      </w:pPr>
    </w:p>
    <w:p w14:paraId="54ECE6E0" w14:textId="77777777" w:rsidR="008651E0" w:rsidRDefault="008651E0" w:rsidP="008651E0">
      <w:pPr>
        <w:spacing w:after="120" w:line="240" w:lineRule="auto"/>
      </w:pPr>
      <w:r>
        <w:t xml:space="preserve">Oświadczam, iż dysponuję osobami zdolnymi do wykonania zamówienia. </w:t>
      </w:r>
    </w:p>
    <w:p w14:paraId="6513925F" w14:textId="249AFC62" w:rsidR="008651E0" w:rsidRDefault="008651E0" w:rsidP="008651E0">
      <w:pPr>
        <w:spacing w:after="120" w:line="240" w:lineRule="auto"/>
      </w:pPr>
    </w:p>
    <w:p w14:paraId="68D10C13" w14:textId="6670AAC1" w:rsidR="008651E0" w:rsidRDefault="008651E0" w:rsidP="008651E0">
      <w:pPr>
        <w:spacing w:after="120" w:line="240" w:lineRule="auto"/>
      </w:pPr>
      <w:r>
        <w:t>Dla potrzeb realizacji zamówienia deleguję zespół, w skład którego wchodzą niżej określone osoby: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9"/>
        <w:gridCol w:w="2316"/>
        <w:gridCol w:w="1454"/>
        <w:gridCol w:w="1345"/>
        <w:gridCol w:w="1839"/>
        <w:gridCol w:w="1549"/>
      </w:tblGrid>
      <w:tr w:rsidR="008651E0" w14:paraId="72D59ECE" w14:textId="77777777" w:rsidTr="00B40900">
        <w:tc>
          <w:tcPr>
            <w:tcW w:w="562" w:type="dxa"/>
            <w:shd w:val="clear" w:color="auto" w:fill="D5DCE4" w:themeFill="text2" w:themeFillTint="33"/>
            <w:vAlign w:val="center"/>
          </w:tcPr>
          <w:p w14:paraId="0C53B58A" w14:textId="16F0BBDC" w:rsidR="008651E0" w:rsidRPr="00B40900" w:rsidRDefault="008651E0" w:rsidP="00B40900">
            <w:pPr>
              <w:spacing w:after="120"/>
              <w:jc w:val="center"/>
            </w:pPr>
            <w:r w:rsidRPr="00B40900">
              <w:t>Lp.</w:t>
            </w:r>
          </w:p>
        </w:tc>
        <w:tc>
          <w:tcPr>
            <w:tcW w:w="2353" w:type="dxa"/>
            <w:shd w:val="clear" w:color="auto" w:fill="D5DCE4" w:themeFill="text2" w:themeFillTint="33"/>
            <w:vAlign w:val="center"/>
          </w:tcPr>
          <w:p w14:paraId="026815A6" w14:textId="06887150" w:rsidR="008651E0" w:rsidRPr="00B40900" w:rsidRDefault="008651E0" w:rsidP="00B40900">
            <w:pPr>
              <w:spacing w:after="120"/>
              <w:jc w:val="center"/>
            </w:pPr>
            <w:r w:rsidRPr="00B40900">
              <w:t>Stanowisko (funkcja)</w:t>
            </w:r>
          </w:p>
        </w:tc>
        <w:tc>
          <w:tcPr>
            <w:tcW w:w="1472" w:type="dxa"/>
            <w:shd w:val="clear" w:color="auto" w:fill="D5DCE4" w:themeFill="text2" w:themeFillTint="33"/>
            <w:vAlign w:val="center"/>
          </w:tcPr>
          <w:p w14:paraId="6E1342B7" w14:textId="7DB6C032" w:rsidR="008651E0" w:rsidRPr="00B40900" w:rsidRDefault="008651E0" w:rsidP="00B40900">
            <w:pPr>
              <w:spacing w:after="120"/>
              <w:jc w:val="center"/>
            </w:pPr>
            <w:r w:rsidRPr="00B40900">
              <w:t>Imię i nazwisko</w:t>
            </w:r>
          </w:p>
        </w:tc>
        <w:tc>
          <w:tcPr>
            <w:tcW w:w="1278" w:type="dxa"/>
            <w:shd w:val="clear" w:color="auto" w:fill="D5DCE4" w:themeFill="text2" w:themeFillTint="33"/>
            <w:vAlign w:val="center"/>
          </w:tcPr>
          <w:p w14:paraId="73F35646" w14:textId="6CC24536" w:rsidR="008651E0" w:rsidRPr="00B40900" w:rsidRDefault="008651E0" w:rsidP="00B40900">
            <w:pPr>
              <w:spacing w:after="120"/>
              <w:jc w:val="center"/>
            </w:pPr>
            <w:r w:rsidRPr="00B40900">
              <w:rPr>
                <w:sz w:val="20"/>
                <w:szCs w:val="20"/>
              </w:rPr>
              <w:t>wykształcenie</w:t>
            </w:r>
          </w:p>
        </w:tc>
        <w:tc>
          <w:tcPr>
            <w:tcW w:w="1848" w:type="dxa"/>
            <w:shd w:val="clear" w:color="auto" w:fill="D5DCE4" w:themeFill="text2" w:themeFillTint="33"/>
            <w:vAlign w:val="center"/>
          </w:tcPr>
          <w:p w14:paraId="44307635" w14:textId="04EA959B" w:rsidR="008651E0" w:rsidRDefault="008651E0" w:rsidP="00B4090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40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Projekty, w których uczestniczył w </w:t>
            </w:r>
            <w:r w:rsidR="00B40900">
              <w:rPr>
                <w:rFonts w:ascii="Calibri" w:hAnsi="Calibri" w:cs="Calibri"/>
                <w:color w:val="000000"/>
                <w:sz w:val="20"/>
                <w:szCs w:val="20"/>
              </w:rPr>
              <w:t>danej</w:t>
            </w:r>
            <w:r w:rsidR="00B40900" w:rsidRPr="00B40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funkcji</w:t>
            </w:r>
            <w:r w:rsidRPr="00B40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przy budowaniu lub rozbudowywaniu systemów bazodanowych</w:t>
            </w:r>
          </w:p>
          <w:p w14:paraId="5941ACA5" w14:textId="0D6C3B8C" w:rsidR="00B40900" w:rsidRPr="00B40900" w:rsidRDefault="00B40900" w:rsidP="00B4090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(w latach od-do)</w:t>
            </w:r>
          </w:p>
        </w:tc>
        <w:tc>
          <w:tcPr>
            <w:tcW w:w="1549" w:type="dxa"/>
            <w:shd w:val="clear" w:color="auto" w:fill="D5DCE4" w:themeFill="text2" w:themeFillTint="33"/>
            <w:vAlign w:val="center"/>
          </w:tcPr>
          <w:p w14:paraId="4A29D19C" w14:textId="77777777" w:rsidR="008651E0" w:rsidRDefault="00B40900" w:rsidP="00B40900">
            <w:pPr>
              <w:spacing w:after="120"/>
              <w:jc w:val="center"/>
              <w:rPr>
                <w:sz w:val="20"/>
                <w:szCs w:val="20"/>
              </w:rPr>
            </w:pPr>
            <w:r w:rsidRPr="00B40900">
              <w:rPr>
                <w:sz w:val="20"/>
                <w:szCs w:val="20"/>
              </w:rPr>
              <w:t>Projekt wykonany z uwzględnieniem standardów WCAG 2.1</w:t>
            </w:r>
          </w:p>
          <w:p w14:paraId="47892177" w14:textId="415B1AC6" w:rsidR="00A1078F" w:rsidRPr="00B40900" w:rsidRDefault="00A1078F" w:rsidP="00B40900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(w latach od-do)</w:t>
            </w:r>
          </w:p>
        </w:tc>
      </w:tr>
      <w:tr w:rsidR="008651E0" w14:paraId="03264C25" w14:textId="77777777" w:rsidTr="00B40900">
        <w:tc>
          <w:tcPr>
            <w:tcW w:w="562" w:type="dxa"/>
          </w:tcPr>
          <w:p w14:paraId="083A371B" w14:textId="35ECEF5E" w:rsidR="008651E0" w:rsidRDefault="00B40900" w:rsidP="008651E0">
            <w:pPr>
              <w:spacing w:after="120"/>
            </w:pPr>
            <w:r>
              <w:t>1.</w:t>
            </w:r>
          </w:p>
        </w:tc>
        <w:tc>
          <w:tcPr>
            <w:tcW w:w="2353" w:type="dxa"/>
          </w:tcPr>
          <w:p w14:paraId="3C60BA6F" w14:textId="71D77F2E" w:rsidR="008651E0" w:rsidRDefault="00B40900" w:rsidP="008651E0">
            <w:pPr>
              <w:spacing w:after="120"/>
            </w:pPr>
            <w:r>
              <w:t>Kierownik Usługi</w:t>
            </w:r>
          </w:p>
        </w:tc>
        <w:tc>
          <w:tcPr>
            <w:tcW w:w="1472" w:type="dxa"/>
          </w:tcPr>
          <w:p w14:paraId="65DD13EE" w14:textId="77777777" w:rsidR="008651E0" w:rsidRDefault="008651E0" w:rsidP="008651E0">
            <w:pPr>
              <w:spacing w:after="120"/>
            </w:pPr>
          </w:p>
        </w:tc>
        <w:tc>
          <w:tcPr>
            <w:tcW w:w="1278" w:type="dxa"/>
          </w:tcPr>
          <w:p w14:paraId="6D5288F8" w14:textId="77777777" w:rsidR="008651E0" w:rsidRDefault="008651E0" w:rsidP="008651E0">
            <w:pPr>
              <w:spacing w:after="120"/>
            </w:pPr>
          </w:p>
        </w:tc>
        <w:tc>
          <w:tcPr>
            <w:tcW w:w="1848" w:type="dxa"/>
          </w:tcPr>
          <w:p w14:paraId="125D876F" w14:textId="77777777" w:rsidR="008651E0" w:rsidRDefault="008651E0" w:rsidP="008651E0">
            <w:pPr>
              <w:spacing w:after="120"/>
            </w:pPr>
          </w:p>
        </w:tc>
        <w:tc>
          <w:tcPr>
            <w:tcW w:w="1549" w:type="dxa"/>
          </w:tcPr>
          <w:p w14:paraId="2921722F" w14:textId="77777777" w:rsidR="008651E0" w:rsidRDefault="008651E0" w:rsidP="008651E0">
            <w:pPr>
              <w:spacing w:after="120"/>
            </w:pPr>
          </w:p>
        </w:tc>
      </w:tr>
      <w:tr w:rsidR="008651E0" w14:paraId="7DB0DBF7" w14:textId="77777777" w:rsidTr="00B40900">
        <w:tc>
          <w:tcPr>
            <w:tcW w:w="562" w:type="dxa"/>
          </w:tcPr>
          <w:p w14:paraId="6F43DD76" w14:textId="07635BEC" w:rsidR="008651E0" w:rsidRDefault="00B40900" w:rsidP="008651E0">
            <w:pPr>
              <w:spacing w:after="120"/>
            </w:pPr>
            <w:r>
              <w:t>2.</w:t>
            </w:r>
          </w:p>
        </w:tc>
        <w:tc>
          <w:tcPr>
            <w:tcW w:w="2353" w:type="dxa"/>
          </w:tcPr>
          <w:p w14:paraId="1993F6A7" w14:textId="531CDC5A" w:rsidR="008651E0" w:rsidRDefault="00B40900" w:rsidP="008651E0">
            <w:pPr>
              <w:spacing w:after="120"/>
            </w:pPr>
            <w:r>
              <w:t xml:space="preserve">Front-end developer (programista) </w:t>
            </w:r>
          </w:p>
        </w:tc>
        <w:tc>
          <w:tcPr>
            <w:tcW w:w="1472" w:type="dxa"/>
          </w:tcPr>
          <w:p w14:paraId="5C6A15BF" w14:textId="77777777" w:rsidR="008651E0" w:rsidRDefault="008651E0" w:rsidP="008651E0">
            <w:pPr>
              <w:spacing w:after="120"/>
            </w:pPr>
          </w:p>
        </w:tc>
        <w:tc>
          <w:tcPr>
            <w:tcW w:w="1278" w:type="dxa"/>
          </w:tcPr>
          <w:p w14:paraId="6CD11940" w14:textId="77777777" w:rsidR="008651E0" w:rsidRDefault="008651E0" w:rsidP="008651E0">
            <w:pPr>
              <w:spacing w:after="120"/>
            </w:pPr>
          </w:p>
        </w:tc>
        <w:tc>
          <w:tcPr>
            <w:tcW w:w="1848" w:type="dxa"/>
          </w:tcPr>
          <w:p w14:paraId="2CC2966D" w14:textId="77777777" w:rsidR="008651E0" w:rsidRDefault="008651E0" w:rsidP="008651E0">
            <w:pPr>
              <w:spacing w:after="120"/>
            </w:pPr>
          </w:p>
        </w:tc>
        <w:tc>
          <w:tcPr>
            <w:tcW w:w="1549" w:type="dxa"/>
          </w:tcPr>
          <w:p w14:paraId="401195E9" w14:textId="77777777" w:rsidR="008651E0" w:rsidRDefault="008651E0" w:rsidP="008651E0">
            <w:pPr>
              <w:spacing w:after="120"/>
            </w:pPr>
          </w:p>
        </w:tc>
      </w:tr>
      <w:tr w:rsidR="008651E0" w14:paraId="65E3BE3F" w14:textId="77777777" w:rsidTr="00B40900">
        <w:tc>
          <w:tcPr>
            <w:tcW w:w="562" w:type="dxa"/>
          </w:tcPr>
          <w:p w14:paraId="04F38826" w14:textId="2BB5589C" w:rsidR="008651E0" w:rsidRDefault="00B40900" w:rsidP="008651E0">
            <w:pPr>
              <w:spacing w:after="120"/>
            </w:pPr>
            <w:r>
              <w:t>3.</w:t>
            </w:r>
          </w:p>
        </w:tc>
        <w:tc>
          <w:tcPr>
            <w:tcW w:w="2353" w:type="dxa"/>
          </w:tcPr>
          <w:p w14:paraId="0DBABF33" w14:textId="12F4529C" w:rsidR="008651E0" w:rsidRDefault="00B40900" w:rsidP="008651E0">
            <w:pPr>
              <w:spacing w:after="120"/>
            </w:pPr>
            <w:proofErr w:type="spellStart"/>
            <w:r>
              <w:t>Back</w:t>
            </w:r>
            <w:proofErr w:type="spellEnd"/>
            <w:r>
              <w:t>-end developer (programista)</w:t>
            </w:r>
          </w:p>
        </w:tc>
        <w:tc>
          <w:tcPr>
            <w:tcW w:w="1472" w:type="dxa"/>
          </w:tcPr>
          <w:p w14:paraId="5045AD24" w14:textId="77777777" w:rsidR="008651E0" w:rsidRDefault="008651E0" w:rsidP="008651E0">
            <w:pPr>
              <w:spacing w:after="120"/>
            </w:pPr>
          </w:p>
        </w:tc>
        <w:tc>
          <w:tcPr>
            <w:tcW w:w="1278" w:type="dxa"/>
          </w:tcPr>
          <w:p w14:paraId="1C101EF7" w14:textId="77777777" w:rsidR="008651E0" w:rsidRDefault="008651E0" w:rsidP="008651E0">
            <w:pPr>
              <w:spacing w:after="120"/>
            </w:pPr>
          </w:p>
        </w:tc>
        <w:tc>
          <w:tcPr>
            <w:tcW w:w="1848" w:type="dxa"/>
          </w:tcPr>
          <w:p w14:paraId="318097E3" w14:textId="77777777" w:rsidR="008651E0" w:rsidRDefault="008651E0" w:rsidP="008651E0">
            <w:pPr>
              <w:spacing w:after="120"/>
            </w:pPr>
          </w:p>
        </w:tc>
        <w:tc>
          <w:tcPr>
            <w:tcW w:w="1549" w:type="dxa"/>
          </w:tcPr>
          <w:p w14:paraId="2D4FB51C" w14:textId="77777777" w:rsidR="008651E0" w:rsidRDefault="008651E0" w:rsidP="008651E0">
            <w:pPr>
              <w:spacing w:after="120"/>
            </w:pPr>
          </w:p>
        </w:tc>
      </w:tr>
    </w:tbl>
    <w:p w14:paraId="0B5393F2" w14:textId="77777777" w:rsidR="008651E0" w:rsidRDefault="008651E0" w:rsidP="008651E0">
      <w:pPr>
        <w:spacing w:after="120" w:line="240" w:lineRule="auto"/>
      </w:pPr>
    </w:p>
    <w:p w14:paraId="04BB39B1" w14:textId="77777777" w:rsidR="008651E0" w:rsidRPr="00D8712E" w:rsidRDefault="008651E0" w:rsidP="008651E0">
      <w:pPr>
        <w:spacing w:after="0" w:line="240" w:lineRule="auto"/>
        <w:rPr>
          <w:rFonts w:cstheme="minorHAnsi"/>
          <w:b/>
          <w:iCs/>
        </w:rPr>
      </w:pPr>
    </w:p>
    <w:p w14:paraId="574261F6" w14:textId="77777777" w:rsidR="008651E0" w:rsidRDefault="008651E0" w:rsidP="008651E0">
      <w:pPr>
        <w:spacing w:after="0" w:line="240" w:lineRule="auto"/>
      </w:pPr>
    </w:p>
    <w:p w14:paraId="3FC77569" w14:textId="77777777" w:rsidR="008651E0" w:rsidRDefault="008651E0" w:rsidP="008651E0">
      <w:pPr>
        <w:spacing w:after="0" w:line="240" w:lineRule="auto"/>
      </w:pPr>
    </w:p>
    <w:p w14:paraId="52CB51ED" w14:textId="6F411CE1" w:rsidR="008651E0" w:rsidRDefault="008651E0" w:rsidP="008651E0">
      <w:pPr>
        <w:spacing w:after="0" w:line="240" w:lineRule="auto"/>
      </w:pPr>
    </w:p>
    <w:p w14:paraId="2FFDCB11" w14:textId="77777777" w:rsidR="008651E0" w:rsidRDefault="008651E0" w:rsidP="008651E0">
      <w:pPr>
        <w:spacing w:after="0" w:line="240" w:lineRule="auto"/>
      </w:pPr>
    </w:p>
    <w:p w14:paraId="53148E0D" w14:textId="520D8CBC" w:rsidR="008651E0" w:rsidRDefault="008651E0" w:rsidP="008651E0">
      <w:pPr>
        <w:spacing w:after="0" w:line="240" w:lineRule="auto"/>
        <w:jc w:val="right"/>
      </w:pPr>
    </w:p>
    <w:p w14:paraId="6CDCD76B" w14:textId="77777777" w:rsidR="008651E0" w:rsidRDefault="008651E0" w:rsidP="008651E0">
      <w:pPr>
        <w:spacing w:after="0" w:line="240" w:lineRule="auto"/>
        <w:jc w:val="right"/>
      </w:pPr>
    </w:p>
    <w:p w14:paraId="569A579F" w14:textId="72AB40BB" w:rsidR="008651E0" w:rsidRDefault="008651E0" w:rsidP="008651E0">
      <w:pPr>
        <w:spacing w:after="0" w:line="240" w:lineRule="auto"/>
        <w:jc w:val="right"/>
      </w:pPr>
      <w:r>
        <w:rPr>
          <w:color w:val="000000" w:themeColor="text1"/>
        </w:rPr>
        <w:t>………..................................................................................................................</w:t>
      </w:r>
      <w:r>
        <w:rPr>
          <w:color w:val="000000" w:themeColor="text1"/>
        </w:rPr>
        <w:br/>
        <w:t>Data i czytelny p</w:t>
      </w:r>
      <w:r w:rsidRPr="00913401">
        <w:rPr>
          <w:color w:val="000000" w:themeColor="text1"/>
        </w:rPr>
        <w:t>odpis osoby upoważnionej do reprezentowania Wykonawcy</w:t>
      </w:r>
      <w:r>
        <w:rPr>
          <w:color w:val="000000" w:themeColor="text1"/>
        </w:rPr>
        <w:br/>
      </w:r>
    </w:p>
    <w:p w14:paraId="549786FD" w14:textId="7A2052DD" w:rsidR="00AE726D" w:rsidRPr="00590709" w:rsidRDefault="00AE726D" w:rsidP="00147056">
      <w:pPr>
        <w:spacing w:line="240" w:lineRule="auto"/>
        <w:jc w:val="both"/>
        <w:rPr>
          <w:rFonts w:cstheme="minorHAnsi"/>
          <w:b/>
        </w:rPr>
      </w:pPr>
    </w:p>
    <w:p w14:paraId="4DC1CD7D" w14:textId="110475F7" w:rsidR="008651E0" w:rsidRDefault="00147056" w:rsidP="008651E0">
      <w:pPr>
        <w:spacing w:after="0" w:line="240" w:lineRule="auto"/>
      </w:pPr>
      <w:r>
        <w:rPr>
          <w:b/>
          <w:color w:val="000000" w:themeColor="text1"/>
        </w:rPr>
        <w:br w:type="page"/>
      </w:r>
    </w:p>
    <w:p w14:paraId="0C316C41" w14:textId="1EF522B5" w:rsidR="00147056" w:rsidRDefault="00147056">
      <w:pPr>
        <w:rPr>
          <w:b/>
          <w:color w:val="000000" w:themeColor="text1"/>
        </w:rPr>
      </w:pPr>
    </w:p>
    <w:p w14:paraId="58FDF198" w14:textId="21B086D5"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 w:rsidR="004A21DA">
        <w:rPr>
          <w:b/>
          <w:color w:val="000000" w:themeColor="text1"/>
        </w:rPr>
        <w:t>4</w:t>
      </w:r>
    </w:p>
    <w:p w14:paraId="212A3913" w14:textId="77777777" w:rsidR="0089767B" w:rsidRPr="00196EDD" w:rsidRDefault="0089767B" w:rsidP="0089767B">
      <w:pPr>
        <w:rPr>
          <w:rFonts w:cstheme="minorHAnsi"/>
        </w:rPr>
      </w:pPr>
    </w:p>
    <w:p w14:paraId="6BDC541C" w14:textId="77777777" w:rsidR="0089767B" w:rsidRPr="005028D5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5028D5">
        <w:rPr>
          <w:rFonts w:cstheme="minorHAnsi"/>
        </w:rPr>
        <w:t>..................................................................................</w:t>
      </w:r>
      <w:r w:rsidRPr="005028D5">
        <w:rPr>
          <w:rFonts w:cstheme="minorHAnsi"/>
        </w:rPr>
        <w:br/>
        <w:t xml:space="preserve">                  Dane Wykonawcy</w:t>
      </w:r>
    </w:p>
    <w:p w14:paraId="7E939793" w14:textId="77777777" w:rsidR="0089767B" w:rsidRPr="00196EDD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196EDD">
        <w:rPr>
          <w:rFonts w:cstheme="minorHAnsi"/>
        </w:rPr>
        <w:t>miejscowość…………..………………, dnia ………………</w:t>
      </w:r>
    </w:p>
    <w:p w14:paraId="7F2AE7B2" w14:textId="77777777" w:rsidR="0089767B" w:rsidRPr="00196EDD" w:rsidRDefault="0089767B" w:rsidP="0089767B">
      <w:pPr>
        <w:spacing w:line="288" w:lineRule="auto"/>
        <w:jc w:val="center"/>
        <w:rPr>
          <w:rFonts w:cstheme="minorHAnsi"/>
          <w:b/>
        </w:rPr>
      </w:pPr>
    </w:p>
    <w:p w14:paraId="2C079D43" w14:textId="77777777"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3B28E816" w14:textId="77777777" w:rsidR="0089767B" w:rsidRPr="00196EDD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196EDD">
        <w:rPr>
          <w:rFonts w:cstheme="minorHAnsi"/>
          <w:b/>
        </w:rPr>
        <w:t>OŚWIADCZENIE</w:t>
      </w:r>
    </w:p>
    <w:p w14:paraId="2B5C582E" w14:textId="77777777" w:rsidR="0089767B" w:rsidRPr="00196EDD" w:rsidRDefault="0089767B" w:rsidP="0089767B">
      <w:pPr>
        <w:tabs>
          <w:tab w:val="left" w:pos="2802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>o braku powiązań osobowych lub kapitałowych</w:t>
      </w:r>
    </w:p>
    <w:p w14:paraId="10AF9B6E" w14:textId="77777777" w:rsidR="0089767B" w:rsidRPr="00196EDD" w:rsidRDefault="0089767B" w:rsidP="0089767B">
      <w:pPr>
        <w:tabs>
          <w:tab w:val="left" w:pos="2802"/>
        </w:tabs>
        <w:jc w:val="center"/>
        <w:rPr>
          <w:rFonts w:cstheme="minorHAnsi"/>
        </w:rPr>
      </w:pPr>
    </w:p>
    <w:p w14:paraId="3BEA7FB6" w14:textId="4C4B715C" w:rsidR="0089767B" w:rsidRPr="00196EDD" w:rsidRDefault="00BF3160" w:rsidP="0089767B">
      <w:pPr>
        <w:tabs>
          <w:tab w:val="left" w:pos="1194"/>
        </w:tabs>
        <w:jc w:val="both"/>
        <w:rPr>
          <w:rFonts w:cstheme="minorHAnsi"/>
          <w:b/>
          <w:bCs/>
        </w:rPr>
      </w:pPr>
      <w:r w:rsidRPr="00196EDD">
        <w:rPr>
          <w:rFonts w:cstheme="minorHAnsi"/>
        </w:rPr>
        <w:t xml:space="preserve">W odpowiedzi na </w:t>
      </w:r>
      <w:r>
        <w:rPr>
          <w:rFonts w:cstheme="minorHAnsi"/>
        </w:rPr>
        <w:t>zapytanie dotyczące</w:t>
      </w:r>
      <w:r w:rsidRPr="00150164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złożenia oferty </w:t>
      </w:r>
      <w:r w:rsidR="004E1FEC" w:rsidRPr="004E1FEC">
        <w:rPr>
          <w:rFonts w:cstheme="minorHAnsi"/>
        </w:rPr>
        <w:t xml:space="preserve">na </w:t>
      </w:r>
      <w:r w:rsidR="003E1B5E">
        <w:rPr>
          <w:b/>
          <w:bCs/>
        </w:rPr>
        <w:t>r</w:t>
      </w:r>
      <w:r w:rsidR="003E1B5E" w:rsidRPr="007D2108">
        <w:rPr>
          <w:b/>
          <w:bCs/>
        </w:rPr>
        <w:t>ozbudow</w:t>
      </w:r>
      <w:r w:rsidR="003E1B5E">
        <w:rPr>
          <w:b/>
          <w:bCs/>
        </w:rPr>
        <w:t>ę</w:t>
      </w:r>
      <w:r w:rsidR="003E1B5E" w:rsidRPr="007D2108">
        <w:rPr>
          <w:b/>
          <w:bCs/>
        </w:rPr>
        <w:t xml:space="preserve"> istniejącego systemu informatycznego </w:t>
      </w:r>
      <w:r w:rsidR="003E1B5E">
        <w:rPr>
          <w:b/>
          <w:bCs/>
        </w:rPr>
        <w:t>zarządzania procesem kształcenia</w:t>
      </w:r>
      <w:r w:rsidR="003E1B5E">
        <w:rPr>
          <w:rFonts w:cstheme="minorHAnsi"/>
        </w:rPr>
        <w:t xml:space="preserve"> </w:t>
      </w:r>
      <w:r w:rsidR="004E1FEC" w:rsidRPr="004E1FEC">
        <w:rPr>
          <w:rFonts w:cstheme="minorHAnsi"/>
        </w:rPr>
        <w:t xml:space="preserve">w ramach Projektu </w:t>
      </w:r>
      <w:r w:rsidR="004E1FEC" w:rsidRPr="00A93E87">
        <w:rPr>
          <w:rFonts w:cstheme="minorHAnsi"/>
          <w:b/>
          <w:bCs/>
        </w:rPr>
        <w:t>" ZPSB Plus – program zwiększenia dostępności uczelni dla osób niepełnosprawnych "</w:t>
      </w:r>
      <w:r w:rsidR="004E1FEC" w:rsidRPr="004E1FEC">
        <w:rPr>
          <w:rFonts w:cstheme="minorHAnsi"/>
        </w:rPr>
        <w:t xml:space="preserve"> (dalej: Projekt), współfinansowanego ze środków Unii Europejskiej w ramach Programu Operacyjnego Wiedza Edukacja Rozwój 2014-2020 współfinansowanego ze środków Europejskiego Funduszu Społecznego, na podstawie umowy nr POWR.03.05.00-00-A019/19</w:t>
      </w:r>
      <w:r w:rsidR="0089767B" w:rsidRPr="00196EDD">
        <w:rPr>
          <w:rFonts w:cstheme="minorHAnsi"/>
          <w:bCs/>
        </w:rPr>
        <w:t>, działając w imieniu własnym oświadczam, że Wykonawca …………………………………. (wpisać nazwę wykonawcy),</w:t>
      </w:r>
      <w:r w:rsidR="0089767B" w:rsidRPr="00196EDD">
        <w:rPr>
          <w:rFonts w:cstheme="minorHAnsi"/>
          <w:b/>
        </w:rPr>
        <w:t xml:space="preserve"> </w:t>
      </w:r>
      <w:r w:rsidR="0089767B" w:rsidRPr="00196EDD">
        <w:rPr>
          <w:rFonts w:cstheme="minorHAnsi"/>
          <w:b/>
          <w:bCs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2E323E2A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58878AF4" w14:textId="77777777" w:rsidR="0089767B" w:rsidRPr="00196EDD" w:rsidRDefault="0089767B" w:rsidP="007D2630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</w:rPr>
      </w:pPr>
      <w:r w:rsidRPr="00196EDD">
        <w:rPr>
          <w:rFonts w:cstheme="minorHAnsi"/>
        </w:rPr>
        <w:t xml:space="preserve">uczestniczeniu w spółce jako wspólnik spółki cywilnej lub spółki osobowej;  </w:t>
      </w:r>
    </w:p>
    <w:p w14:paraId="62EA873C" w14:textId="77777777" w:rsidR="0089767B" w:rsidRPr="00196EDD" w:rsidRDefault="0089767B" w:rsidP="007D2630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</w:rPr>
      </w:pPr>
      <w:r w:rsidRPr="00196EDD">
        <w:rPr>
          <w:rFonts w:cstheme="minorHAnsi"/>
        </w:rPr>
        <w:t xml:space="preserve">posiadaniu co najmniej 10 % udziałów lub akcji, o ile niższy próg nie wynika z przepisów prawa lub nie został określony przez IZ PO; </w:t>
      </w:r>
    </w:p>
    <w:p w14:paraId="5A52E568" w14:textId="77777777" w:rsidR="0089767B" w:rsidRPr="00196EDD" w:rsidRDefault="0089767B" w:rsidP="007D2630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196EDD">
        <w:rPr>
          <w:rFonts w:cstheme="minorHAnsi"/>
        </w:rPr>
        <w:t xml:space="preserve">pełnieniu funkcji członka organu nadzorczego lub zarządzającego, prokurenta, pełnomocnika; </w:t>
      </w:r>
    </w:p>
    <w:p w14:paraId="3937B41A" w14:textId="77777777" w:rsidR="0089767B" w:rsidRPr="00196EDD" w:rsidRDefault="0089767B" w:rsidP="007D2630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196EDD">
        <w:rPr>
          <w:rFonts w:cs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14:paraId="290523D0" w14:textId="77777777" w:rsidR="0089767B" w:rsidRPr="00196EDD" w:rsidRDefault="0089767B" w:rsidP="0089767B">
      <w:pPr>
        <w:ind w:left="1068"/>
        <w:contextualSpacing/>
        <w:jc w:val="both"/>
        <w:rPr>
          <w:rFonts w:cstheme="minorHAnsi"/>
          <w:bCs/>
        </w:rPr>
      </w:pPr>
    </w:p>
    <w:p w14:paraId="453B9849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1A4E0B6D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  <w:t>…………………………………………….</w:t>
      </w:r>
    </w:p>
    <w:p w14:paraId="3F192572" w14:textId="77777777" w:rsidR="0089767B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  <w:sz w:val="18"/>
          <w:szCs w:val="18"/>
        </w:rPr>
        <w:t>Data i podpis osoby uprawnionej</w:t>
      </w:r>
    </w:p>
    <w:p w14:paraId="42BE5FE1" w14:textId="77777777" w:rsidR="0089767B" w:rsidRDefault="0089767B" w:rsidP="0089767B">
      <w:r>
        <w:br w:type="page"/>
      </w:r>
    </w:p>
    <w:p w14:paraId="1C710FEF" w14:textId="30751C1D"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lastRenderedPageBreak/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 w:rsidR="004A21DA">
        <w:rPr>
          <w:b/>
          <w:color w:val="000000" w:themeColor="text1"/>
        </w:rPr>
        <w:t>5</w:t>
      </w:r>
    </w:p>
    <w:p w14:paraId="387D0B75" w14:textId="77777777" w:rsidR="0089767B" w:rsidRPr="00196EDD" w:rsidRDefault="0089767B" w:rsidP="0089767B">
      <w:pPr>
        <w:tabs>
          <w:tab w:val="left" w:pos="1194"/>
        </w:tabs>
        <w:rPr>
          <w:rFonts w:cstheme="minorHAnsi"/>
        </w:rPr>
      </w:pPr>
    </w:p>
    <w:p w14:paraId="302D53DB" w14:textId="77777777" w:rsidR="0089767B" w:rsidRPr="005028D5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5028D5">
        <w:rPr>
          <w:rFonts w:cstheme="minorHAnsi"/>
        </w:rPr>
        <w:t>..................................................................................</w:t>
      </w:r>
      <w:r w:rsidRPr="005028D5">
        <w:rPr>
          <w:rFonts w:cstheme="minorHAnsi"/>
        </w:rPr>
        <w:br/>
        <w:t xml:space="preserve">                  Dane Wykonawcy</w:t>
      </w:r>
    </w:p>
    <w:p w14:paraId="55F6D5EB" w14:textId="77777777" w:rsidR="0089767B" w:rsidRPr="00196EDD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196EDD">
        <w:rPr>
          <w:rFonts w:cstheme="minorHAnsi"/>
        </w:rPr>
        <w:t>miejscowość…………..………………, dnia ………………</w:t>
      </w:r>
    </w:p>
    <w:p w14:paraId="79797EA5" w14:textId="77777777" w:rsidR="0089767B" w:rsidRPr="00196EDD" w:rsidRDefault="0089767B" w:rsidP="0089767B">
      <w:pPr>
        <w:tabs>
          <w:tab w:val="left" w:pos="0"/>
        </w:tabs>
        <w:jc w:val="both"/>
        <w:rPr>
          <w:rFonts w:cstheme="minorHAnsi"/>
        </w:rPr>
      </w:pPr>
    </w:p>
    <w:p w14:paraId="44FC7DD2" w14:textId="77777777"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2573C120" w14:textId="77777777"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64C4A850" w14:textId="77777777" w:rsidR="0089767B" w:rsidRPr="00196EDD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196EDD">
        <w:rPr>
          <w:rFonts w:cstheme="minorHAnsi"/>
          <w:b/>
        </w:rPr>
        <w:t>OŚWIADCZENIE</w:t>
      </w:r>
    </w:p>
    <w:p w14:paraId="6779EE09" w14:textId="77777777" w:rsidR="0089767B" w:rsidRPr="00196EDD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 xml:space="preserve">wykonawcy w zakresie wypełnienia obowiązków informacyjnych </w:t>
      </w:r>
    </w:p>
    <w:p w14:paraId="4BADBB77" w14:textId="77777777" w:rsidR="0089767B" w:rsidRPr="00196EDD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>przewidzianych w art. 13 lub art. 14 RODO</w:t>
      </w:r>
    </w:p>
    <w:p w14:paraId="62FDA928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384F5712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56CC2AD3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196EDD">
        <w:rPr>
          <w:rFonts w:cstheme="minorHAnsi"/>
        </w:rPr>
        <w:t xml:space="preserve"> </w:t>
      </w:r>
    </w:p>
    <w:p w14:paraId="7193BFF5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196EDD">
        <w:rPr>
          <w:rFonts w:cstheme="minorHAnsi"/>
        </w:rPr>
        <w:t xml:space="preserve">Oświadczam, </w:t>
      </w:r>
      <w:r w:rsidRPr="00196EDD">
        <w:rPr>
          <w:rFonts w:cstheme="minorHAnsi"/>
          <w:bCs/>
        </w:rPr>
        <w:t>działając w imieniu własnym, że Wykonawca …………………………………. (wpisać nazwę wykonawcy)</w:t>
      </w:r>
      <w:r w:rsidRPr="00196EDD">
        <w:rPr>
          <w:rFonts w:cstheme="minorHAnsi"/>
        </w:rPr>
        <w:t xml:space="preserve"> wypełnił obowiązki informacyjne przewidziane w art. 13 lub art. 14 RODO</w:t>
      </w:r>
      <w:r w:rsidRPr="00196EDD">
        <w:rPr>
          <w:rStyle w:val="Odwoanieprzypisudolnego"/>
          <w:rFonts w:cstheme="minorHAnsi"/>
        </w:rPr>
        <w:footnoteReference w:id="1"/>
      </w:r>
      <w:r w:rsidRPr="00196EDD">
        <w:rPr>
          <w:rFonts w:cstheme="minorHAnsi"/>
        </w:rPr>
        <w:t xml:space="preserve"> wobec osób fizycznych, od których dane osobowe bezpośrednio lub pośrednio pozyskał w celu ubiegania się o udzielenie zamówienia publicznego w niniejszym postępowaniu.</w:t>
      </w:r>
      <w:r w:rsidRPr="00196EDD">
        <w:rPr>
          <w:rStyle w:val="Odwoanieprzypisudolnego"/>
          <w:rFonts w:cstheme="minorHAnsi"/>
        </w:rPr>
        <w:footnoteReference w:id="2"/>
      </w:r>
    </w:p>
    <w:p w14:paraId="4C381C01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1F9731E6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06620EBD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  <w:t>…………………………………………….</w:t>
      </w:r>
    </w:p>
    <w:p w14:paraId="7ADC1564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  <w:sz w:val="18"/>
          <w:szCs w:val="18"/>
        </w:rPr>
        <w:t>Data i podpis osoby uprawnionej</w:t>
      </w:r>
    </w:p>
    <w:p w14:paraId="682D8806" w14:textId="77777777"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35C84132" w14:textId="77777777" w:rsidR="0089767B" w:rsidRPr="00196EDD" w:rsidRDefault="0089767B" w:rsidP="0089767B">
      <w:pPr>
        <w:rPr>
          <w:rFonts w:cstheme="minorHAnsi"/>
        </w:rPr>
      </w:pPr>
    </w:p>
    <w:p w14:paraId="5E79EE09" w14:textId="77777777" w:rsidR="005F2C56" w:rsidRDefault="00D345FE"/>
    <w:p w14:paraId="06ADA511" w14:textId="2DD82638" w:rsidR="00A93E87" w:rsidRDefault="00A93E87"/>
    <w:sectPr w:rsidR="00A93E87" w:rsidSect="00DD7174">
      <w:headerReference w:type="default" r:id="rId11"/>
      <w:footerReference w:type="even" r:id="rId12"/>
      <w:footerReference w:type="default" r:id="rId13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B5FB5" w14:textId="77777777" w:rsidR="00B64655" w:rsidRDefault="00B64655" w:rsidP="00DD7174">
      <w:pPr>
        <w:spacing w:after="0" w:line="240" w:lineRule="auto"/>
      </w:pPr>
      <w:r>
        <w:separator/>
      </w:r>
    </w:p>
  </w:endnote>
  <w:endnote w:type="continuationSeparator" w:id="0">
    <w:p w14:paraId="7FF3D489" w14:textId="77777777" w:rsidR="00B64655" w:rsidRDefault="00B64655" w:rsidP="00DD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594958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3428CA" w14:textId="7F910F8A" w:rsidR="00E35F2A" w:rsidRDefault="00E35F2A" w:rsidP="009D301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4C9C26A" w14:textId="77777777" w:rsidR="00E35F2A" w:rsidRDefault="00E35F2A" w:rsidP="00E35F2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3230163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DCF3347" w14:textId="254A169B" w:rsidR="00E35F2A" w:rsidRDefault="00E35F2A" w:rsidP="00E35F2A">
        <w:pPr>
          <w:pStyle w:val="Stopka"/>
          <w:framePr w:wrap="none" w:vAnchor="text" w:hAnchor="page" w:x="11130" w:y="-145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264AF144" w14:textId="77777777" w:rsidR="00DD7174" w:rsidRDefault="00DD7174" w:rsidP="00E35F2A">
    <w:pPr>
      <w:pStyle w:val="Stopka"/>
      <w:tabs>
        <w:tab w:val="clear" w:pos="9072"/>
      </w:tabs>
      <w:ind w:left="-567" w:right="360"/>
    </w:pPr>
    <w:r>
      <w:rPr>
        <w:noProof/>
      </w:rPr>
      <w:drawing>
        <wp:inline distT="0" distB="0" distL="0" distR="0" wp14:anchorId="0220B2E0" wp14:editId="33803D16">
          <wp:extent cx="6292800" cy="523875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999" cy="525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9F2F" w14:textId="77777777" w:rsidR="00B64655" w:rsidRDefault="00B64655" w:rsidP="00DD7174">
      <w:pPr>
        <w:spacing w:after="0" w:line="240" w:lineRule="auto"/>
      </w:pPr>
      <w:r>
        <w:separator/>
      </w:r>
    </w:p>
  </w:footnote>
  <w:footnote w:type="continuationSeparator" w:id="0">
    <w:p w14:paraId="7D96DB71" w14:textId="77777777" w:rsidR="00B64655" w:rsidRDefault="00B64655" w:rsidP="00DD7174">
      <w:pPr>
        <w:spacing w:after="0" w:line="240" w:lineRule="auto"/>
      </w:pPr>
      <w:r>
        <w:continuationSeparator/>
      </w:r>
    </w:p>
  </w:footnote>
  <w:footnote w:id="1">
    <w:p w14:paraId="78603964" w14:textId="77777777" w:rsidR="0089767B" w:rsidRDefault="0089767B" w:rsidP="0089767B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1E869B81" w14:textId="77777777" w:rsidR="0089767B" w:rsidRDefault="0089767B" w:rsidP="0089767B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965AD" w14:textId="3EFA751D" w:rsidR="00DD7174" w:rsidRDefault="00B25CFC" w:rsidP="00DD7174">
    <w:pPr>
      <w:pStyle w:val="Nagwek"/>
      <w:ind w:left="-567"/>
    </w:pPr>
    <w:r>
      <w:rPr>
        <w:noProof/>
      </w:rPr>
      <w:drawing>
        <wp:inline distT="0" distB="0" distL="0" distR="0" wp14:anchorId="66B58F95" wp14:editId="5742F694">
          <wp:extent cx="6145357" cy="447675"/>
          <wp:effectExtent l="0" t="0" r="825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6309" cy="45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9864A5C0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</w:abstractNum>
  <w:abstractNum w:abstractNumId="1" w15:restartNumberingAfterBreak="0">
    <w:nsid w:val="00000007"/>
    <w:multiLevelType w:val="multilevel"/>
    <w:tmpl w:val="3B92A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2" w15:restartNumberingAfterBreak="0">
    <w:nsid w:val="00000008"/>
    <w:multiLevelType w:val="multilevel"/>
    <w:tmpl w:val="817CFB50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9"/>
    <w:multiLevelType w:val="multilevel"/>
    <w:tmpl w:val="0BAAE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4" w15:restartNumberingAfterBreak="0">
    <w:nsid w:val="030C043F"/>
    <w:multiLevelType w:val="hybridMultilevel"/>
    <w:tmpl w:val="E5D0E416"/>
    <w:lvl w:ilvl="0" w:tplc="FFFFFFF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2D7B12"/>
    <w:multiLevelType w:val="hybridMultilevel"/>
    <w:tmpl w:val="69B23A98"/>
    <w:lvl w:ilvl="0" w:tplc="65828982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FF02B8"/>
    <w:multiLevelType w:val="hybridMultilevel"/>
    <w:tmpl w:val="4D6EFE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857F6D"/>
    <w:multiLevelType w:val="hybridMultilevel"/>
    <w:tmpl w:val="7E4A5C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7">
      <w:start w:val="1"/>
      <w:numFmt w:val="lowerLetter"/>
      <w:lvlText w:val="%5)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6A40257"/>
    <w:multiLevelType w:val="hybridMultilevel"/>
    <w:tmpl w:val="D1AC2E54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F438AD"/>
    <w:multiLevelType w:val="singleLevel"/>
    <w:tmpl w:val="04150017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</w:abstractNum>
  <w:abstractNum w:abstractNumId="10" w15:restartNumberingAfterBreak="0">
    <w:nsid w:val="0F3340F9"/>
    <w:multiLevelType w:val="hybridMultilevel"/>
    <w:tmpl w:val="BB9A809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4E48DA"/>
    <w:multiLevelType w:val="hybridMultilevel"/>
    <w:tmpl w:val="3A181F6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8A4010"/>
    <w:multiLevelType w:val="hybridMultilevel"/>
    <w:tmpl w:val="C844574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E12064"/>
    <w:multiLevelType w:val="hybridMultilevel"/>
    <w:tmpl w:val="4C90A93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2533CB7"/>
    <w:multiLevelType w:val="hybridMultilevel"/>
    <w:tmpl w:val="3A3A2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B1476F"/>
    <w:multiLevelType w:val="hybridMultilevel"/>
    <w:tmpl w:val="ED9646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F86044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7" w15:restartNumberingAfterBreak="0">
    <w:nsid w:val="18DE3D68"/>
    <w:multiLevelType w:val="hybridMultilevel"/>
    <w:tmpl w:val="EE18D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CA7F35"/>
    <w:multiLevelType w:val="hybridMultilevel"/>
    <w:tmpl w:val="B2D4FF6A"/>
    <w:lvl w:ilvl="0" w:tplc="D3D6548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3D229FDA">
      <w:start w:val="1"/>
      <w:numFmt w:val="decimal"/>
      <w:lvlText w:val="%2)"/>
      <w:lvlJc w:val="left"/>
      <w:pPr>
        <w:ind w:left="785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360" w:hanging="36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FF4126F"/>
    <w:multiLevelType w:val="hybridMultilevel"/>
    <w:tmpl w:val="9634F1BE"/>
    <w:lvl w:ilvl="0" w:tplc="8C0E9F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AA004B"/>
    <w:multiLevelType w:val="multilevel"/>
    <w:tmpl w:val="4568F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33F639C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2" w15:restartNumberingAfterBreak="0">
    <w:nsid w:val="294908D6"/>
    <w:multiLevelType w:val="hybridMultilevel"/>
    <w:tmpl w:val="30FC93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BC96D29"/>
    <w:multiLevelType w:val="multilevel"/>
    <w:tmpl w:val="8B92F34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2C4D4406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5" w15:restartNumberingAfterBreak="0">
    <w:nsid w:val="3332394B"/>
    <w:multiLevelType w:val="hybridMultilevel"/>
    <w:tmpl w:val="5FF80C6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42C3BB6"/>
    <w:multiLevelType w:val="hybridMultilevel"/>
    <w:tmpl w:val="DAAA51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3747F1"/>
    <w:multiLevelType w:val="hybridMultilevel"/>
    <w:tmpl w:val="5F8C162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D687CB1"/>
    <w:multiLevelType w:val="hybridMultilevel"/>
    <w:tmpl w:val="AD065D2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408333F9"/>
    <w:multiLevelType w:val="hybridMultilevel"/>
    <w:tmpl w:val="7EB09B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B">
      <w:start w:val="1"/>
      <w:numFmt w:val="lowerRoman"/>
      <w:lvlText w:val="%2."/>
      <w:lvlJc w:val="righ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4F77861"/>
    <w:multiLevelType w:val="hybridMultilevel"/>
    <w:tmpl w:val="FEAA6A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A24E240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0516FB"/>
    <w:multiLevelType w:val="hybridMultilevel"/>
    <w:tmpl w:val="C6508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255B99"/>
    <w:multiLevelType w:val="hybridMultilevel"/>
    <w:tmpl w:val="06787E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3D229FDA">
      <w:start w:val="1"/>
      <w:numFmt w:val="decimal"/>
      <w:lvlText w:val="%2)"/>
      <w:lvlJc w:val="left"/>
      <w:pPr>
        <w:ind w:left="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F787B08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CE6175"/>
    <w:multiLevelType w:val="hybridMultilevel"/>
    <w:tmpl w:val="E0B29B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28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3B80C34"/>
    <w:multiLevelType w:val="hybridMultilevel"/>
    <w:tmpl w:val="971691E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5C1099C"/>
    <w:multiLevelType w:val="hybridMultilevel"/>
    <w:tmpl w:val="8050DC7A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-425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5D926DB"/>
    <w:multiLevelType w:val="multilevel"/>
    <w:tmpl w:val="C57A7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38" w15:restartNumberingAfterBreak="0">
    <w:nsid w:val="56A9569B"/>
    <w:multiLevelType w:val="hybridMultilevel"/>
    <w:tmpl w:val="8482D70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7504D5C"/>
    <w:multiLevelType w:val="hybridMultilevel"/>
    <w:tmpl w:val="33048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3D5CC1"/>
    <w:multiLevelType w:val="hybridMultilevel"/>
    <w:tmpl w:val="ECD8C858"/>
    <w:lvl w:ilvl="0" w:tplc="FC0AA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5709B54">
      <w:start w:val="3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DA5E23"/>
    <w:multiLevelType w:val="multilevel"/>
    <w:tmpl w:val="A32C5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42" w15:restartNumberingAfterBreak="0">
    <w:nsid w:val="58FF6E51"/>
    <w:multiLevelType w:val="hybridMultilevel"/>
    <w:tmpl w:val="DEF60A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90029F5"/>
    <w:multiLevelType w:val="hybridMultilevel"/>
    <w:tmpl w:val="C90EA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741E31"/>
    <w:multiLevelType w:val="hybridMultilevel"/>
    <w:tmpl w:val="9BA6A498"/>
    <w:lvl w:ilvl="0" w:tplc="2980981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D390E48"/>
    <w:multiLevelType w:val="hybridMultilevel"/>
    <w:tmpl w:val="DB527A7A"/>
    <w:lvl w:ilvl="0" w:tplc="6B16B68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6AE51976"/>
    <w:multiLevelType w:val="hybridMultilevel"/>
    <w:tmpl w:val="9BFA4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E744F4"/>
    <w:multiLevelType w:val="hybridMultilevel"/>
    <w:tmpl w:val="2448294C"/>
    <w:lvl w:ilvl="0" w:tplc="BF36051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62B8972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9" w15:restartNumberingAfterBreak="0">
    <w:nsid w:val="736B0DAC"/>
    <w:multiLevelType w:val="hybridMultilevel"/>
    <w:tmpl w:val="8C46E4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3FD0B72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1" w15:restartNumberingAfterBreak="0">
    <w:nsid w:val="740F2933"/>
    <w:multiLevelType w:val="hybridMultilevel"/>
    <w:tmpl w:val="C5500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C1557D"/>
    <w:multiLevelType w:val="hybridMultilevel"/>
    <w:tmpl w:val="CE10B9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48696B"/>
    <w:multiLevelType w:val="hybridMultilevel"/>
    <w:tmpl w:val="0C6A81A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9F61B6C"/>
    <w:multiLevelType w:val="hybridMultilevel"/>
    <w:tmpl w:val="D54E984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B3E424A"/>
    <w:multiLevelType w:val="hybridMultilevel"/>
    <w:tmpl w:val="B2B69EC8"/>
    <w:lvl w:ilvl="0" w:tplc="3D229FD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6" w15:restartNumberingAfterBreak="0">
    <w:nsid w:val="7BF95C12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7222546">
    <w:abstractNumId w:val="34"/>
  </w:num>
  <w:num w:numId="2" w16cid:durableId="1442534564">
    <w:abstractNumId w:val="15"/>
  </w:num>
  <w:num w:numId="3" w16cid:durableId="1300309059">
    <w:abstractNumId w:val="40"/>
  </w:num>
  <w:num w:numId="4" w16cid:durableId="116224409">
    <w:abstractNumId w:val="8"/>
  </w:num>
  <w:num w:numId="5" w16cid:durableId="1949121004">
    <w:abstractNumId w:val="30"/>
  </w:num>
  <w:num w:numId="6" w16cid:durableId="1752042459">
    <w:abstractNumId w:val="44"/>
  </w:num>
  <w:num w:numId="7" w16cid:durableId="1374422851">
    <w:abstractNumId w:val="45"/>
  </w:num>
  <w:num w:numId="8" w16cid:durableId="62680917">
    <w:abstractNumId w:val="29"/>
  </w:num>
  <w:num w:numId="9" w16cid:durableId="1254893564">
    <w:abstractNumId w:val="33"/>
  </w:num>
  <w:num w:numId="10" w16cid:durableId="914702282">
    <w:abstractNumId w:val="56"/>
  </w:num>
  <w:num w:numId="11" w16cid:durableId="539322101">
    <w:abstractNumId w:val="49"/>
  </w:num>
  <w:num w:numId="12" w16cid:durableId="1339573893">
    <w:abstractNumId w:val="46"/>
  </w:num>
  <w:num w:numId="13" w16cid:durableId="2052684048">
    <w:abstractNumId w:val="23"/>
  </w:num>
  <w:num w:numId="14" w16cid:durableId="322245629">
    <w:abstractNumId w:val="3"/>
  </w:num>
  <w:num w:numId="15" w16cid:durableId="1751658022">
    <w:abstractNumId w:val="1"/>
  </w:num>
  <w:num w:numId="16" w16cid:durableId="1829787241">
    <w:abstractNumId w:val="2"/>
  </w:num>
  <w:num w:numId="17" w16cid:durableId="1023744019">
    <w:abstractNumId w:val="19"/>
  </w:num>
  <w:num w:numId="18" w16cid:durableId="300772330">
    <w:abstractNumId w:val="37"/>
  </w:num>
  <w:num w:numId="19" w16cid:durableId="589314663">
    <w:abstractNumId w:val="13"/>
  </w:num>
  <w:num w:numId="20" w16cid:durableId="390231864">
    <w:abstractNumId w:val="28"/>
  </w:num>
  <w:num w:numId="21" w16cid:durableId="562106868">
    <w:abstractNumId w:val="4"/>
  </w:num>
  <w:num w:numId="22" w16cid:durableId="235164002">
    <w:abstractNumId w:val="43"/>
  </w:num>
  <w:num w:numId="23" w16cid:durableId="1053624276">
    <w:abstractNumId w:val="52"/>
  </w:num>
  <w:num w:numId="24" w16cid:durableId="1232544205">
    <w:abstractNumId w:val="17"/>
  </w:num>
  <w:num w:numId="25" w16cid:durableId="2067994015">
    <w:abstractNumId w:val="26"/>
  </w:num>
  <w:num w:numId="26" w16cid:durableId="1981810046">
    <w:abstractNumId w:val="6"/>
  </w:num>
  <w:num w:numId="27" w16cid:durableId="1426682217">
    <w:abstractNumId w:val="14"/>
  </w:num>
  <w:num w:numId="28" w16cid:durableId="1022169948">
    <w:abstractNumId w:val="39"/>
  </w:num>
  <w:num w:numId="29" w16cid:durableId="478764964">
    <w:abstractNumId w:val="51"/>
  </w:num>
  <w:num w:numId="30" w16cid:durableId="1277714423">
    <w:abstractNumId w:val="35"/>
  </w:num>
  <w:num w:numId="31" w16cid:durableId="964701368">
    <w:abstractNumId w:val="42"/>
  </w:num>
  <w:num w:numId="32" w16cid:durableId="520626741">
    <w:abstractNumId w:val="11"/>
  </w:num>
  <w:num w:numId="33" w16cid:durableId="1259870332">
    <w:abstractNumId w:val="54"/>
  </w:num>
  <w:num w:numId="34" w16cid:durableId="255140597">
    <w:abstractNumId w:val="38"/>
  </w:num>
  <w:num w:numId="35" w16cid:durableId="778372809">
    <w:abstractNumId w:val="53"/>
  </w:num>
  <w:num w:numId="36" w16cid:durableId="1848253021">
    <w:abstractNumId w:val="10"/>
  </w:num>
  <w:num w:numId="37" w16cid:durableId="209460143">
    <w:abstractNumId w:val="27"/>
  </w:num>
  <w:num w:numId="38" w16cid:durableId="399913406">
    <w:abstractNumId w:val="12"/>
  </w:num>
  <w:num w:numId="39" w16cid:durableId="1792630370">
    <w:abstractNumId w:val="25"/>
  </w:num>
  <w:num w:numId="40" w16cid:durableId="1792164362">
    <w:abstractNumId w:val="47"/>
  </w:num>
  <w:num w:numId="41" w16cid:durableId="1567910717">
    <w:abstractNumId w:val="31"/>
  </w:num>
  <w:num w:numId="42" w16cid:durableId="1966697585">
    <w:abstractNumId w:val="55"/>
  </w:num>
  <w:num w:numId="43" w16cid:durableId="1436562988">
    <w:abstractNumId w:val="48"/>
  </w:num>
  <w:num w:numId="44" w16cid:durableId="1684431108">
    <w:abstractNumId w:val="16"/>
  </w:num>
  <w:num w:numId="45" w16cid:durableId="1373380951">
    <w:abstractNumId w:val="36"/>
  </w:num>
  <w:num w:numId="46" w16cid:durableId="1237595661">
    <w:abstractNumId w:val="50"/>
  </w:num>
  <w:num w:numId="47" w16cid:durableId="481849807">
    <w:abstractNumId w:val="21"/>
  </w:num>
  <w:num w:numId="48" w16cid:durableId="1644192341">
    <w:abstractNumId w:val="24"/>
  </w:num>
  <w:num w:numId="49" w16cid:durableId="1865555034">
    <w:abstractNumId w:val="18"/>
  </w:num>
  <w:num w:numId="50" w16cid:durableId="1226650533">
    <w:abstractNumId w:val="32"/>
  </w:num>
  <w:num w:numId="51" w16cid:durableId="744381493">
    <w:abstractNumId w:val="22"/>
  </w:num>
  <w:num w:numId="52" w16cid:durableId="1172338714">
    <w:abstractNumId w:val="20"/>
  </w:num>
  <w:num w:numId="53" w16cid:durableId="1056314554">
    <w:abstractNumId w:val="9"/>
  </w:num>
  <w:num w:numId="54" w16cid:durableId="1522629095">
    <w:abstractNumId w:val="5"/>
  </w:num>
  <w:num w:numId="55" w16cid:durableId="1547907677">
    <w:abstractNumId w:val="41"/>
  </w:num>
  <w:num w:numId="56" w16cid:durableId="880438170">
    <w:abstractNumId w:val="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7B"/>
    <w:rsid w:val="000052F6"/>
    <w:rsid w:val="0001028A"/>
    <w:rsid w:val="00011A94"/>
    <w:rsid w:val="00037448"/>
    <w:rsid w:val="00071653"/>
    <w:rsid w:val="00077CDE"/>
    <w:rsid w:val="000844CD"/>
    <w:rsid w:val="0009115F"/>
    <w:rsid w:val="00093448"/>
    <w:rsid w:val="000B3F04"/>
    <w:rsid w:val="000C3697"/>
    <w:rsid w:val="000C3995"/>
    <w:rsid w:val="000C6409"/>
    <w:rsid w:val="000D1A89"/>
    <w:rsid w:val="000E1130"/>
    <w:rsid w:val="000F129A"/>
    <w:rsid w:val="000F6488"/>
    <w:rsid w:val="00100527"/>
    <w:rsid w:val="001012D9"/>
    <w:rsid w:val="001131AC"/>
    <w:rsid w:val="00123371"/>
    <w:rsid w:val="001335F9"/>
    <w:rsid w:val="00141CB1"/>
    <w:rsid w:val="00147056"/>
    <w:rsid w:val="00163253"/>
    <w:rsid w:val="00174E49"/>
    <w:rsid w:val="00194636"/>
    <w:rsid w:val="00197E31"/>
    <w:rsid w:val="001A6FE4"/>
    <w:rsid w:val="001A75AA"/>
    <w:rsid w:val="001B6073"/>
    <w:rsid w:val="001C3918"/>
    <w:rsid w:val="001E13AE"/>
    <w:rsid w:val="001E27FE"/>
    <w:rsid w:val="001E3BB5"/>
    <w:rsid w:val="00205851"/>
    <w:rsid w:val="00206C2B"/>
    <w:rsid w:val="00217E82"/>
    <w:rsid w:val="00231C25"/>
    <w:rsid w:val="00232916"/>
    <w:rsid w:val="00235601"/>
    <w:rsid w:val="002416F2"/>
    <w:rsid w:val="00244232"/>
    <w:rsid w:val="002576D6"/>
    <w:rsid w:val="00260935"/>
    <w:rsid w:val="00266F64"/>
    <w:rsid w:val="00267CDA"/>
    <w:rsid w:val="0028056F"/>
    <w:rsid w:val="002A0209"/>
    <w:rsid w:val="002A2D8F"/>
    <w:rsid w:val="002B5650"/>
    <w:rsid w:val="002B64D4"/>
    <w:rsid w:val="002B6938"/>
    <w:rsid w:val="002C331F"/>
    <w:rsid w:val="002C3396"/>
    <w:rsid w:val="002C5471"/>
    <w:rsid w:val="002C562B"/>
    <w:rsid w:val="002D2E6C"/>
    <w:rsid w:val="002D4669"/>
    <w:rsid w:val="002F50F9"/>
    <w:rsid w:val="0031024A"/>
    <w:rsid w:val="0031071C"/>
    <w:rsid w:val="00316C89"/>
    <w:rsid w:val="003369A8"/>
    <w:rsid w:val="00340C7C"/>
    <w:rsid w:val="00344FC9"/>
    <w:rsid w:val="00346AA0"/>
    <w:rsid w:val="0035192A"/>
    <w:rsid w:val="0036246B"/>
    <w:rsid w:val="003747E4"/>
    <w:rsid w:val="00374B53"/>
    <w:rsid w:val="003751EC"/>
    <w:rsid w:val="00381ECE"/>
    <w:rsid w:val="003874BF"/>
    <w:rsid w:val="003924ED"/>
    <w:rsid w:val="003957A9"/>
    <w:rsid w:val="003A2180"/>
    <w:rsid w:val="003B6F6E"/>
    <w:rsid w:val="003D1819"/>
    <w:rsid w:val="003D19B4"/>
    <w:rsid w:val="003D4FCB"/>
    <w:rsid w:val="003D679B"/>
    <w:rsid w:val="003D6893"/>
    <w:rsid w:val="003E1B5E"/>
    <w:rsid w:val="003F24C1"/>
    <w:rsid w:val="00403106"/>
    <w:rsid w:val="00403828"/>
    <w:rsid w:val="00421D25"/>
    <w:rsid w:val="0042494D"/>
    <w:rsid w:val="0042761A"/>
    <w:rsid w:val="00427A89"/>
    <w:rsid w:val="004501C6"/>
    <w:rsid w:val="00450C5A"/>
    <w:rsid w:val="00451D33"/>
    <w:rsid w:val="00470085"/>
    <w:rsid w:val="004704FD"/>
    <w:rsid w:val="00487DB5"/>
    <w:rsid w:val="00494E13"/>
    <w:rsid w:val="00497E97"/>
    <w:rsid w:val="004A1AFC"/>
    <w:rsid w:val="004A21DA"/>
    <w:rsid w:val="004E0335"/>
    <w:rsid w:val="004E03A0"/>
    <w:rsid w:val="004E1FEC"/>
    <w:rsid w:val="004E5135"/>
    <w:rsid w:val="004E7B6E"/>
    <w:rsid w:val="005028D5"/>
    <w:rsid w:val="00524B32"/>
    <w:rsid w:val="005460AD"/>
    <w:rsid w:val="00555ECB"/>
    <w:rsid w:val="005569B3"/>
    <w:rsid w:val="005600EF"/>
    <w:rsid w:val="005842F0"/>
    <w:rsid w:val="00586EC8"/>
    <w:rsid w:val="00592FE2"/>
    <w:rsid w:val="005B3E7D"/>
    <w:rsid w:val="005D6EF3"/>
    <w:rsid w:val="005D7197"/>
    <w:rsid w:val="0062170C"/>
    <w:rsid w:val="00624174"/>
    <w:rsid w:val="00625D6F"/>
    <w:rsid w:val="00636CB2"/>
    <w:rsid w:val="0064623C"/>
    <w:rsid w:val="00650A3F"/>
    <w:rsid w:val="0068346A"/>
    <w:rsid w:val="006A0828"/>
    <w:rsid w:val="006A585E"/>
    <w:rsid w:val="006B3AAB"/>
    <w:rsid w:val="006D1A9A"/>
    <w:rsid w:val="006D2709"/>
    <w:rsid w:val="006D67F7"/>
    <w:rsid w:val="006E386D"/>
    <w:rsid w:val="006F1073"/>
    <w:rsid w:val="006F7898"/>
    <w:rsid w:val="006F7C06"/>
    <w:rsid w:val="00702567"/>
    <w:rsid w:val="00704135"/>
    <w:rsid w:val="0070433F"/>
    <w:rsid w:val="00723CDF"/>
    <w:rsid w:val="00724091"/>
    <w:rsid w:val="00725CE6"/>
    <w:rsid w:val="00731BC6"/>
    <w:rsid w:val="007420F0"/>
    <w:rsid w:val="00751A7F"/>
    <w:rsid w:val="00763174"/>
    <w:rsid w:val="0076436D"/>
    <w:rsid w:val="00764468"/>
    <w:rsid w:val="00786486"/>
    <w:rsid w:val="007866F8"/>
    <w:rsid w:val="007B519C"/>
    <w:rsid w:val="007C68B5"/>
    <w:rsid w:val="007C7B17"/>
    <w:rsid w:val="007D2630"/>
    <w:rsid w:val="007E6A00"/>
    <w:rsid w:val="008002B6"/>
    <w:rsid w:val="008042C0"/>
    <w:rsid w:val="00817F8D"/>
    <w:rsid w:val="00821617"/>
    <w:rsid w:val="00823A72"/>
    <w:rsid w:val="008438F5"/>
    <w:rsid w:val="00843DEE"/>
    <w:rsid w:val="008444BB"/>
    <w:rsid w:val="00862C7B"/>
    <w:rsid w:val="008651E0"/>
    <w:rsid w:val="00874C95"/>
    <w:rsid w:val="00890B8D"/>
    <w:rsid w:val="0089767B"/>
    <w:rsid w:val="008B388A"/>
    <w:rsid w:val="008B5854"/>
    <w:rsid w:val="008C2C3B"/>
    <w:rsid w:val="008C3E79"/>
    <w:rsid w:val="008C7C66"/>
    <w:rsid w:val="008E0D19"/>
    <w:rsid w:val="008E1EA9"/>
    <w:rsid w:val="008F14CE"/>
    <w:rsid w:val="00907579"/>
    <w:rsid w:val="009078C7"/>
    <w:rsid w:val="00912A04"/>
    <w:rsid w:val="00920533"/>
    <w:rsid w:val="00922C96"/>
    <w:rsid w:val="00946010"/>
    <w:rsid w:val="009505E8"/>
    <w:rsid w:val="009555CD"/>
    <w:rsid w:val="00966C99"/>
    <w:rsid w:val="00976781"/>
    <w:rsid w:val="009814DF"/>
    <w:rsid w:val="00991982"/>
    <w:rsid w:val="009B37A0"/>
    <w:rsid w:val="009B409A"/>
    <w:rsid w:val="009C10F4"/>
    <w:rsid w:val="009C20BE"/>
    <w:rsid w:val="009C344B"/>
    <w:rsid w:val="009D68CC"/>
    <w:rsid w:val="009F5FB4"/>
    <w:rsid w:val="00A1078F"/>
    <w:rsid w:val="00A1596C"/>
    <w:rsid w:val="00A16922"/>
    <w:rsid w:val="00A20D1D"/>
    <w:rsid w:val="00A30942"/>
    <w:rsid w:val="00A36D39"/>
    <w:rsid w:val="00A43908"/>
    <w:rsid w:val="00A640F6"/>
    <w:rsid w:val="00A74F30"/>
    <w:rsid w:val="00A93E87"/>
    <w:rsid w:val="00A94A72"/>
    <w:rsid w:val="00A9568D"/>
    <w:rsid w:val="00AA1C00"/>
    <w:rsid w:val="00AB7DBD"/>
    <w:rsid w:val="00AC0D62"/>
    <w:rsid w:val="00AD1682"/>
    <w:rsid w:val="00AD1C0F"/>
    <w:rsid w:val="00AE041A"/>
    <w:rsid w:val="00AE2B17"/>
    <w:rsid w:val="00AE726D"/>
    <w:rsid w:val="00B0367C"/>
    <w:rsid w:val="00B1065B"/>
    <w:rsid w:val="00B25CFC"/>
    <w:rsid w:val="00B378C9"/>
    <w:rsid w:val="00B40900"/>
    <w:rsid w:val="00B4248F"/>
    <w:rsid w:val="00B51197"/>
    <w:rsid w:val="00B57883"/>
    <w:rsid w:val="00B63F67"/>
    <w:rsid w:val="00B64655"/>
    <w:rsid w:val="00B97F7D"/>
    <w:rsid w:val="00BA0A23"/>
    <w:rsid w:val="00BC6B05"/>
    <w:rsid w:val="00BD3C85"/>
    <w:rsid w:val="00BF3160"/>
    <w:rsid w:val="00BF3919"/>
    <w:rsid w:val="00BF6255"/>
    <w:rsid w:val="00C027F2"/>
    <w:rsid w:val="00C06CE6"/>
    <w:rsid w:val="00C11BFF"/>
    <w:rsid w:val="00C163CD"/>
    <w:rsid w:val="00C1670A"/>
    <w:rsid w:val="00C24F01"/>
    <w:rsid w:val="00C40C94"/>
    <w:rsid w:val="00C41D2D"/>
    <w:rsid w:val="00C43BB8"/>
    <w:rsid w:val="00C43C18"/>
    <w:rsid w:val="00C57963"/>
    <w:rsid w:val="00C7103A"/>
    <w:rsid w:val="00C73A54"/>
    <w:rsid w:val="00C757EC"/>
    <w:rsid w:val="00C769C9"/>
    <w:rsid w:val="00C77DCA"/>
    <w:rsid w:val="00C81C5C"/>
    <w:rsid w:val="00C86FF3"/>
    <w:rsid w:val="00CA1D41"/>
    <w:rsid w:val="00CA73F6"/>
    <w:rsid w:val="00CB1BBC"/>
    <w:rsid w:val="00CB2793"/>
    <w:rsid w:val="00CB427E"/>
    <w:rsid w:val="00CD6A90"/>
    <w:rsid w:val="00D1175F"/>
    <w:rsid w:val="00D23584"/>
    <w:rsid w:val="00D30705"/>
    <w:rsid w:val="00D345FE"/>
    <w:rsid w:val="00D347D0"/>
    <w:rsid w:val="00D51E2D"/>
    <w:rsid w:val="00D52C92"/>
    <w:rsid w:val="00D632A9"/>
    <w:rsid w:val="00D711FA"/>
    <w:rsid w:val="00D71500"/>
    <w:rsid w:val="00D74425"/>
    <w:rsid w:val="00D74894"/>
    <w:rsid w:val="00D74AAA"/>
    <w:rsid w:val="00D8014A"/>
    <w:rsid w:val="00D85374"/>
    <w:rsid w:val="00D8712E"/>
    <w:rsid w:val="00DC36CE"/>
    <w:rsid w:val="00DC4016"/>
    <w:rsid w:val="00DC78DC"/>
    <w:rsid w:val="00DD159B"/>
    <w:rsid w:val="00DD2D66"/>
    <w:rsid w:val="00DD4F4D"/>
    <w:rsid w:val="00DD7174"/>
    <w:rsid w:val="00DE4B5D"/>
    <w:rsid w:val="00E06FD8"/>
    <w:rsid w:val="00E14ED0"/>
    <w:rsid w:val="00E1648E"/>
    <w:rsid w:val="00E20B87"/>
    <w:rsid w:val="00E35F2A"/>
    <w:rsid w:val="00E37445"/>
    <w:rsid w:val="00E42D8B"/>
    <w:rsid w:val="00E62B71"/>
    <w:rsid w:val="00E62E57"/>
    <w:rsid w:val="00E819B4"/>
    <w:rsid w:val="00E85EF1"/>
    <w:rsid w:val="00E864E8"/>
    <w:rsid w:val="00EA31B2"/>
    <w:rsid w:val="00EB5B41"/>
    <w:rsid w:val="00EB7048"/>
    <w:rsid w:val="00EC6F2D"/>
    <w:rsid w:val="00EC775F"/>
    <w:rsid w:val="00ED1530"/>
    <w:rsid w:val="00ED19B3"/>
    <w:rsid w:val="00ED270B"/>
    <w:rsid w:val="00ED51CE"/>
    <w:rsid w:val="00EF77DF"/>
    <w:rsid w:val="00F10901"/>
    <w:rsid w:val="00F15837"/>
    <w:rsid w:val="00F16059"/>
    <w:rsid w:val="00F3617B"/>
    <w:rsid w:val="00F52E48"/>
    <w:rsid w:val="00F70AEB"/>
    <w:rsid w:val="00F72998"/>
    <w:rsid w:val="00F77460"/>
    <w:rsid w:val="00F8366D"/>
    <w:rsid w:val="00FA115E"/>
    <w:rsid w:val="00FB72A6"/>
    <w:rsid w:val="00FC1E27"/>
    <w:rsid w:val="00FC5301"/>
    <w:rsid w:val="00FC57F8"/>
    <w:rsid w:val="00FC678A"/>
    <w:rsid w:val="00FD451F"/>
    <w:rsid w:val="00FE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13B418A"/>
  <w15:chartTrackingRefBased/>
  <w15:docId w15:val="{C8E4B55D-20CD-499E-87A1-5E28F058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767B"/>
  </w:style>
  <w:style w:type="paragraph" w:styleId="Nagwek1">
    <w:name w:val="heading 1"/>
    <w:basedOn w:val="Normalny"/>
    <w:next w:val="Normalny"/>
    <w:link w:val="Nagwek1Znak"/>
    <w:uiPriority w:val="9"/>
    <w:qFormat/>
    <w:rsid w:val="0089767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976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character" w:customStyle="1" w:styleId="Nagwek1Znak">
    <w:name w:val="Nagłówek 1 Znak"/>
    <w:basedOn w:val="Domylnaczcionkaakapitu"/>
    <w:link w:val="Nagwek1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Akapit z listą BS,Akapit z listą3,Akapit z listą31,Akapit z listą2,CW_Lista,Wypunktowanie,L1,Bullet Number,List Paragraph1,lp1,List Paragraph2,ISCG Numerowanie,lp11,List Paragraph11,Use Case List Paragraph,Body MS Bullet,Podsis rysunku"/>
    <w:basedOn w:val="Normalny"/>
    <w:link w:val="AkapitzlistZnak"/>
    <w:uiPriority w:val="34"/>
    <w:qFormat/>
    <w:rsid w:val="0089767B"/>
    <w:pPr>
      <w:ind w:left="720"/>
      <w:contextualSpacing/>
    </w:pPr>
  </w:style>
  <w:style w:type="table" w:styleId="Tabela-Siatka">
    <w:name w:val="Table Grid"/>
    <w:basedOn w:val="Standardowy"/>
    <w:uiPriority w:val="39"/>
    <w:rsid w:val="00897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,Akapit z listą3 Znak,Akapit z listą31 Znak,Akapit z listą2 Znak,CW_Lista Znak,Wypunktowanie Znak,L1 Znak,Bullet Number Znak,List Paragraph1 Znak,lp1 Znak,List Paragraph2 Znak,ISCG Numerowanie Znak,lp11 Znak"/>
    <w:link w:val="Akapitzlist"/>
    <w:uiPriority w:val="34"/>
    <w:qFormat/>
    <w:locked/>
    <w:rsid w:val="0089767B"/>
  </w:style>
  <w:style w:type="character" w:styleId="Pogrubienie">
    <w:name w:val="Strong"/>
    <w:basedOn w:val="Domylnaczcionkaakapitu"/>
    <w:uiPriority w:val="22"/>
    <w:qFormat/>
    <w:rsid w:val="0089767B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8976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7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67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67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E6C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E35F2A"/>
  </w:style>
  <w:style w:type="character" w:customStyle="1" w:styleId="Nagwek10">
    <w:name w:val="Nagłówek #1_"/>
    <w:basedOn w:val="Domylnaczcionkaakapitu"/>
    <w:link w:val="Nagwek11"/>
    <w:rsid w:val="006A585E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6A585E"/>
    <w:pPr>
      <w:widowControl w:val="0"/>
      <w:shd w:val="clear" w:color="auto" w:fill="FFFFFF"/>
      <w:spacing w:after="0" w:line="240" w:lineRule="auto"/>
      <w:ind w:firstLine="700"/>
      <w:outlineLvl w:val="0"/>
    </w:pPr>
    <w:rPr>
      <w:rFonts w:ascii="Garamond" w:eastAsia="Garamond" w:hAnsi="Garamond" w:cs="Garamond"/>
      <w:b/>
      <w:bCs/>
    </w:rPr>
  </w:style>
  <w:style w:type="character" w:styleId="Hipercze">
    <w:name w:val="Hyperlink"/>
    <w:basedOn w:val="Domylnaczcionkaakapitu"/>
    <w:uiPriority w:val="99"/>
    <w:unhideWhenUsed/>
    <w:rsid w:val="000C3697"/>
    <w:rPr>
      <w:color w:val="0563C1" w:themeColor="hyperlink"/>
      <w:u w:val="single"/>
    </w:rPr>
  </w:style>
  <w:style w:type="table" w:customStyle="1" w:styleId="TableGrid">
    <w:name w:val="TableGrid"/>
    <w:rsid w:val="00F70AE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9C20B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4501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ezodstpw">
    <w:name w:val="No Spacing"/>
    <w:uiPriority w:val="1"/>
    <w:qFormat/>
    <w:rsid w:val="00B511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-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109FFCED8BE4BBF46EE2F10407A52" ma:contentTypeVersion="9" ma:contentTypeDescription="Utwórz nowy dokument." ma:contentTypeScope="" ma:versionID="b90cee78d731a88818038f0ba789489d">
  <xsd:schema xmlns:xsd="http://www.w3.org/2001/XMLSchema" xmlns:xs="http://www.w3.org/2001/XMLSchema" xmlns:p="http://schemas.microsoft.com/office/2006/metadata/properties" xmlns:ns2="4464bb2e-eb97-497b-bd82-747c64712d5e" xmlns:ns3="d6bb8f46-4679-4357-bda3-d741ee4faed3" targetNamespace="http://schemas.microsoft.com/office/2006/metadata/properties" ma:root="true" ma:fieldsID="6a81554544f7be7b7322095ede655ce6" ns2:_="" ns3:_="">
    <xsd:import namespace="4464bb2e-eb97-497b-bd82-747c64712d5e"/>
    <xsd:import namespace="d6bb8f46-4679-4357-bda3-d741ee4fa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4bb2e-eb97-497b-bd82-747c64712d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b8f46-4679-4357-bda3-d741ee4fa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E68562-BFF2-4A0B-A8B2-91821A6235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D8E81C-D947-418A-9205-F5836FE8E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CA1F2-C188-4C39-8953-E9378208F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4bb2e-eb97-497b-bd82-747c64712d5e"/>
    <ds:schemaRef ds:uri="d6bb8f46-4679-4357-bda3-d741ee4fa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2A882-FB5C-40BC-9D52-D9A4D6A02E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PIGUŁKI-listownik.dotx</Template>
  <TotalTime>1</TotalTime>
  <Pages>5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2022-10-12T12:48:00Z</cp:lastPrinted>
  <dcterms:created xsi:type="dcterms:W3CDTF">2022-10-12T12:49:00Z</dcterms:created>
  <dcterms:modified xsi:type="dcterms:W3CDTF">2022-10-12T12:49:00Z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0x010100D8C109FFCED8BE4BBF46EE2F10407A52</vt:lpwstr>
  </property>
</Properties>
</file>