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B6F66" w14:textId="75D3F6E5" w:rsidR="0089767B" w:rsidRPr="006573A6" w:rsidRDefault="0089767B" w:rsidP="00407EC0">
      <w:pPr>
        <w:spacing w:after="0"/>
        <w:rPr>
          <w:rFonts w:cstheme="minorHAnsi"/>
        </w:rPr>
      </w:pPr>
      <w:r w:rsidRPr="006573A6">
        <w:rPr>
          <w:rFonts w:cstheme="minorHAnsi"/>
          <w:b/>
          <w:color w:val="000000" w:themeColor="text1"/>
        </w:rPr>
        <w:t xml:space="preserve">Załącznik nr 2 </w:t>
      </w:r>
    </w:p>
    <w:p w14:paraId="7FFD4423" w14:textId="5189A4AE" w:rsidR="0089767B" w:rsidRPr="006573A6" w:rsidRDefault="004A69A7" w:rsidP="0089767B">
      <w:pPr>
        <w:pStyle w:val="Tytu"/>
        <w:jc w:val="center"/>
        <w:rPr>
          <w:rFonts w:asciiTheme="minorHAnsi" w:hAnsiTheme="minorHAnsi" w:cstheme="minorHAnsi"/>
          <w:sz w:val="40"/>
        </w:rPr>
      </w:pPr>
      <w:r w:rsidRPr="006573A6">
        <w:rPr>
          <w:rFonts w:asciiTheme="minorHAnsi" w:hAnsiTheme="minorHAnsi" w:cstheme="minorHAnsi"/>
          <w:sz w:val="40"/>
        </w:rPr>
        <w:t>Formularz o</w:t>
      </w:r>
      <w:r w:rsidR="0089767B" w:rsidRPr="006573A6">
        <w:rPr>
          <w:rFonts w:asciiTheme="minorHAnsi" w:hAnsiTheme="minorHAnsi" w:cstheme="minorHAnsi"/>
          <w:sz w:val="40"/>
        </w:rPr>
        <w:t>fert</w:t>
      </w:r>
      <w:r w:rsidRPr="006573A6">
        <w:rPr>
          <w:rFonts w:asciiTheme="minorHAnsi" w:hAnsiTheme="minorHAnsi" w:cstheme="minorHAnsi"/>
          <w:sz w:val="40"/>
        </w:rPr>
        <w:t>y</w:t>
      </w:r>
    </w:p>
    <w:p w14:paraId="322BF9BD" w14:textId="04454FC9" w:rsidR="0089767B" w:rsidRPr="00EA11A5" w:rsidRDefault="0089767B" w:rsidP="0089767B">
      <w:pPr>
        <w:jc w:val="center"/>
        <w:rPr>
          <w:rFonts w:cstheme="minorHAnsi"/>
          <w:sz w:val="20"/>
          <w:szCs w:val="20"/>
        </w:rPr>
      </w:pPr>
      <w:r w:rsidRPr="00EA11A5">
        <w:rPr>
          <w:rFonts w:cstheme="minorHAnsi"/>
          <w:bCs/>
          <w:sz w:val="20"/>
          <w:szCs w:val="20"/>
        </w:rPr>
        <w:t xml:space="preserve">na </w:t>
      </w:r>
      <w:r w:rsidR="009B334F" w:rsidRPr="00EA11A5">
        <w:rPr>
          <w:rFonts w:cstheme="minorHAnsi"/>
          <w:sz w:val="20"/>
          <w:szCs w:val="20"/>
        </w:rPr>
        <w:t>przygotowanie i realizację Programu szkoleniowego dla kadry Uczelni pn. „</w:t>
      </w:r>
      <w:r w:rsidR="00AA0BED" w:rsidRPr="00EA11A5">
        <w:rPr>
          <w:rFonts w:cstheme="minorHAnsi"/>
          <w:b/>
          <w:sz w:val="20"/>
          <w:szCs w:val="20"/>
        </w:rPr>
        <w:t>Projektowanie uniwersalne - od świadomości do chęci zmiany</w:t>
      </w:r>
      <w:r w:rsidR="009B334F" w:rsidRPr="00EA11A5">
        <w:rPr>
          <w:rFonts w:cstheme="minorHAnsi"/>
          <w:sz w:val="20"/>
          <w:szCs w:val="20"/>
        </w:rPr>
        <w:t xml:space="preserve">” w </w:t>
      </w:r>
      <w:r w:rsidRPr="00EA11A5">
        <w:rPr>
          <w:rFonts w:cstheme="minorHAnsi"/>
          <w:sz w:val="20"/>
          <w:szCs w:val="20"/>
        </w:rPr>
        <w:t xml:space="preserve">ramach </w:t>
      </w:r>
      <w:r w:rsidRPr="00EA11A5">
        <w:rPr>
          <w:rFonts w:cstheme="minorHAnsi"/>
          <w:bCs/>
          <w:sz w:val="20"/>
          <w:szCs w:val="20"/>
        </w:rPr>
        <w:t xml:space="preserve">Projektu </w:t>
      </w:r>
      <w:r w:rsidR="00EB5B41" w:rsidRPr="00EA11A5">
        <w:rPr>
          <w:rFonts w:cstheme="minorHAnsi"/>
          <w:bCs/>
          <w:sz w:val="20"/>
          <w:szCs w:val="20"/>
        </w:rPr>
        <w:t xml:space="preserve">"ZPSB Plus – program zwiększenia dostępności uczelni dla osób niepełnosprawnych" (dalej: Projekt), współfinansowanego ze środków Unii Europejskiej w ramach Programu Operacyjnego Wiedza Edukacja Rozwój 2014-2020 </w:t>
      </w:r>
      <w:r w:rsidR="004A69A7" w:rsidRPr="00EA11A5">
        <w:rPr>
          <w:rFonts w:cstheme="minorHAnsi"/>
          <w:bCs/>
          <w:sz w:val="20"/>
          <w:szCs w:val="20"/>
        </w:rPr>
        <w:t xml:space="preserve">w ramach </w:t>
      </w:r>
      <w:r w:rsidR="00EB5B41" w:rsidRPr="00EA11A5">
        <w:rPr>
          <w:rFonts w:cstheme="minorHAnsi"/>
          <w:bCs/>
          <w:sz w:val="20"/>
          <w:szCs w:val="20"/>
        </w:rPr>
        <w:t xml:space="preserve">Europejskiego Funduszu Społecznego </w:t>
      </w:r>
      <w:r w:rsidR="00E62B71" w:rsidRPr="00EA11A5">
        <w:rPr>
          <w:rFonts w:cstheme="minorHAnsi"/>
          <w:bCs/>
          <w:sz w:val="20"/>
          <w:szCs w:val="20"/>
        </w:rPr>
        <w:t>(</w:t>
      </w:r>
      <w:r w:rsidR="00EB5B41" w:rsidRPr="00EA11A5">
        <w:rPr>
          <w:rFonts w:cstheme="minorHAnsi"/>
          <w:bCs/>
          <w:sz w:val="20"/>
          <w:szCs w:val="20"/>
        </w:rPr>
        <w:t>n</w:t>
      </w:r>
      <w:r w:rsidR="00E62B71" w:rsidRPr="00EA11A5">
        <w:rPr>
          <w:rFonts w:cstheme="minorHAnsi"/>
          <w:bCs/>
          <w:sz w:val="20"/>
          <w:szCs w:val="20"/>
        </w:rPr>
        <w:t>r umowy</w:t>
      </w:r>
      <w:r w:rsidR="00EB5B41" w:rsidRPr="00EA11A5">
        <w:rPr>
          <w:rFonts w:cstheme="minorHAnsi"/>
          <w:bCs/>
          <w:sz w:val="20"/>
          <w:szCs w:val="20"/>
        </w:rPr>
        <w:t xml:space="preserve"> POWR.03.05.00-00-A019/19 </w:t>
      </w:r>
      <w:r w:rsidR="00E62B71" w:rsidRPr="00EA11A5">
        <w:rPr>
          <w:rFonts w:cstheme="minorHAnsi"/>
          <w:bCs/>
          <w:sz w:val="20"/>
          <w:szCs w:val="20"/>
        </w:rPr>
        <w:t>)</w:t>
      </w:r>
    </w:p>
    <w:p w14:paraId="5C189E5A" w14:textId="036756D4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Zamawiając</w:t>
      </w:r>
      <w:r w:rsidR="005B29FC" w:rsidRPr="006573A6">
        <w:rPr>
          <w:rFonts w:cstheme="minorHAnsi"/>
          <w:color w:val="000000" w:themeColor="text1"/>
        </w:rPr>
        <w:t>y</w:t>
      </w:r>
      <w:r w:rsidRPr="006573A6">
        <w:rPr>
          <w:rFonts w:cstheme="minorHAnsi"/>
          <w:color w:val="000000" w:themeColor="text1"/>
        </w:rPr>
        <w:t xml:space="preserve">: </w:t>
      </w:r>
      <w:r w:rsidRPr="006573A6">
        <w:rPr>
          <w:rFonts w:cstheme="minorHAnsi"/>
          <w:b/>
          <w:color w:val="000000" w:themeColor="text1"/>
        </w:rPr>
        <w:t>Zachodniopomorska Szkoła Biznesu w Szczecinie, ul. Żołnierska 54, 71-210 Szczecin</w:t>
      </w:r>
    </w:p>
    <w:p w14:paraId="3B597AF7" w14:textId="0CF447B3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Pieczęć Wykonawcy:</w:t>
      </w:r>
      <w:r w:rsidRPr="006573A6">
        <w:rPr>
          <w:rFonts w:cstheme="minorHAnsi"/>
          <w:color w:val="000000" w:themeColor="text1"/>
        </w:rPr>
        <w:br/>
      </w:r>
    </w:p>
    <w:p w14:paraId="0948BA64" w14:textId="7B93AC33" w:rsidR="00407EC0" w:rsidRPr="006573A6" w:rsidRDefault="00407EC0" w:rsidP="00407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Pełna nazwa Wykonawcy: </w:t>
      </w:r>
    </w:p>
    <w:p w14:paraId="72CF3A95" w14:textId="4A9EE2C1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Adres </w:t>
      </w:r>
      <w:r w:rsidR="00BC64ED" w:rsidRPr="006573A6">
        <w:rPr>
          <w:rFonts w:cstheme="minorHAnsi"/>
          <w:color w:val="000000" w:themeColor="text1"/>
        </w:rPr>
        <w:t xml:space="preserve">siedziby </w:t>
      </w:r>
      <w:r w:rsidRPr="006573A6">
        <w:rPr>
          <w:rFonts w:cstheme="minorHAnsi"/>
          <w:color w:val="000000" w:themeColor="text1"/>
        </w:rPr>
        <w:t xml:space="preserve">Wykonawcy: </w:t>
      </w:r>
    </w:p>
    <w:p w14:paraId="130752B4" w14:textId="6643E8F2" w:rsidR="0089767B" w:rsidRPr="006573A6" w:rsidRDefault="00BC64ED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 w:themeColor="text1"/>
        </w:rPr>
      </w:pPr>
      <w:r w:rsidRPr="006573A6">
        <w:rPr>
          <w:rFonts w:cstheme="minorHAnsi"/>
          <w:color w:val="000000" w:themeColor="text1"/>
        </w:rPr>
        <w:t>*NIP/REGON/INNY REJESTR:</w:t>
      </w:r>
      <w:r w:rsidR="0089767B" w:rsidRPr="006573A6">
        <w:rPr>
          <w:rFonts w:cstheme="minorHAnsi"/>
          <w:color w:val="000000" w:themeColor="text1"/>
        </w:rPr>
        <w:t xml:space="preserve"> </w:t>
      </w:r>
    </w:p>
    <w:p w14:paraId="4DDF7827" w14:textId="5FB40326" w:rsidR="00BC64ED" w:rsidRPr="006573A6" w:rsidRDefault="00BC64ED" w:rsidP="00BC6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 w:themeColor="text1"/>
        </w:rPr>
      </w:pPr>
      <w:r w:rsidRPr="006573A6">
        <w:rPr>
          <w:rFonts w:cstheme="minorHAnsi"/>
        </w:rPr>
        <w:t>*KRS/CEIDG/INNY REJESTR</w:t>
      </w:r>
      <w:r w:rsidRPr="006573A6">
        <w:rPr>
          <w:rFonts w:cstheme="minorHAnsi"/>
          <w:color w:val="000000" w:themeColor="text1"/>
        </w:rPr>
        <w:t xml:space="preserve">: </w:t>
      </w:r>
    </w:p>
    <w:p w14:paraId="1AFC7E83" w14:textId="77777777" w:rsidR="0089767B" w:rsidRPr="006573A6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Osoba do kontaktu: </w:t>
      </w:r>
    </w:p>
    <w:p w14:paraId="638E2721" w14:textId="77777777" w:rsidR="0089767B" w:rsidRPr="006573A6" w:rsidRDefault="0089767B" w:rsidP="005B2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20" w:after="0"/>
        <w:rPr>
          <w:rFonts w:cstheme="minorHAnsi"/>
          <w:color w:val="000000" w:themeColor="text1"/>
        </w:rPr>
      </w:pPr>
      <w:r w:rsidRPr="006573A6">
        <w:rPr>
          <w:rFonts w:cstheme="minorHAnsi"/>
          <w:color w:val="000000" w:themeColor="text1"/>
        </w:rPr>
        <w:t xml:space="preserve">Telefon:                                                           | E-mail: </w:t>
      </w:r>
    </w:p>
    <w:p w14:paraId="36ACCB05" w14:textId="1D153C6B" w:rsidR="00407EC0" w:rsidRPr="006573A6" w:rsidRDefault="00B84635" w:rsidP="00B84635">
      <w:pPr>
        <w:tabs>
          <w:tab w:val="num" w:pos="2340"/>
        </w:tabs>
        <w:spacing w:after="0"/>
        <w:jc w:val="right"/>
        <w:rPr>
          <w:rFonts w:eastAsia="Times New Roman" w:cstheme="minorHAnsi"/>
          <w:bCs/>
          <w:sz w:val="20"/>
          <w:szCs w:val="20"/>
          <w:lang w:eastAsia="pl-PL"/>
        </w:rPr>
      </w:pPr>
      <w:r w:rsidRPr="006573A6">
        <w:rPr>
          <w:rFonts w:eastAsia="Calibri" w:cstheme="minorHAnsi"/>
          <w:i/>
          <w:sz w:val="19"/>
          <w:szCs w:val="19"/>
        </w:rPr>
        <w:t xml:space="preserve">* </w:t>
      </w:r>
      <w:r w:rsidRPr="00B84635">
        <w:rPr>
          <w:rFonts w:eastAsia="Calibri" w:cstheme="minorHAnsi"/>
          <w:i/>
          <w:sz w:val="19"/>
          <w:szCs w:val="19"/>
        </w:rPr>
        <w:t>przekreślić gdy nie dotyczy; wypełnić lub zmodyfikować jeśli dotyczy</w:t>
      </w:r>
    </w:p>
    <w:p w14:paraId="0E1572F9" w14:textId="77777777" w:rsidR="00B84635" w:rsidRDefault="00B84635" w:rsidP="005B29FC">
      <w:pPr>
        <w:tabs>
          <w:tab w:val="num" w:pos="2340"/>
        </w:tabs>
        <w:spacing w:after="0"/>
        <w:jc w:val="both"/>
        <w:rPr>
          <w:rFonts w:eastAsia="Times New Roman" w:cstheme="minorHAnsi"/>
          <w:bCs/>
          <w:sz w:val="20"/>
          <w:szCs w:val="20"/>
          <w:lang w:eastAsia="pl-PL"/>
        </w:rPr>
      </w:pPr>
    </w:p>
    <w:p w14:paraId="6DCE9A96" w14:textId="26874ADF" w:rsidR="009B334F" w:rsidRPr="006573A6" w:rsidRDefault="00407EC0" w:rsidP="005B29FC">
      <w:pPr>
        <w:tabs>
          <w:tab w:val="num" w:pos="2340"/>
        </w:tabs>
        <w:spacing w:after="0"/>
        <w:jc w:val="both"/>
        <w:rPr>
          <w:rFonts w:cstheme="minorHAnsi"/>
          <w:sz w:val="20"/>
          <w:szCs w:val="20"/>
        </w:rPr>
      </w:pPr>
      <w:r w:rsidRPr="006573A6">
        <w:rPr>
          <w:rFonts w:eastAsia="Times New Roman" w:cstheme="minorHAnsi"/>
          <w:bCs/>
          <w:sz w:val="20"/>
          <w:szCs w:val="20"/>
          <w:lang w:eastAsia="pl-PL"/>
        </w:rPr>
        <w:t>W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 xml:space="preserve"> odpowiedzi na zapytanie ofertowe z dnia </w:t>
      </w:r>
      <w:r w:rsidR="007D1C2E">
        <w:rPr>
          <w:rFonts w:eastAsia="Times New Roman" w:cstheme="minorHAnsi"/>
          <w:bCs/>
          <w:sz w:val="20"/>
          <w:szCs w:val="20"/>
          <w:lang w:eastAsia="pl-PL"/>
        </w:rPr>
        <w:t>05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>.</w:t>
      </w:r>
      <w:r w:rsidR="007D1C2E">
        <w:rPr>
          <w:rFonts w:eastAsia="Times New Roman" w:cstheme="minorHAnsi"/>
          <w:bCs/>
          <w:sz w:val="20"/>
          <w:szCs w:val="20"/>
          <w:lang w:eastAsia="pl-PL"/>
        </w:rPr>
        <w:t>10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>.2022 r.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>, dotyczące przygotowania i realizacji Programu szkoleniowego „</w:t>
      </w:r>
      <w:r w:rsidR="00AA0BED" w:rsidRPr="006573A6">
        <w:rPr>
          <w:rFonts w:cstheme="minorHAnsi"/>
          <w:b/>
        </w:rPr>
        <w:t>Projektowanie uniwersalne - od świadomości do chęci zmiany</w:t>
      </w:r>
      <w:r w:rsidR="009B334F" w:rsidRPr="006573A6">
        <w:rPr>
          <w:rFonts w:eastAsia="Times New Roman" w:cstheme="minorHAnsi"/>
          <w:bCs/>
          <w:sz w:val="20"/>
          <w:szCs w:val="20"/>
          <w:lang w:eastAsia="pl-PL"/>
        </w:rPr>
        <w:t>” w oparciu o zasadę konkurencyjności</w:t>
      </w:r>
      <w:r w:rsidR="005B29FC" w:rsidRPr="006573A6">
        <w:rPr>
          <w:rFonts w:eastAsia="Times New Roman" w:cstheme="minorHAnsi"/>
          <w:bCs/>
          <w:sz w:val="20"/>
          <w:szCs w:val="20"/>
          <w:lang w:eastAsia="pl-PL"/>
        </w:rPr>
        <w:t>, s</w:t>
      </w:r>
      <w:r w:rsidR="009B334F" w:rsidRPr="006573A6">
        <w:rPr>
          <w:rFonts w:cstheme="minorHAnsi"/>
          <w:sz w:val="20"/>
          <w:szCs w:val="20"/>
        </w:rPr>
        <w:t xml:space="preserve">kładam(-y) ofertę na wykonanie przedmiotu zamówienia zgodnie z treścią </w:t>
      </w:r>
      <w:r w:rsidRPr="006573A6">
        <w:rPr>
          <w:rFonts w:cstheme="minorHAnsi"/>
          <w:sz w:val="20"/>
          <w:szCs w:val="20"/>
        </w:rPr>
        <w:t>zapytania,</w:t>
      </w:r>
      <w:r w:rsidR="009B334F" w:rsidRPr="006573A6">
        <w:rPr>
          <w:rFonts w:cstheme="minorHAnsi"/>
          <w:sz w:val="20"/>
          <w:szCs w:val="20"/>
        </w:rPr>
        <w:t xml:space="preserve"> na następujących warunkach: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6805"/>
        <w:gridCol w:w="2551"/>
      </w:tblGrid>
      <w:tr w:rsidR="006573A6" w:rsidRPr="006573A6" w14:paraId="2B26C7C3" w14:textId="77777777" w:rsidTr="006573A6">
        <w:tc>
          <w:tcPr>
            <w:tcW w:w="9356" w:type="dxa"/>
            <w:gridSpan w:val="2"/>
          </w:tcPr>
          <w:p w14:paraId="78493297" w14:textId="5D6636C8" w:rsidR="006573A6" w:rsidRPr="006573A6" w:rsidRDefault="006573A6" w:rsidP="006573A6">
            <w:pPr>
              <w:tabs>
                <w:tab w:val="num" w:pos="2340"/>
              </w:tabs>
              <w:spacing w:before="240"/>
              <w:jc w:val="both"/>
              <w:rPr>
                <w:rFonts w:cstheme="minorHAnsi"/>
                <w:sz w:val="24"/>
                <w:szCs w:val="24"/>
              </w:rPr>
            </w:pPr>
            <w:r w:rsidRPr="006573A6">
              <w:rPr>
                <w:rFonts w:cstheme="minorHAnsi"/>
                <w:b/>
                <w:color w:val="000000" w:themeColor="text1"/>
                <w:sz w:val="24"/>
              </w:rPr>
              <w:t>Cena ofertowa brutto</w:t>
            </w:r>
            <w:r w:rsidR="003326C9" w:rsidRPr="003326C9">
              <w:rPr>
                <w:rFonts w:cstheme="minorHAnsi"/>
                <w:b/>
                <w:color w:val="000000" w:themeColor="text1"/>
                <w:sz w:val="24"/>
                <w:vertAlign w:val="superscript"/>
              </w:rPr>
              <w:t>**</w:t>
            </w:r>
            <w:r w:rsidRPr="006573A6">
              <w:rPr>
                <w:rFonts w:cstheme="minorHAnsi"/>
                <w:b/>
                <w:color w:val="000000" w:themeColor="text1"/>
                <w:sz w:val="24"/>
              </w:rPr>
              <w:t>: ............................................. zł za wykonanie całości zamówienia</w:t>
            </w:r>
            <w:r w:rsidR="003326C9" w:rsidRPr="003326C9">
              <w:rPr>
                <w:rFonts w:cstheme="minorHAnsi"/>
                <w:b/>
                <w:color w:val="000000" w:themeColor="text1"/>
                <w:sz w:val="24"/>
                <w:vertAlign w:val="superscript"/>
              </w:rPr>
              <w:t>***</w:t>
            </w:r>
          </w:p>
        </w:tc>
      </w:tr>
      <w:tr w:rsidR="006573A6" w:rsidRPr="006573A6" w14:paraId="6B188BDC" w14:textId="77777777" w:rsidTr="006573A6">
        <w:tc>
          <w:tcPr>
            <w:tcW w:w="9356" w:type="dxa"/>
            <w:gridSpan w:val="2"/>
          </w:tcPr>
          <w:p w14:paraId="324DBB55" w14:textId="42D8A9BB" w:rsidR="006573A6" w:rsidRPr="006573A6" w:rsidRDefault="00612EC4" w:rsidP="005A0D2B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EA11A5">
              <w:rPr>
                <w:rFonts w:cstheme="minorHAnsi"/>
                <w:color w:val="000000" w:themeColor="text1"/>
                <w:sz w:val="18"/>
                <w:szCs w:val="18"/>
              </w:rPr>
              <w:t>**</w:t>
            </w:r>
            <w:r w:rsidRPr="005A0D2B"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 xml:space="preserve"> 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zgodnie z 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Art. 3, ust. 14) Rozporządzenia Ministra Finansów z dnia 20 grudnia 2013 r. w sprawie zwolnień od podatku od towarów i usług oraz warunków stosowania tych zwolnień (Dz.U.2020.0.1983) 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usługi kształcenia zawodowego lub przekwalifikowania zawodowego, finansowane w co najmniej 70% ze środków publicznych są zwolnione z 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podatku 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VAT (szkolenia </w:t>
            </w:r>
            <w:proofErr w:type="spellStart"/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realiz</w:t>
            </w:r>
            <w:proofErr w:type="spellEnd"/>
            <w:r w:rsidR="00EA11A5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.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 xml:space="preserve"> w ramach niniejszego 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P</w:t>
            </w:r>
            <w:r w:rsidR="003326C9"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rojektu podlegają pod ww. zwolnienie z VAT</w:t>
            </w:r>
            <w:r w:rsidRPr="005A0D2B">
              <w:rPr>
                <w:rFonts w:cstheme="minorHAnsi"/>
                <w:i/>
                <w:iCs/>
                <w:color w:val="000000" w:themeColor="text1"/>
                <w:sz w:val="20"/>
                <w:szCs w:val="20"/>
              </w:rPr>
              <w:t>)</w:t>
            </w:r>
          </w:p>
        </w:tc>
      </w:tr>
      <w:tr w:rsidR="006573A6" w:rsidRPr="006573A6" w14:paraId="141BE5CC" w14:textId="77777777" w:rsidTr="006573A6">
        <w:tc>
          <w:tcPr>
            <w:tcW w:w="9356" w:type="dxa"/>
            <w:gridSpan w:val="2"/>
          </w:tcPr>
          <w:p w14:paraId="2FC0D799" w14:textId="3A2F2EA2" w:rsidR="006573A6" w:rsidRPr="00EB2936" w:rsidRDefault="006573A6" w:rsidP="006573A6">
            <w:pPr>
              <w:tabs>
                <w:tab w:val="num" w:pos="2340"/>
              </w:tabs>
              <w:jc w:val="both"/>
              <w:rPr>
                <w:rFonts w:cstheme="minorHAnsi"/>
                <w:b/>
                <w:color w:val="000000" w:themeColor="text1"/>
              </w:rPr>
            </w:pPr>
            <w:r w:rsidRPr="00EB2936">
              <w:rPr>
                <w:rFonts w:cstheme="minorHAnsi"/>
                <w:b/>
                <w:color w:val="000000" w:themeColor="text1"/>
                <w:sz w:val="24"/>
              </w:rPr>
              <w:t xml:space="preserve">Ceny </w:t>
            </w:r>
            <w:r w:rsidRPr="00EB2936">
              <w:rPr>
                <w:rFonts w:cstheme="minorHAnsi"/>
                <w:b/>
              </w:rPr>
              <w:t xml:space="preserve">za poszczególne </w:t>
            </w:r>
            <w:r w:rsidR="005A0D2B">
              <w:rPr>
                <w:rFonts w:cstheme="minorHAnsi"/>
                <w:b/>
              </w:rPr>
              <w:t>elementy programu szkoleniowego</w:t>
            </w:r>
            <w:r w:rsidRPr="00EB2936">
              <w:rPr>
                <w:rFonts w:cstheme="minorHAnsi"/>
                <w:b/>
              </w:rPr>
              <w:t>:</w:t>
            </w:r>
          </w:p>
        </w:tc>
      </w:tr>
      <w:tr w:rsidR="006573A6" w:rsidRPr="006573A6" w14:paraId="7B3948D1" w14:textId="77777777" w:rsidTr="006573A6">
        <w:tc>
          <w:tcPr>
            <w:tcW w:w="6805" w:type="dxa"/>
          </w:tcPr>
          <w:p w14:paraId="27BA6AEA" w14:textId="38838488" w:rsidR="006573A6" w:rsidRPr="006573A6" w:rsidRDefault="005A0D2B" w:rsidP="00CF5049">
            <w:pPr>
              <w:tabs>
                <w:tab w:val="num" w:pos="2340"/>
              </w:tabs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>
              <w:rPr>
                <w:rFonts w:cstheme="minorHAnsi"/>
                <w:b/>
                <w:bCs/>
                <w:smallCaps/>
              </w:rPr>
              <w:t>Program szkoleniowy</w:t>
            </w:r>
            <w:r w:rsidR="00CF5049">
              <w:rPr>
                <w:rFonts w:cstheme="minorHAnsi"/>
                <w:b/>
                <w:bCs/>
                <w:smallCaps/>
              </w:rPr>
              <w:t>(1-5)</w:t>
            </w:r>
          </w:p>
        </w:tc>
        <w:tc>
          <w:tcPr>
            <w:tcW w:w="2551" w:type="dxa"/>
          </w:tcPr>
          <w:p w14:paraId="35A44D61" w14:textId="5BBF1AB8" w:rsidR="006573A6" w:rsidRPr="006573A6" w:rsidRDefault="006573A6" w:rsidP="006573A6">
            <w:pPr>
              <w:tabs>
                <w:tab w:val="num" w:pos="2340"/>
              </w:tabs>
              <w:jc w:val="center"/>
              <w:rPr>
                <w:rFonts w:cstheme="minorHAnsi"/>
                <w:b/>
                <w:bCs/>
                <w:smallCaps/>
                <w:sz w:val="24"/>
                <w:szCs w:val="24"/>
              </w:rPr>
            </w:pPr>
            <w:r w:rsidRPr="006573A6">
              <w:rPr>
                <w:rFonts w:cstheme="minorHAnsi"/>
                <w:b/>
                <w:bCs/>
                <w:smallCaps/>
                <w:sz w:val="24"/>
                <w:szCs w:val="24"/>
              </w:rPr>
              <w:t>cena brutto:</w:t>
            </w:r>
          </w:p>
        </w:tc>
      </w:tr>
      <w:tr w:rsidR="006573A6" w:rsidRPr="006573A6" w14:paraId="131E03C1" w14:textId="77777777" w:rsidTr="006573A6">
        <w:tc>
          <w:tcPr>
            <w:tcW w:w="6805" w:type="dxa"/>
          </w:tcPr>
          <w:p w14:paraId="5FAB7E2C" w14:textId="263E862F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1. Szkolenie rozpoczynające program – w dniach 2</w:t>
            </w:r>
            <w:r w:rsidR="006E507B">
              <w:rPr>
                <w:rFonts w:cstheme="minorHAnsi"/>
                <w:bCs/>
                <w:color w:val="000000" w:themeColor="text1"/>
                <w:sz w:val="24"/>
              </w:rPr>
              <w:t>8</w:t>
            </w: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-29.11.2022</w:t>
            </w:r>
          </w:p>
        </w:tc>
        <w:tc>
          <w:tcPr>
            <w:tcW w:w="2551" w:type="dxa"/>
          </w:tcPr>
          <w:p w14:paraId="51144EC0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0C6D35E0" w14:textId="77777777" w:rsidTr="006573A6">
        <w:tc>
          <w:tcPr>
            <w:tcW w:w="6805" w:type="dxa"/>
          </w:tcPr>
          <w:p w14:paraId="0182BB17" w14:textId="629203D6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2. Szkolenia dla kadry zarządczej</w:t>
            </w:r>
          </w:p>
        </w:tc>
        <w:tc>
          <w:tcPr>
            <w:tcW w:w="2551" w:type="dxa"/>
          </w:tcPr>
          <w:p w14:paraId="0F5008C5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4A480F70" w14:textId="77777777" w:rsidTr="006573A6">
        <w:tc>
          <w:tcPr>
            <w:tcW w:w="6805" w:type="dxa"/>
          </w:tcPr>
          <w:p w14:paraId="54B89C37" w14:textId="22A48936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3. Szkolenia dla kadry dydaktycznej</w:t>
            </w:r>
          </w:p>
        </w:tc>
        <w:tc>
          <w:tcPr>
            <w:tcW w:w="2551" w:type="dxa"/>
          </w:tcPr>
          <w:p w14:paraId="494DD743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4F8B2380" w14:textId="77777777" w:rsidTr="006573A6">
        <w:tc>
          <w:tcPr>
            <w:tcW w:w="6805" w:type="dxa"/>
          </w:tcPr>
          <w:p w14:paraId="49851D52" w14:textId="14E21066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4. Szkolenia dla kadry administracyjnej</w:t>
            </w:r>
          </w:p>
        </w:tc>
        <w:tc>
          <w:tcPr>
            <w:tcW w:w="2551" w:type="dxa"/>
          </w:tcPr>
          <w:p w14:paraId="12C2A045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573A6" w:rsidRPr="006573A6" w14:paraId="7BAD3540" w14:textId="77777777" w:rsidTr="006573A6">
        <w:tc>
          <w:tcPr>
            <w:tcW w:w="6805" w:type="dxa"/>
          </w:tcPr>
          <w:p w14:paraId="27DDB454" w14:textId="4C541F61" w:rsidR="006573A6" w:rsidRPr="00CF5049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CF5049">
              <w:rPr>
                <w:rFonts w:cstheme="minorHAnsi"/>
                <w:bCs/>
                <w:color w:val="000000" w:themeColor="text1"/>
                <w:sz w:val="24"/>
              </w:rPr>
              <w:t>2. Szkolenie zamykające program</w:t>
            </w:r>
          </w:p>
        </w:tc>
        <w:tc>
          <w:tcPr>
            <w:tcW w:w="2551" w:type="dxa"/>
          </w:tcPr>
          <w:p w14:paraId="7F5BB149" w14:textId="77777777" w:rsidR="006573A6" w:rsidRPr="006573A6" w:rsidRDefault="006573A6" w:rsidP="005B29FC">
            <w:pPr>
              <w:tabs>
                <w:tab w:val="num" w:pos="23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7073F3E" w14:textId="2289A5C4" w:rsidR="00E62B71" w:rsidRPr="006573A6" w:rsidRDefault="0089767B" w:rsidP="00E62B71">
      <w:pPr>
        <w:spacing w:after="200"/>
        <w:jc w:val="right"/>
        <w:rPr>
          <w:rFonts w:eastAsia="Calibri" w:cstheme="minorHAnsi"/>
          <w:i/>
          <w:sz w:val="19"/>
          <w:szCs w:val="19"/>
        </w:rPr>
      </w:pPr>
      <w:r w:rsidRPr="006573A6">
        <w:rPr>
          <w:rFonts w:cstheme="minorHAnsi"/>
          <w:color w:val="000000" w:themeColor="text1"/>
        </w:rPr>
        <w:tab/>
      </w:r>
      <w:r w:rsidR="00E62B71" w:rsidRPr="006573A6">
        <w:rPr>
          <w:rFonts w:eastAsia="Calibri" w:cstheme="minorHAnsi"/>
          <w:i/>
          <w:sz w:val="19"/>
          <w:szCs w:val="19"/>
        </w:rPr>
        <w:t>*</w:t>
      </w:r>
      <w:r w:rsidR="00BC64ED" w:rsidRPr="006573A6">
        <w:rPr>
          <w:rFonts w:eastAsia="Calibri" w:cstheme="minorHAnsi"/>
          <w:i/>
          <w:sz w:val="19"/>
          <w:szCs w:val="19"/>
        </w:rPr>
        <w:t>*</w:t>
      </w:r>
      <w:r w:rsidR="00612EC4">
        <w:rPr>
          <w:rFonts w:eastAsia="Calibri" w:cstheme="minorHAnsi"/>
          <w:i/>
          <w:sz w:val="19"/>
          <w:szCs w:val="19"/>
        </w:rPr>
        <w:t>*</w:t>
      </w:r>
      <w:r w:rsidR="00E62B71" w:rsidRPr="006573A6">
        <w:rPr>
          <w:rFonts w:eastAsia="Calibri" w:cstheme="minorHAnsi"/>
          <w:i/>
          <w:sz w:val="19"/>
          <w:szCs w:val="19"/>
        </w:rPr>
        <w:t xml:space="preserve"> </w:t>
      </w:r>
      <w:r w:rsidR="00767797" w:rsidRPr="006573A6">
        <w:rPr>
          <w:rFonts w:eastAsia="Calibri" w:cstheme="minorHAnsi"/>
          <w:i/>
          <w:sz w:val="19"/>
          <w:szCs w:val="19"/>
        </w:rPr>
        <w:t>Cena ofertowa brutto musi uwzględniać wszystkie koszty związane z realizacją przedmiotu zamówienia zgodnie z opisem zamówienia oraz istotnymi postanowieniami umowy określonymi w zapytaniu ofertowym</w:t>
      </w:r>
      <w:r w:rsidR="00E62B71" w:rsidRPr="006573A6">
        <w:rPr>
          <w:rFonts w:eastAsia="Calibri" w:cstheme="minorHAnsi"/>
          <w:i/>
          <w:sz w:val="19"/>
          <w:szCs w:val="19"/>
        </w:rPr>
        <w:t>.</w:t>
      </w:r>
    </w:p>
    <w:p w14:paraId="4C72DB2F" w14:textId="67E8775F" w:rsidR="00E62B71" w:rsidRPr="006573A6" w:rsidRDefault="000B3F04" w:rsidP="00B84635">
      <w:pPr>
        <w:keepLines/>
        <w:spacing w:after="0" w:line="240" w:lineRule="auto"/>
        <w:jc w:val="right"/>
        <w:rPr>
          <w:rFonts w:cstheme="minorHAnsi"/>
          <w:b/>
          <w:color w:val="000000" w:themeColor="text1"/>
        </w:rPr>
      </w:pPr>
      <w:bookmarkStart w:id="0" w:name="_Hlk107408090"/>
      <w:r w:rsidRPr="006573A6">
        <w:rPr>
          <w:rFonts w:cstheme="minorHAnsi"/>
          <w:color w:val="000000" w:themeColor="text1"/>
        </w:rPr>
        <w:t>........</w:t>
      </w:r>
      <w:r w:rsidR="00ED270B" w:rsidRPr="006573A6">
        <w:rPr>
          <w:rFonts w:cstheme="minorHAnsi"/>
          <w:color w:val="000000" w:themeColor="text1"/>
        </w:rPr>
        <w:t>.............</w:t>
      </w:r>
      <w:r w:rsidRPr="006573A6">
        <w:rPr>
          <w:rFonts w:cstheme="minorHAnsi"/>
          <w:color w:val="000000" w:themeColor="text1"/>
        </w:rPr>
        <w:t>...........................................................................................</w:t>
      </w:r>
      <w:r w:rsidRPr="006573A6">
        <w:rPr>
          <w:rFonts w:cstheme="minorHAnsi"/>
          <w:color w:val="000000" w:themeColor="text1"/>
        </w:rPr>
        <w:br/>
      </w:r>
      <w:r w:rsidR="00ED270B" w:rsidRPr="006573A6">
        <w:rPr>
          <w:rFonts w:cstheme="minorHAnsi"/>
          <w:color w:val="000000" w:themeColor="text1"/>
        </w:rPr>
        <w:t xml:space="preserve">Czytelny podpis </w:t>
      </w:r>
      <w:r w:rsidRPr="006573A6">
        <w:rPr>
          <w:rFonts w:cstheme="minorHAnsi"/>
          <w:color w:val="000000" w:themeColor="text1"/>
        </w:rPr>
        <w:t>osoby upoważnionej do reprezentowania Wykonawcy</w:t>
      </w:r>
      <w:r w:rsidRPr="006573A6">
        <w:rPr>
          <w:rFonts w:cstheme="minorHAnsi"/>
          <w:color w:val="000000" w:themeColor="text1"/>
        </w:rPr>
        <w:br/>
      </w:r>
    </w:p>
    <w:bookmarkEnd w:id="0"/>
    <w:p w14:paraId="5500C33D" w14:textId="77777777" w:rsidR="00EA11A5" w:rsidRDefault="00EA11A5">
      <w:pPr>
        <w:rPr>
          <w:rFonts w:cstheme="minorHAnsi"/>
        </w:rPr>
      </w:pPr>
      <w:r>
        <w:rPr>
          <w:rFonts w:cstheme="minorHAnsi"/>
        </w:rPr>
        <w:br w:type="page"/>
      </w:r>
    </w:p>
    <w:p w14:paraId="0F854EFC" w14:textId="126F5AF2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lastRenderedPageBreak/>
        <w:t>Deklaruję  wykonanie przedmiotu zamówienia w terminie wskazanym w Zapytaniu ofertowym.</w:t>
      </w:r>
    </w:p>
    <w:p w14:paraId="041FFDD9" w14:textId="6F4156C9" w:rsidR="00655481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655481">
        <w:rPr>
          <w:rFonts w:cstheme="minorHAnsi"/>
        </w:rPr>
        <w:t xml:space="preserve">posiadam </w:t>
      </w:r>
      <w:r w:rsidR="00655481" w:rsidRPr="006573A6">
        <w:rPr>
          <w:rFonts w:cstheme="minorHAnsi"/>
        </w:rPr>
        <w:t>uprawnienia do wykonywania działalności i czynności objętych przedmiotem zamówienia, jeżeli ustawy nakładają obowiązek posiadania takich uprawnień</w:t>
      </w:r>
    </w:p>
    <w:p w14:paraId="17DBDE40" w14:textId="0B88D100" w:rsidR="00BD3C85" w:rsidRPr="006573A6" w:rsidRDefault="00655481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89767B" w:rsidRPr="006573A6">
        <w:rPr>
          <w:rFonts w:cstheme="minorHAnsi"/>
        </w:rPr>
        <w:t>posiadam niezbędną wiedzę i doświadczenie oraz dysponuj</w:t>
      </w:r>
      <w:r>
        <w:rPr>
          <w:rFonts w:cstheme="minorHAnsi"/>
        </w:rPr>
        <w:t>ę</w:t>
      </w:r>
      <w:r w:rsidR="0089767B" w:rsidRPr="006573A6">
        <w:rPr>
          <w:rFonts w:cstheme="minorHAnsi"/>
        </w:rPr>
        <w:t xml:space="preserve"> odpowiednim potencjałem rzeczowym i osobowym</w:t>
      </w:r>
      <w:r w:rsidR="00A022AF">
        <w:rPr>
          <w:rFonts w:cstheme="minorHAnsi"/>
        </w:rPr>
        <w:t xml:space="preserve"> i technicznym</w:t>
      </w:r>
      <w:r w:rsidR="0089767B" w:rsidRPr="006573A6">
        <w:rPr>
          <w:rFonts w:cstheme="minorHAnsi"/>
        </w:rPr>
        <w:t xml:space="preserve"> zapewniającym należyte wykonanie zamówienia.</w:t>
      </w:r>
    </w:p>
    <w:p w14:paraId="6AC1981A" w14:textId="0F7E3A3A" w:rsidR="00BD3C85" w:rsidRPr="006573A6" w:rsidRDefault="00BD3C85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</w:t>
      </w:r>
      <w:r w:rsidR="00655481" w:rsidRPr="006573A6">
        <w:rPr>
          <w:rFonts w:cstheme="minorHAnsi"/>
        </w:rPr>
        <w:t>ma</w:t>
      </w:r>
      <w:r w:rsidR="00655481">
        <w:rPr>
          <w:rFonts w:cstheme="minorHAnsi"/>
        </w:rPr>
        <w:t>m</w:t>
      </w:r>
      <w:r w:rsidR="00655481" w:rsidRPr="006573A6">
        <w:rPr>
          <w:rFonts w:cstheme="minorHAnsi"/>
        </w:rPr>
        <w:t xml:space="preserve"> minimum 3-letnie udokumentowane doświadczenie w świadczeniu usług szkoleniowych dla osób dorosłych</w:t>
      </w:r>
      <w:r w:rsidR="00655481">
        <w:rPr>
          <w:rFonts w:cstheme="minorHAnsi"/>
        </w:rPr>
        <w:t>.</w:t>
      </w:r>
    </w:p>
    <w:p w14:paraId="4877F7E4" w14:textId="624269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znajduję się w sytuacji ekonomicznej i finansowej zapewniającej </w:t>
      </w:r>
      <w:r w:rsidR="00A022AF">
        <w:rPr>
          <w:rFonts w:cstheme="minorHAnsi"/>
        </w:rPr>
        <w:t xml:space="preserve">prawidłowe </w:t>
      </w:r>
      <w:r w:rsidRPr="006573A6">
        <w:rPr>
          <w:rFonts w:cstheme="minorHAnsi"/>
        </w:rPr>
        <w:t xml:space="preserve">wykonanie zamówienia. </w:t>
      </w:r>
    </w:p>
    <w:p w14:paraId="3D6DC97C" w14:textId="28D4E96D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nie zalegam z płatnościami do Urzędu Skarbowego i Zakładu Ubezpieczeń Społecznych z tytułu prowadzonej przeze mnie działalności gospodarczej</w:t>
      </w:r>
      <w:r w:rsidR="00A022AF">
        <w:rPr>
          <w:rFonts w:cstheme="minorHAnsi"/>
        </w:rPr>
        <w:t>.</w:t>
      </w:r>
    </w:p>
    <w:p w14:paraId="37D763DA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treścią Zapytania ofertowego oraz uzyskałem/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konieczne informacje niezbędne do przygotowania oferty. Składając ofertę akceptuję postanowienia i wymagania postawione Zapytaniem ofertowym.</w:t>
      </w:r>
    </w:p>
    <w:p w14:paraId="5D1E78D0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zapoznałem/</w:t>
      </w:r>
      <w:proofErr w:type="spellStart"/>
      <w:r w:rsidRPr="006573A6">
        <w:rPr>
          <w:rFonts w:cstheme="minorHAnsi"/>
        </w:rPr>
        <w:t>am</w:t>
      </w:r>
      <w:proofErr w:type="spellEnd"/>
      <w:r w:rsidRPr="006573A6">
        <w:rPr>
          <w:rFonts w:cstheme="minorHAnsi"/>
        </w:rPr>
        <w:t xml:space="preserve"> się z opisem przedmiotu zamówienia i nie wnoszę do niego zastrzeżeń.</w:t>
      </w:r>
    </w:p>
    <w:p w14:paraId="750D9C80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że uważam się za związany niniejszą ofertą na czas wskazany w Zapytaniu ofertowym. </w:t>
      </w:r>
    </w:p>
    <w:p w14:paraId="2639CBA5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że jestem osobą upoważnioną do składania oferty w imieniu oferenta.</w:t>
      </w:r>
    </w:p>
    <w:p w14:paraId="12463736" w14:textId="01B52A02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Zobowiązuję się</w:t>
      </w:r>
      <w:r w:rsidR="007847B2">
        <w:rPr>
          <w:rFonts w:cstheme="minorHAnsi"/>
        </w:rPr>
        <w:t>,</w:t>
      </w:r>
      <w:r w:rsidRPr="006573A6">
        <w:rPr>
          <w:rFonts w:cstheme="minorHAnsi"/>
        </w:rPr>
        <w:t xml:space="preserve"> w przypadku wyboru mojej oferty za najkorzystniejszą w przedmiotowym postępowaniu</w:t>
      </w:r>
      <w:r w:rsidR="007847B2">
        <w:rPr>
          <w:rFonts w:cstheme="minorHAnsi"/>
        </w:rPr>
        <w:t>,</w:t>
      </w:r>
      <w:r w:rsidRPr="006573A6">
        <w:rPr>
          <w:rFonts w:cstheme="minorHAnsi"/>
        </w:rPr>
        <w:t xml:space="preserve"> do zawarcia umowy na warunkach określonych Zapytaniem ofertowym, w terminie i miejscu wskazanym przez Zamawiającego. </w:t>
      </w:r>
    </w:p>
    <w:p w14:paraId="2AC0C3EC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wszystkie informacje zamieszczone w ofercie są aktualne i prawdziwe.</w:t>
      </w:r>
    </w:p>
    <w:p w14:paraId="4028FC24" w14:textId="77777777" w:rsidR="0089767B" w:rsidRPr="006573A6" w:rsidRDefault="0089767B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cstheme="minorHAnsi"/>
        </w:rPr>
        <w:t>Oświadczam, iż w cenie oferty uwzględniono wszystkie wymagania niniejszego Zapytania ofertowego oraz wszelkie koszty związane z realizacją zamówienia.</w:t>
      </w:r>
    </w:p>
    <w:p w14:paraId="7765BE8C" w14:textId="20DC0CBA" w:rsidR="00381ECE" w:rsidRPr="006573A6" w:rsidRDefault="00381ECE" w:rsidP="00FA0B8D">
      <w:pPr>
        <w:pStyle w:val="Akapitzlist"/>
        <w:numPr>
          <w:ilvl w:val="3"/>
          <w:numId w:val="9"/>
        </w:numPr>
        <w:tabs>
          <w:tab w:val="left" w:pos="0"/>
        </w:tabs>
        <w:spacing w:after="0" w:line="240" w:lineRule="auto"/>
        <w:ind w:left="426"/>
        <w:jc w:val="both"/>
        <w:rPr>
          <w:rFonts w:cstheme="minorHAnsi"/>
        </w:rPr>
      </w:pPr>
      <w:r w:rsidRPr="006573A6">
        <w:rPr>
          <w:rFonts w:eastAsia="Calibri" w:cstheme="minorHAnsi"/>
          <w:szCs w:val="20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będąc świadomym, że zakazane jest udzielanie bezpośredniego lub pośredniego wsparcia, w tym udzielania finansowania i pomocy finansowej lub przyznawania jakichkolwiek innych korzyści w ramach programu Unii, Euratomu lub krajowego programu państwa członkowskiego na rzecz jakichkolwiek osób prawnych, podmiotów lub organów z siedzibą w Rosji będących pod kontrolą publiczną.</w:t>
      </w:r>
    </w:p>
    <w:p w14:paraId="0C0A44D0" w14:textId="034AB61F" w:rsidR="0089767B" w:rsidRPr="006573A6" w:rsidRDefault="0089767B" w:rsidP="0089767B">
      <w:pPr>
        <w:rPr>
          <w:rFonts w:cstheme="minorHAnsi"/>
          <w:b/>
          <w:color w:val="000000" w:themeColor="text1"/>
        </w:rPr>
      </w:pPr>
    </w:p>
    <w:p w14:paraId="64397875" w14:textId="77777777" w:rsidR="00ED1530" w:rsidRPr="006573A6" w:rsidRDefault="00ED1530" w:rsidP="0089767B">
      <w:pPr>
        <w:rPr>
          <w:rFonts w:cstheme="minorHAnsi"/>
          <w:b/>
          <w:color w:val="000000" w:themeColor="text1"/>
        </w:rPr>
      </w:pPr>
    </w:p>
    <w:p w14:paraId="00FE8601" w14:textId="73C8F581" w:rsidR="00E85EF1" w:rsidRPr="006573A6" w:rsidRDefault="0089767B" w:rsidP="0089767B">
      <w:pPr>
        <w:jc w:val="right"/>
        <w:rPr>
          <w:rFonts w:cstheme="minorHAnsi"/>
          <w:b/>
          <w:color w:val="000000" w:themeColor="text1"/>
        </w:rPr>
      </w:pPr>
      <w:r w:rsidRPr="006573A6">
        <w:rPr>
          <w:rFonts w:cstheme="minorHAnsi"/>
          <w:color w:val="000000" w:themeColor="text1"/>
        </w:rPr>
        <w:t>................................................................................</w:t>
      </w:r>
      <w:r w:rsidR="00ED270B" w:rsidRPr="006573A6">
        <w:rPr>
          <w:rFonts w:cstheme="minorHAnsi"/>
          <w:color w:val="000000" w:themeColor="text1"/>
        </w:rPr>
        <w:t>.............</w:t>
      </w:r>
      <w:r w:rsidRPr="006573A6">
        <w:rPr>
          <w:rFonts w:cstheme="minorHAnsi"/>
          <w:color w:val="000000" w:themeColor="text1"/>
        </w:rPr>
        <w:t>...................</w:t>
      </w:r>
      <w:r w:rsidRPr="006573A6">
        <w:rPr>
          <w:rFonts w:cstheme="minorHAnsi"/>
          <w:color w:val="000000" w:themeColor="text1"/>
        </w:rPr>
        <w:br/>
      </w:r>
      <w:r w:rsidR="00ED270B" w:rsidRPr="006573A6">
        <w:rPr>
          <w:rFonts w:cstheme="minorHAnsi"/>
          <w:color w:val="000000" w:themeColor="text1"/>
        </w:rPr>
        <w:t>Czytelny p</w:t>
      </w:r>
      <w:r w:rsidRPr="006573A6">
        <w:rPr>
          <w:rFonts w:cstheme="minorHAnsi"/>
          <w:color w:val="000000" w:themeColor="text1"/>
        </w:rPr>
        <w:t>odpis osoby upoważnionej do reprezentowania Wykonawcy</w:t>
      </w:r>
      <w:r w:rsidRPr="006573A6">
        <w:rPr>
          <w:rFonts w:cstheme="minorHAnsi"/>
          <w:color w:val="000000" w:themeColor="text1"/>
        </w:rPr>
        <w:br/>
      </w:r>
    </w:p>
    <w:p w14:paraId="62302587" w14:textId="77777777" w:rsidR="00B84635" w:rsidRDefault="00B84635">
      <w:pPr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br w:type="page"/>
      </w:r>
    </w:p>
    <w:p w14:paraId="294774FF" w14:textId="4B3598B5" w:rsidR="00821FBB" w:rsidRPr="006573A6" w:rsidRDefault="00821FBB" w:rsidP="00821FB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3 </w:t>
      </w:r>
    </w:p>
    <w:p w14:paraId="6038C017" w14:textId="6EFA6426" w:rsidR="00821FBB" w:rsidRPr="006573A6" w:rsidRDefault="00821FBB" w:rsidP="00821FBB">
      <w:pPr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6573A6">
        <w:rPr>
          <w:rFonts w:cstheme="minorHAnsi"/>
          <w:b/>
          <w:bCs/>
          <w:sz w:val="24"/>
          <w:szCs w:val="24"/>
        </w:rPr>
        <w:t>Formularz opisu propozycji przygotowania i przeprowadzenia szkoleń w ramach Programu wraz z wzorami programów szkoleń</w:t>
      </w:r>
      <w:r w:rsidR="00672822" w:rsidRPr="006573A6">
        <w:rPr>
          <w:rFonts w:cstheme="minorHAnsi"/>
          <w:b/>
          <w:bCs/>
          <w:sz w:val="24"/>
          <w:szCs w:val="24"/>
        </w:rPr>
        <w:t>,</w:t>
      </w:r>
      <w:r w:rsidRPr="006573A6">
        <w:rPr>
          <w:rFonts w:cstheme="minorHAnsi"/>
          <w:b/>
          <w:bCs/>
          <w:sz w:val="24"/>
          <w:szCs w:val="24"/>
        </w:rPr>
        <w:t xml:space="preserve"> oraz osób prowadzących</w:t>
      </w:r>
      <w:r w:rsidR="00672822" w:rsidRPr="006573A6">
        <w:rPr>
          <w:rFonts w:cstheme="minorHAnsi"/>
          <w:b/>
          <w:bCs/>
          <w:sz w:val="24"/>
          <w:szCs w:val="24"/>
        </w:rPr>
        <w:t xml:space="preserve"> wraz</w:t>
      </w:r>
      <w:r w:rsidRPr="006573A6">
        <w:rPr>
          <w:rFonts w:cstheme="minorHAnsi"/>
          <w:b/>
          <w:bCs/>
          <w:sz w:val="24"/>
          <w:szCs w:val="24"/>
        </w:rPr>
        <w:t xml:space="preserve"> z ich doświadczeniem</w:t>
      </w:r>
    </w:p>
    <w:p w14:paraId="58E0ED94" w14:textId="6E58A3F8" w:rsidR="00954B6A" w:rsidRDefault="00821FBB" w:rsidP="003E7362">
      <w:pPr>
        <w:pStyle w:val="Akapitzlist"/>
        <w:numPr>
          <w:ilvl w:val="0"/>
          <w:numId w:val="40"/>
        </w:numPr>
        <w:ind w:left="357" w:hanging="357"/>
        <w:contextualSpacing w:val="0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Ogólny opis programu – koncepcja realizacji programu</w:t>
      </w:r>
      <w:r w:rsidR="002A2BFA" w:rsidRPr="006573A6">
        <w:rPr>
          <w:rFonts w:cstheme="minorHAnsi"/>
          <w:b/>
          <w:color w:val="000000" w:themeColor="text1"/>
        </w:rPr>
        <w:t>, cel programu, główne efekty programu</w:t>
      </w:r>
      <w:r w:rsidR="001C06AF">
        <w:rPr>
          <w:rFonts w:cstheme="minorHAnsi"/>
          <w:b/>
          <w:color w:val="000000" w:themeColor="text1"/>
        </w:rPr>
        <w:t>, metodyka szkoleń, itp.</w:t>
      </w:r>
      <w:r w:rsidR="002D43D6">
        <w:rPr>
          <w:rFonts w:cstheme="minorHAnsi"/>
          <w:b/>
          <w:color w:val="000000" w:themeColor="text1"/>
        </w:rPr>
        <w:t xml:space="preserve"> (</w:t>
      </w:r>
      <w:r w:rsidR="002D43D6" w:rsidRPr="002D43D6">
        <w:rPr>
          <w:rFonts w:cstheme="minorHAnsi"/>
          <w:b/>
          <w:bCs/>
        </w:rPr>
        <w:t>zgodny z wymaganiami zawartymi w szczegółowymi opisie przedmiotu zamówienia zawartymi w zał. nr 1)</w:t>
      </w:r>
      <w:r w:rsidR="00B64508">
        <w:rPr>
          <w:rFonts w:cstheme="minorHAnsi"/>
          <w:b/>
          <w:color w:val="000000" w:themeColor="text1"/>
        </w:rPr>
        <w:t>:</w:t>
      </w:r>
      <w:r w:rsidR="00954B6A">
        <w:rPr>
          <w:rFonts w:cstheme="minorHAnsi"/>
          <w:b/>
          <w:color w:val="000000" w:themeColor="text1"/>
        </w:rPr>
        <w:t xml:space="preserve"> </w:t>
      </w:r>
    </w:p>
    <w:tbl>
      <w:tblPr>
        <w:tblStyle w:val="Tabela-Siatka"/>
        <w:tblW w:w="0" w:type="auto"/>
        <w:tblInd w:w="-5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9067"/>
      </w:tblGrid>
      <w:tr w:rsidR="00954B6A" w14:paraId="55AB1007" w14:textId="77777777" w:rsidTr="00954B6A">
        <w:tc>
          <w:tcPr>
            <w:tcW w:w="9067" w:type="dxa"/>
          </w:tcPr>
          <w:p w14:paraId="232B7819" w14:textId="2242D975" w:rsidR="00954B6A" w:rsidRDefault="00954B6A" w:rsidP="00954B6A">
            <w:pPr>
              <w:pStyle w:val="Akapitzlist"/>
              <w:ind w:left="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0B1E5B6" w14:textId="77777777" w:rsidR="00954B6A" w:rsidRDefault="00954B6A" w:rsidP="00954B6A">
      <w:pPr>
        <w:pStyle w:val="Akapitzlist"/>
        <w:spacing w:before="120"/>
        <w:ind w:left="357"/>
        <w:rPr>
          <w:rFonts w:cstheme="minorHAnsi"/>
          <w:b/>
          <w:color w:val="000000" w:themeColor="text1"/>
        </w:rPr>
      </w:pPr>
    </w:p>
    <w:p w14:paraId="1957EBD9" w14:textId="6FD52FF5" w:rsidR="002A2BFA" w:rsidRDefault="002A2BFA" w:rsidP="003E7362">
      <w:pPr>
        <w:pStyle w:val="Akapitzlist"/>
        <w:numPr>
          <w:ilvl w:val="0"/>
          <w:numId w:val="40"/>
        </w:num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Planowany program szkoleń</w:t>
      </w:r>
    </w:p>
    <w:p w14:paraId="1DEAC174" w14:textId="5C93C4FD" w:rsidR="00CB5177" w:rsidRPr="00B64508" w:rsidRDefault="00CB5177" w:rsidP="00CB5177">
      <w:pPr>
        <w:pStyle w:val="Akapitzlist"/>
        <w:ind w:left="360"/>
        <w:rPr>
          <w:rFonts w:cstheme="minorHAnsi"/>
          <w:bCs/>
          <w:i/>
          <w:iCs/>
          <w:color w:val="000000" w:themeColor="text1"/>
        </w:rPr>
      </w:pPr>
      <w:r>
        <w:rPr>
          <w:rFonts w:cstheme="minorHAnsi"/>
          <w:bCs/>
          <w:i/>
          <w:iCs/>
          <w:color w:val="000000" w:themeColor="text1"/>
        </w:rPr>
        <w:t>(u</w:t>
      </w:r>
      <w:r w:rsidRPr="00B64508">
        <w:rPr>
          <w:rFonts w:cstheme="minorHAnsi"/>
          <w:bCs/>
          <w:i/>
          <w:iCs/>
          <w:color w:val="000000" w:themeColor="text1"/>
        </w:rPr>
        <w:t xml:space="preserve">waga: za godziny uważa się godziny szkoleniowe </w:t>
      </w:r>
      <w:r>
        <w:rPr>
          <w:rFonts w:cstheme="minorHAnsi"/>
          <w:bCs/>
          <w:i/>
          <w:iCs/>
          <w:color w:val="000000" w:themeColor="text1"/>
        </w:rPr>
        <w:t xml:space="preserve">- </w:t>
      </w:r>
      <w:r w:rsidRPr="00B64508">
        <w:rPr>
          <w:rFonts w:cstheme="minorHAnsi"/>
          <w:bCs/>
          <w:i/>
          <w:iCs/>
          <w:color w:val="000000" w:themeColor="text1"/>
        </w:rPr>
        <w:t>tj. godzina szkoleniowa trwa 45 minut)</w:t>
      </w:r>
    </w:p>
    <w:tbl>
      <w:tblPr>
        <w:tblStyle w:val="Tabelasiatki4akcent1"/>
        <w:tblW w:w="5000" w:type="pct"/>
        <w:tblLook w:val="04A0" w:firstRow="1" w:lastRow="0" w:firstColumn="1" w:lastColumn="0" w:noHBand="0" w:noVBand="1"/>
      </w:tblPr>
      <w:tblGrid>
        <w:gridCol w:w="486"/>
        <w:gridCol w:w="2511"/>
        <w:gridCol w:w="825"/>
        <w:gridCol w:w="1135"/>
        <w:gridCol w:w="1765"/>
        <w:gridCol w:w="1401"/>
        <w:gridCol w:w="939"/>
      </w:tblGrid>
      <w:tr w:rsidR="00E42386" w:rsidRPr="006573A6" w14:paraId="2D381795" w14:textId="77777777" w:rsidTr="001370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64CA4DDF" w14:textId="77777777" w:rsidR="002A2BFA" w:rsidRPr="006573A6" w:rsidRDefault="002A2BFA" w:rsidP="00B5645B">
            <w:pPr>
              <w:jc w:val="center"/>
              <w:rPr>
                <w:rFonts w:cstheme="minorHAnsi"/>
              </w:rPr>
            </w:pPr>
            <w:r w:rsidRPr="006573A6">
              <w:rPr>
                <w:rFonts w:cstheme="minorHAnsi"/>
              </w:rPr>
              <w:t>Lp.</w:t>
            </w:r>
          </w:p>
        </w:tc>
        <w:tc>
          <w:tcPr>
            <w:tcW w:w="1385" w:type="pct"/>
          </w:tcPr>
          <w:p w14:paraId="401A5A8C" w14:textId="5270FC76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Nazwa szkolenia</w:t>
            </w:r>
          </w:p>
        </w:tc>
        <w:tc>
          <w:tcPr>
            <w:tcW w:w="456" w:type="pct"/>
          </w:tcPr>
          <w:p w14:paraId="4E109456" w14:textId="77777777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Liczba godzin</w:t>
            </w:r>
          </w:p>
        </w:tc>
        <w:tc>
          <w:tcPr>
            <w:tcW w:w="626" w:type="pct"/>
          </w:tcPr>
          <w:p w14:paraId="6D177B29" w14:textId="69B3242A" w:rsidR="002A2BFA" w:rsidRPr="006573A6" w:rsidRDefault="00E42386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Zakres</w:t>
            </w:r>
          </w:p>
        </w:tc>
        <w:tc>
          <w:tcPr>
            <w:tcW w:w="974" w:type="pct"/>
          </w:tcPr>
          <w:p w14:paraId="38DCBE85" w14:textId="6C8B2009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Trenerzy w ramach szkolenia</w:t>
            </w:r>
          </w:p>
        </w:tc>
        <w:tc>
          <w:tcPr>
            <w:tcW w:w="773" w:type="pct"/>
          </w:tcPr>
          <w:p w14:paraId="0785BA14" w14:textId="187F5952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 xml:space="preserve">Metody prowadzenia zajęć </w:t>
            </w:r>
          </w:p>
        </w:tc>
        <w:tc>
          <w:tcPr>
            <w:tcW w:w="518" w:type="pct"/>
          </w:tcPr>
          <w:p w14:paraId="304048DD" w14:textId="7D309F60" w:rsidR="002A2BFA" w:rsidRPr="006573A6" w:rsidRDefault="002A2BFA" w:rsidP="00B564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573A6">
              <w:rPr>
                <w:rFonts w:cstheme="minorHAnsi"/>
              </w:rPr>
              <w:t>Efekty uczenia się</w:t>
            </w:r>
            <w:r w:rsidR="001C06AF">
              <w:rPr>
                <w:rFonts w:cstheme="minorHAnsi"/>
              </w:rPr>
              <w:t xml:space="preserve"> </w:t>
            </w:r>
          </w:p>
        </w:tc>
      </w:tr>
      <w:tr w:rsidR="00E42386" w:rsidRPr="006573A6" w14:paraId="7B4B5C64" w14:textId="77777777" w:rsidTr="00137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5BED8C0A" w14:textId="31B32A0B" w:rsidR="002A2BFA" w:rsidRPr="006573A6" w:rsidRDefault="00E42386" w:rsidP="00E42386">
            <w:pPr>
              <w:pStyle w:val="Akapitzlist"/>
              <w:ind w:left="30"/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1.</w:t>
            </w:r>
          </w:p>
        </w:tc>
        <w:tc>
          <w:tcPr>
            <w:tcW w:w="1385" w:type="pct"/>
          </w:tcPr>
          <w:p w14:paraId="11CA99C4" w14:textId="43A56991" w:rsidR="002A2BFA" w:rsidRPr="006573A6" w:rsidRDefault="00E42386" w:rsidP="00E42386">
            <w:pPr>
              <w:ind w:right="92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rozpoczynające</w:t>
            </w:r>
          </w:p>
        </w:tc>
        <w:tc>
          <w:tcPr>
            <w:tcW w:w="456" w:type="pct"/>
          </w:tcPr>
          <w:p w14:paraId="2479AECD" w14:textId="15A3ED2D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6B33A398" w14:textId="6C9B1C92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060B16FD" w14:textId="26BAF022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44529483" w14:textId="77777777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09B4E1E9" w14:textId="0B571485" w:rsidR="002A2BFA" w:rsidRPr="006573A6" w:rsidRDefault="002A2BFA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10DAAD01" w14:textId="77777777" w:rsidTr="00137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1EF883E9" w14:textId="37216A1D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2.</w:t>
            </w:r>
          </w:p>
        </w:tc>
        <w:tc>
          <w:tcPr>
            <w:tcW w:w="1385" w:type="pct"/>
          </w:tcPr>
          <w:p w14:paraId="3EE95664" w14:textId="5DB1FD61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dla kadry zarządczej</w:t>
            </w:r>
          </w:p>
        </w:tc>
        <w:tc>
          <w:tcPr>
            <w:tcW w:w="456" w:type="pct"/>
          </w:tcPr>
          <w:p w14:paraId="18A3FE84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6667CCAB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3723973C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6B6DADD7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69B2F129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2221D489" w14:textId="77777777" w:rsidTr="00137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6C096E7F" w14:textId="0886B593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3.</w:t>
            </w:r>
          </w:p>
        </w:tc>
        <w:tc>
          <w:tcPr>
            <w:tcW w:w="1385" w:type="pct"/>
          </w:tcPr>
          <w:p w14:paraId="40E0E0D1" w14:textId="56863C99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dla kadry dydaktycznej</w:t>
            </w:r>
          </w:p>
        </w:tc>
        <w:tc>
          <w:tcPr>
            <w:tcW w:w="456" w:type="pct"/>
          </w:tcPr>
          <w:p w14:paraId="0E1D944F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1FCF6122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71CE254C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0C79CD8C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37CF2DEE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31D13D2A" w14:textId="77777777" w:rsidTr="001370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49789F2E" w14:textId="51C6F623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4.</w:t>
            </w:r>
          </w:p>
        </w:tc>
        <w:tc>
          <w:tcPr>
            <w:tcW w:w="1385" w:type="pct"/>
          </w:tcPr>
          <w:p w14:paraId="337F80A7" w14:textId="77B394D4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dla kadry administracyjnej</w:t>
            </w:r>
          </w:p>
        </w:tc>
        <w:tc>
          <w:tcPr>
            <w:tcW w:w="456" w:type="pct"/>
          </w:tcPr>
          <w:p w14:paraId="3D775172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257C66E5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308428EC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5922B562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23954DAA" w14:textId="77777777" w:rsidR="00E42386" w:rsidRPr="006573A6" w:rsidRDefault="00E42386" w:rsidP="00E423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  <w:tr w:rsidR="00E42386" w:rsidRPr="006573A6" w14:paraId="5DB89AF7" w14:textId="77777777" w:rsidTr="001370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</w:tcPr>
          <w:p w14:paraId="6C887C4E" w14:textId="461974BA" w:rsidR="00E42386" w:rsidRPr="006573A6" w:rsidRDefault="00E42386" w:rsidP="00E42386">
            <w:pPr>
              <w:rPr>
                <w:rFonts w:cstheme="minorHAnsi"/>
                <w:b w:val="0"/>
                <w:bCs w:val="0"/>
                <w:color w:val="2F5496" w:themeColor="accent1" w:themeShade="BF"/>
              </w:rPr>
            </w:pPr>
            <w:r w:rsidRPr="006573A6">
              <w:rPr>
                <w:rFonts w:cstheme="minorHAnsi"/>
                <w:b w:val="0"/>
                <w:bCs w:val="0"/>
                <w:color w:val="2F5496" w:themeColor="accent1" w:themeShade="BF"/>
              </w:rPr>
              <w:t>5.</w:t>
            </w:r>
          </w:p>
        </w:tc>
        <w:tc>
          <w:tcPr>
            <w:tcW w:w="1385" w:type="pct"/>
          </w:tcPr>
          <w:p w14:paraId="4B15A9E1" w14:textId="6D82AA68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  <w:r w:rsidRPr="006573A6">
              <w:rPr>
                <w:rFonts w:cstheme="minorHAnsi"/>
                <w:color w:val="2F5496" w:themeColor="accent1" w:themeShade="BF"/>
              </w:rPr>
              <w:t>Szkolenie zamykające</w:t>
            </w:r>
          </w:p>
        </w:tc>
        <w:tc>
          <w:tcPr>
            <w:tcW w:w="456" w:type="pct"/>
          </w:tcPr>
          <w:p w14:paraId="19230C29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626" w:type="pct"/>
          </w:tcPr>
          <w:p w14:paraId="70963830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2F5496" w:themeColor="accent1" w:themeShade="BF"/>
              </w:rPr>
            </w:pPr>
          </w:p>
        </w:tc>
        <w:tc>
          <w:tcPr>
            <w:tcW w:w="974" w:type="pct"/>
          </w:tcPr>
          <w:p w14:paraId="4DF68B96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773" w:type="pct"/>
          </w:tcPr>
          <w:p w14:paraId="0655E6F7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  <w:tc>
          <w:tcPr>
            <w:tcW w:w="518" w:type="pct"/>
          </w:tcPr>
          <w:p w14:paraId="288A53AB" w14:textId="77777777" w:rsidR="00E42386" w:rsidRPr="006573A6" w:rsidRDefault="00E42386" w:rsidP="00E423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F5496" w:themeColor="accent1" w:themeShade="BF"/>
              </w:rPr>
            </w:pPr>
          </w:p>
        </w:tc>
      </w:tr>
    </w:tbl>
    <w:p w14:paraId="1058B097" w14:textId="77777777" w:rsidR="00E42386" w:rsidRPr="006573A6" w:rsidRDefault="00E42386" w:rsidP="00E42386">
      <w:pPr>
        <w:rPr>
          <w:rFonts w:cstheme="minorHAnsi"/>
          <w:b/>
          <w:color w:val="000000" w:themeColor="text1"/>
        </w:rPr>
      </w:pPr>
    </w:p>
    <w:p w14:paraId="5E687732" w14:textId="5071B2C7" w:rsidR="00196489" w:rsidRPr="00B64508" w:rsidRDefault="00196489" w:rsidP="003E7362">
      <w:pPr>
        <w:pStyle w:val="Akapitzlist"/>
        <w:numPr>
          <w:ilvl w:val="0"/>
          <w:numId w:val="40"/>
        </w:num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Doświadczenie podmiotu realizującego program</w:t>
      </w:r>
    </w:p>
    <w:tbl>
      <w:tblPr>
        <w:tblStyle w:val="Tabela-Siatka"/>
        <w:tblW w:w="906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446"/>
        <w:gridCol w:w="1676"/>
        <w:gridCol w:w="425"/>
        <w:gridCol w:w="1897"/>
        <w:gridCol w:w="1338"/>
        <w:gridCol w:w="734"/>
        <w:gridCol w:w="2551"/>
      </w:tblGrid>
      <w:tr w:rsidR="00196489" w:rsidRPr="006573A6" w14:paraId="1EC3B9AB" w14:textId="77777777" w:rsidTr="00954B6A">
        <w:trPr>
          <w:cantSplit/>
          <w:trHeight w:val="524"/>
        </w:trPr>
        <w:tc>
          <w:tcPr>
            <w:tcW w:w="446" w:type="dxa"/>
            <w:shd w:val="clear" w:color="auto" w:fill="BFBFBF" w:themeFill="background1" w:themeFillShade="BF"/>
            <w:vAlign w:val="center"/>
            <w:hideMark/>
          </w:tcPr>
          <w:p w14:paraId="4D210A10" w14:textId="77777777" w:rsidR="00196489" w:rsidRPr="006573A6" w:rsidRDefault="00196489" w:rsidP="00B5645B">
            <w:pPr>
              <w:spacing w:before="120" w:after="12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573A6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8621" w:type="dxa"/>
            <w:gridSpan w:val="6"/>
            <w:shd w:val="clear" w:color="auto" w:fill="BFBFBF" w:themeFill="background1" w:themeFillShade="BF"/>
            <w:hideMark/>
          </w:tcPr>
          <w:p w14:paraId="078BF1B1" w14:textId="77777777" w:rsidR="00196489" w:rsidRPr="006573A6" w:rsidRDefault="00196489" w:rsidP="00B5645B">
            <w:pPr>
              <w:spacing w:before="120" w:after="120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573A6">
              <w:rPr>
                <w:rFonts w:cstheme="minorHAnsi"/>
                <w:b/>
                <w:sz w:val="18"/>
                <w:szCs w:val="18"/>
              </w:rPr>
              <w:t>Warunki udziału określone w zapytaniu ofertowym</w:t>
            </w:r>
          </w:p>
        </w:tc>
      </w:tr>
      <w:tr w:rsidR="00196489" w:rsidRPr="006573A6" w14:paraId="5B2271B2" w14:textId="77777777" w:rsidTr="00FF4C22">
        <w:trPr>
          <w:cantSplit/>
          <w:trHeight w:val="634"/>
        </w:trPr>
        <w:tc>
          <w:tcPr>
            <w:tcW w:w="446" w:type="dxa"/>
            <w:vMerge w:val="restart"/>
            <w:vAlign w:val="center"/>
            <w:hideMark/>
          </w:tcPr>
          <w:p w14:paraId="5D4BA484" w14:textId="15366C8B" w:rsidR="00196489" w:rsidRPr="006573A6" w:rsidRDefault="007858C1" w:rsidP="00B5645B">
            <w:pPr>
              <w:spacing w:before="120" w:after="12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="00196489" w:rsidRPr="006573A6">
              <w:rPr>
                <w:rFonts w:cstheme="minorHAns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676" w:type="dxa"/>
            <w:vMerge w:val="restart"/>
            <w:vAlign w:val="center"/>
            <w:hideMark/>
          </w:tcPr>
          <w:p w14:paraId="7D7933D4" w14:textId="13B154D9" w:rsidR="00196489" w:rsidRPr="006573A6" w:rsidRDefault="00196489" w:rsidP="00B5645B">
            <w:pPr>
              <w:spacing w:before="120" w:after="120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Posiada </w:t>
            </w:r>
            <w:r w:rsidR="007858C1"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>minimum 3-letnie udokumentowane doświadczenie w świadczeniu usług szkoleniowych dla osób dorosłych</w:t>
            </w:r>
            <w:r w:rsid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 </w:t>
            </w:r>
            <w:r w:rsidR="001C06AF"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w jednym z następujących obszarów: szkolenia z projektowania uniwersalnego i/lub szkolenia z metodyk </w:t>
            </w:r>
            <w:proofErr w:type="spellStart"/>
            <w:r w:rsidR="001C06AF"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>human-centered</w:t>
            </w:r>
            <w:proofErr w:type="spellEnd"/>
            <w:r w:rsidR="001C06AF"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 design</w:t>
            </w:r>
          </w:p>
        </w:tc>
        <w:tc>
          <w:tcPr>
            <w:tcW w:w="425" w:type="dxa"/>
            <w:shd w:val="clear" w:color="auto" w:fill="B4C6E7" w:themeFill="accent1" w:themeFillTint="66"/>
            <w:vAlign w:val="center"/>
            <w:hideMark/>
          </w:tcPr>
          <w:p w14:paraId="2DC65549" w14:textId="77777777" w:rsidR="00196489" w:rsidRPr="006573A6" w:rsidRDefault="00196489" w:rsidP="00B5645B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897" w:type="dxa"/>
            <w:shd w:val="clear" w:color="auto" w:fill="B4C6E7" w:themeFill="accent1" w:themeFillTint="66"/>
            <w:vAlign w:val="center"/>
            <w:hideMark/>
          </w:tcPr>
          <w:p w14:paraId="2CC2A25E" w14:textId="77777777" w:rsidR="00196489" w:rsidRPr="006573A6" w:rsidRDefault="00196489" w:rsidP="00B5645B">
            <w:pPr>
              <w:tabs>
                <w:tab w:val="left" w:pos="313"/>
              </w:tabs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zrealizowanego szkolenia i/lub warsztatu</w:t>
            </w:r>
          </w:p>
        </w:tc>
        <w:tc>
          <w:tcPr>
            <w:tcW w:w="1338" w:type="dxa"/>
            <w:shd w:val="clear" w:color="auto" w:fill="B4C6E7" w:themeFill="accent1" w:themeFillTint="66"/>
          </w:tcPr>
          <w:p w14:paraId="41DBC99D" w14:textId="77777777" w:rsidR="00196489" w:rsidRPr="006573A6" w:rsidRDefault="00196489" w:rsidP="00B5645B">
            <w:pPr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Termin realizacji</w:t>
            </w:r>
          </w:p>
          <w:p w14:paraId="27D2613B" w14:textId="77777777" w:rsidR="00196489" w:rsidRPr="006573A6" w:rsidRDefault="00196489" w:rsidP="00B5645B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 xml:space="preserve">od – do  </w:t>
            </w:r>
            <w:r w:rsidRPr="006573A6">
              <w:rPr>
                <w:rFonts w:cstheme="minorHAnsi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dd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-mm-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rr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  <w:p w14:paraId="4CE8DC11" w14:textId="77777777" w:rsidR="00196489" w:rsidRPr="006573A6" w:rsidRDefault="00196489" w:rsidP="00B5645B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34" w:type="dxa"/>
            <w:shd w:val="clear" w:color="auto" w:fill="B4C6E7" w:themeFill="accent1" w:themeFillTint="66"/>
            <w:vAlign w:val="center"/>
            <w:hideMark/>
          </w:tcPr>
          <w:p w14:paraId="1C4F4488" w14:textId="77777777" w:rsidR="00196489" w:rsidRPr="006573A6" w:rsidRDefault="00196489" w:rsidP="00B5645B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Liczba godzin</w:t>
            </w:r>
          </w:p>
        </w:tc>
        <w:tc>
          <w:tcPr>
            <w:tcW w:w="2551" w:type="dxa"/>
            <w:shd w:val="clear" w:color="auto" w:fill="B4C6E7" w:themeFill="accent1" w:themeFillTint="66"/>
            <w:vAlign w:val="center"/>
            <w:hideMark/>
          </w:tcPr>
          <w:p w14:paraId="2804CC68" w14:textId="5596CE32" w:rsidR="00196489" w:rsidRPr="006573A6" w:rsidRDefault="00196489" w:rsidP="00B5645B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podmiotu, na rzecz którego zrealizowano szkolenie/i lub warsztat</w:t>
            </w:r>
            <w:r w:rsidR="007858C1" w:rsidRPr="006573A6">
              <w:rPr>
                <w:rFonts w:cstheme="minorHAnsi"/>
                <w:b/>
                <w:bCs/>
                <w:sz w:val="18"/>
                <w:szCs w:val="18"/>
              </w:rPr>
              <w:t xml:space="preserve"> wraz z charakterystyką uczestników</w:t>
            </w:r>
          </w:p>
        </w:tc>
      </w:tr>
      <w:tr w:rsidR="00196489" w:rsidRPr="006573A6" w14:paraId="424B255F" w14:textId="77777777" w:rsidTr="00FF4C22">
        <w:trPr>
          <w:cantSplit/>
          <w:trHeight w:val="570"/>
        </w:trPr>
        <w:tc>
          <w:tcPr>
            <w:tcW w:w="0" w:type="auto"/>
            <w:vMerge/>
            <w:vAlign w:val="center"/>
            <w:hideMark/>
          </w:tcPr>
          <w:p w14:paraId="5370912E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14:paraId="207E718C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center"/>
            <w:hideMark/>
          </w:tcPr>
          <w:p w14:paraId="2DD6C78D" w14:textId="77777777" w:rsidR="00196489" w:rsidRPr="006573A6" w:rsidRDefault="00196489" w:rsidP="00FF4C22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1897" w:type="dxa"/>
            <w:vAlign w:val="center"/>
          </w:tcPr>
          <w:p w14:paraId="23B22ED6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8" w:type="dxa"/>
          </w:tcPr>
          <w:p w14:paraId="05BB8D94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14:paraId="07332556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02BFB0E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664DAD60" w14:textId="77777777" w:rsidTr="00FF4C22">
        <w:trPr>
          <w:cantSplit/>
          <w:trHeight w:val="638"/>
        </w:trPr>
        <w:tc>
          <w:tcPr>
            <w:tcW w:w="0" w:type="auto"/>
            <w:vMerge/>
            <w:vAlign w:val="center"/>
            <w:hideMark/>
          </w:tcPr>
          <w:p w14:paraId="57E58CD2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14:paraId="1C582FEE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center"/>
            <w:hideMark/>
          </w:tcPr>
          <w:p w14:paraId="7E33768E" w14:textId="77777777" w:rsidR="00196489" w:rsidRPr="006573A6" w:rsidRDefault="00196489" w:rsidP="00FF4C22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2.</w:t>
            </w:r>
          </w:p>
        </w:tc>
        <w:tc>
          <w:tcPr>
            <w:tcW w:w="1897" w:type="dxa"/>
            <w:vAlign w:val="center"/>
          </w:tcPr>
          <w:p w14:paraId="17580F2A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8" w:type="dxa"/>
          </w:tcPr>
          <w:p w14:paraId="284A6F30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14:paraId="4A984F5E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0299533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58DD2ABC" w14:textId="77777777" w:rsidTr="00FF4C22">
        <w:trPr>
          <w:cantSplit/>
          <w:trHeight w:val="638"/>
        </w:trPr>
        <w:tc>
          <w:tcPr>
            <w:tcW w:w="0" w:type="auto"/>
            <w:vMerge/>
            <w:vAlign w:val="center"/>
            <w:hideMark/>
          </w:tcPr>
          <w:p w14:paraId="4D0132A3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14:paraId="42006D3C" w14:textId="77777777" w:rsidR="00196489" w:rsidRPr="006573A6" w:rsidRDefault="00196489" w:rsidP="00B5645B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25" w:type="dxa"/>
            <w:vAlign w:val="center"/>
            <w:hideMark/>
          </w:tcPr>
          <w:p w14:paraId="256B5E5B" w14:textId="77777777" w:rsidR="00196489" w:rsidRPr="006573A6" w:rsidRDefault="00196489" w:rsidP="00B5645B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3.</w:t>
            </w:r>
          </w:p>
        </w:tc>
        <w:tc>
          <w:tcPr>
            <w:tcW w:w="1897" w:type="dxa"/>
            <w:vAlign w:val="center"/>
          </w:tcPr>
          <w:p w14:paraId="230F8E72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8" w:type="dxa"/>
          </w:tcPr>
          <w:p w14:paraId="26D86689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34" w:type="dxa"/>
            <w:vAlign w:val="center"/>
          </w:tcPr>
          <w:p w14:paraId="56E2554F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43EF92BD" w14:textId="77777777" w:rsidR="00196489" w:rsidRPr="006573A6" w:rsidRDefault="00196489" w:rsidP="00B5645B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</w:tbl>
    <w:p w14:paraId="55E6F967" w14:textId="77777777" w:rsidR="00196489" w:rsidRPr="006573A6" w:rsidRDefault="00196489" w:rsidP="00196489">
      <w:pPr>
        <w:pStyle w:val="Akapitzlist"/>
        <w:rPr>
          <w:rFonts w:cstheme="minorHAnsi"/>
          <w:b/>
          <w:color w:val="000000" w:themeColor="text1"/>
        </w:rPr>
      </w:pPr>
    </w:p>
    <w:p w14:paraId="02FFF93E" w14:textId="7D5C4E0E" w:rsidR="00196489" w:rsidRPr="00B64508" w:rsidRDefault="00196489" w:rsidP="003E7362">
      <w:pPr>
        <w:pStyle w:val="Akapitzlist"/>
        <w:keepNext/>
        <w:numPr>
          <w:ilvl w:val="0"/>
          <w:numId w:val="40"/>
        </w:numPr>
        <w:ind w:left="357" w:hanging="357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t>Doświadczenie kadry realizującej program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463"/>
        <w:gridCol w:w="2138"/>
        <w:gridCol w:w="471"/>
        <w:gridCol w:w="1387"/>
        <w:gridCol w:w="1334"/>
        <w:gridCol w:w="1577"/>
        <w:gridCol w:w="1918"/>
        <w:gridCol w:w="63"/>
      </w:tblGrid>
      <w:tr w:rsidR="00196489" w:rsidRPr="006573A6" w14:paraId="292BD8CC" w14:textId="77777777" w:rsidTr="00FF4C22">
        <w:trPr>
          <w:trHeight w:val="396"/>
        </w:trPr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6AD5" w14:textId="77777777" w:rsidR="00196489" w:rsidRPr="00954B6A" w:rsidRDefault="00196489" w:rsidP="00196489">
            <w:pPr>
              <w:jc w:val="center"/>
              <w:rPr>
                <w:rFonts w:cstheme="minorHAnsi"/>
                <w:b/>
                <w:bCs/>
              </w:rPr>
            </w:pPr>
            <w:r w:rsidRPr="00954B6A">
              <w:rPr>
                <w:rFonts w:cstheme="minorHAnsi"/>
                <w:b/>
                <w:bCs/>
              </w:rPr>
              <w:t>Imię i nazwisko trenera:</w:t>
            </w:r>
          </w:p>
        </w:tc>
        <w:tc>
          <w:tcPr>
            <w:tcW w:w="67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46C5" w14:textId="77777777" w:rsidR="00196489" w:rsidRPr="006573A6" w:rsidRDefault="00196489" w:rsidP="00954B6A">
            <w:pPr>
              <w:rPr>
                <w:rFonts w:cstheme="minorHAnsi"/>
              </w:rPr>
            </w:pPr>
          </w:p>
        </w:tc>
      </w:tr>
      <w:tr w:rsidR="00196489" w:rsidRPr="006573A6" w14:paraId="6D3BB8B0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524"/>
        </w:trPr>
        <w:tc>
          <w:tcPr>
            <w:tcW w:w="463" w:type="dxa"/>
            <w:shd w:val="clear" w:color="auto" w:fill="BFBFBF" w:themeFill="background1" w:themeFillShade="BF"/>
            <w:vAlign w:val="center"/>
            <w:hideMark/>
          </w:tcPr>
          <w:p w14:paraId="42457AE9" w14:textId="77777777" w:rsidR="00196489" w:rsidRPr="00CB5177" w:rsidRDefault="0019648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5177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8825" w:type="dxa"/>
            <w:gridSpan w:val="6"/>
            <w:shd w:val="clear" w:color="auto" w:fill="BFBFBF" w:themeFill="background1" w:themeFillShade="BF"/>
            <w:hideMark/>
          </w:tcPr>
          <w:p w14:paraId="7E891D73" w14:textId="77777777" w:rsidR="00196489" w:rsidRPr="00CB5177" w:rsidRDefault="00196489">
            <w:pPr>
              <w:spacing w:before="120"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B5177">
              <w:rPr>
                <w:rFonts w:cstheme="minorHAnsi"/>
                <w:b/>
                <w:sz w:val="20"/>
                <w:szCs w:val="20"/>
              </w:rPr>
              <w:t>Warunki udziału określone w zapytaniu ofertowym</w:t>
            </w:r>
          </w:p>
        </w:tc>
      </w:tr>
      <w:tr w:rsidR="00196489" w:rsidRPr="006573A6" w14:paraId="31C9DE58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4"/>
        </w:trPr>
        <w:tc>
          <w:tcPr>
            <w:tcW w:w="463" w:type="dxa"/>
            <w:vMerge w:val="restart"/>
            <w:vAlign w:val="center"/>
            <w:hideMark/>
          </w:tcPr>
          <w:p w14:paraId="27293824" w14:textId="77777777" w:rsidR="00196489" w:rsidRPr="006573A6" w:rsidRDefault="00196489">
            <w:pPr>
              <w:spacing w:before="120" w:after="12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138" w:type="dxa"/>
            <w:vMerge w:val="restart"/>
            <w:vAlign w:val="center"/>
            <w:hideMark/>
          </w:tcPr>
          <w:p w14:paraId="735B8ED2" w14:textId="242BC334" w:rsidR="00196489" w:rsidRPr="006573A6" w:rsidRDefault="00196489">
            <w:pPr>
              <w:spacing w:before="120" w:after="120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 xml:space="preserve">Wykształcenie wyższe </w:t>
            </w:r>
          </w:p>
        </w:tc>
        <w:tc>
          <w:tcPr>
            <w:tcW w:w="6687" w:type="dxa"/>
            <w:gridSpan w:val="5"/>
            <w:shd w:val="clear" w:color="auto" w:fill="B4C6E7" w:themeFill="accent1" w:themeFillTint="66"/>
            <w:hideMark/>
          </w:tcPr>
          <w:p w14:paraId="1A831503" w14:textId="38AC9726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bookmarkStart w:id="1" w:name="_Hlk83896329"/>
            <w:r w:rsidRPr="00CB5177">
              <w:rPr>
                <w:rFonts w:cstheme="minorHAnsi"/>
                <w:b/>
                <w:bCs/>
                <w:sz w:val="20"/>
                <w:szCs w:val="20"/>
              </w:rPr>
              <w:t xml:space="preserve">Opis wykształcenia </w:t>
            </w:r>
            <w:bookmarkEnd w:id="1"/>
            <w:r w:rsidR="00DA1868">
              <w:rPr>
                <w:rFonts w:cstheme="minorHAnsi"/>
                <w:b/>
                <w:bCs/>
                <w:sz w:val="20"/>
                <w:szCs w:val="20"/>
              </w:rPr>
              <w:t xml:space="preserve">(uczelnia, kierunek, </w:t>
            </w:r>
            <w:r w:rsidR="00F4195C">
              <w:rPr>
                <w:rFonts w:cstheme="minorHAnsi"/>
                <w:b/>
                <w:bCs/>
                <w:sz w:val="20"/>
                <w:szCs w:val="20"/>
              </w:rPr>
              <w:t>specjalność (jeśli dot.), rok ukończenia)</w:t>
            </w:r>
          </w:p>
        </w:tc>
      </w:tr>
      <w:tr w:rsidR="00196489" w:rsidRPr="006573A6" w14:paraId="26FB5341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4"/>
        </w:trPr>
        <w:tc>
          <w:tcPr>
            <w:tcW w:w="0" w:type="auto"/>
            <w:vMerge/>
            <w:vAlign w:val="center"/>
            <w:hideMark/>
          </w:tcPr>
          <w:p w14:paraId="2863B009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1365097C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87" w:type="dxa"/>
            <w:gridSpan w:val="5"/>
            <w:vAlign w:val="center"/>
          </w:tcPr>
          <w:p w14:paraId="2629A713" w14:textId="0E89B4DF" w:rsidR="00196489" w:rsidRPr="006573A6" w:rsidRDefault="00954B6A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……………………………………………………….</w:t>
            </w:r>
          </w:p>
        </w:tc>
      </w:tr>
      <w:tr w:rsidR="00196489" w:rsidRPr="006573A6" w14:paraId="01E5E335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4"/>
        </w:trPr>
        <w:tc>
          <w:tcPr>
            <w:tcW w:w="463" w:type="dxa"/>
            <w:vMerge w:val="restart"/>
            <w:vAlign w:val="center"/>
            <w:hideMark/>
          </w:tcPr>
          <w:p w14:paraId="12B5A5CE" w14:textId="77777777" w:rsidR="00196489" w:rsidRPr="006573A6" w:rsidRDefault="00196489">
            <w:pPr>
              <w:spacing w:before="120" w:after="120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138" w:type="dxa"/>
            <w:vMerge w:val="restart"/>
            <w:vAlign w:val="center"/>
            <w:hideMark/>
          </w:tcPr>
          <w:p w14:paraId="04EA4EA7" w14:textId="77777777" w:rsidR="00196489" w:rsidRPr="006573A6" w:rsidRDefault="00196489" w:rsidP="00196489">
            <w:pPr>
              <w:spacing w:before="120" w:after="120"/>
              <w:rPr>
                <w:rFonts w:eastAsiaTheme="minorEastAsia"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Posiada wiedzę i doświadczenie w tematyce szkoleń, tj. </w:t>
            </w:r>
          </w:p>
          <w:p w14:paraId="521D4866" w14:textId="59FDE80B" w:rsidR="00196489" w:rsidRPr="006573A6" w:rsidRDefault="00196489" w:rsidP="00196489">
            <w:pPr>
              <w:spacing w:before="120" w:after="120"/>
              <w:rPr>
                <w:rFonts w:eastAsiaTheme="minorEastAsia"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>a) w ciągu ostatnich 5 lat przed upływem terminu składania ofert (a jeśli okres prowadzenia działalności jest krótszy – w tym okresie) zrealizowały minimum 40 godzin szkoleniowych w zakresie projektowania uniwersalnego i/lub w tematyce wsparcia osób z niepełnosprawnościami;</w:t>
            </w:r>
          </w:p>
          <w:p w14:paraId="18716E2C" w14:textId="51B0C80B" w:rsidR="001C06AF" w:rsidRDefault="001C06AF" w:rsidP="00196489">
            <w:pPr>
              <w:spacing w:before="120" w:after="120"/>
              <w:rPr>
                <w:rFonts w:eastAsiaTheme="minorEastAsia" w:cstheme="minorHAnsi"/>
                <w:b/>
                <w:bCs/>
                <w:sz w:val="18"/>
                <w:szCs w:val="18"/>
              </w:rPr>
            </w:pPr>
            <w:r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b) w ciągu ostatnich 5 lat przed upływem terminu składania ofert (a jeśli okres prowadzenia działalności jest krótszy – w tym okresie) zrealizowały minimum 40 godzin szkoleniowych w zakresie metodyk </w:t>
            </w:r>
            <w:proofErr w:type="spellStart"/>
            <w:r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>human-centered</w:t>
            </w:r>
            <w:proofErr w:type="spellEnd"/>
            <w:r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 design, w tym ze szczególnym uwzględnieniem design </w:t>
            </w:r>
            <w:proofErr w:type="spellStart"/>
            <w:r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>thinking</w:t>
            </w:r>
            <w:proofErr w:type="spellEnd"/>
            <w:r w:rsidRP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>;</w:t>
            </w:r>
          </w:p>
          <w:p w14:paraId="3DF555CB" w14:textId="78E20A54" w:rsidR="00196489" w:rsidRDefault="00196489" w:rsidP="00196489">
            <w:pPr>
              <w:spacing w:before="120" w:after="120"/>
              <w:rPr>
                <w:rFonts w:eastAsiaTheme="minorEastAsia" w:cstheme="minorHAnsi"/>
                <w:b/>
                <w:bCs/>
                <w:sz w:val="18"/>
                <w:szCs w:val="18"/>
              </w:rPr>
            </w:pP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 xml:space="preserve">b) w ciągu ostatnich 5 lat przed upływem terminu składania ofert (a jeśli okres prowadzenia działalności jest krótszy – w tym okresie) zrealizowały minimum </w:t>
            </w:r>
            <w:r w:rsidR="001C06AF">
              <w:rPr>
                <w:rFonts w:eastAsiaTheme="minorEastAsia" w:cstheme="minorHAnsi"/>
                <w:b/>
                <w:bCs/>
                <w:sz w:val="18"/>
                <w:szCs w:val="18"/>
              </w:rPr>
              <w:t>4</w:t>
            </w:r>
            <w:r w:rsidRPr="006573A6">
              <w:rPr>
                <w:rFonts w:eastAsiaTheme="minorEastAsia" w:cstheme="minorHAnsi"/>
                <w:b/>
                <w:bCs/>
                <w:sz w:val="18"/>
                <w:szCs w:val="18"/>
              </w:rPr>
              <w:t>0 godzin szkoleniowych dla kadry uczelni, w tym władz uczelni, kadry zarządzającej i administracyjnej</w:t>
            </w:r>
          </w:p>
          <w:p w14:paraId="5DA6845C" w14:textId="1510BB7D" w:rsidR="001C06AF" w:rsidRPr="006573A6" w:rsidRDefault="001C06AF" w:rsidP="00196489">
            <w:pPr>
              <w:spacing w:before="120" w:after="12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B4C6E7" w:themeFill="accent1" w:themeFillTint="66"/>
            <w:vAlign w:val="center"/>
            <w:hideMark/>
          </w:tcPr>
          <w:p w14:paraId="5830A3EC" w14:textId="77777777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387" w:type="dxa"/>
            <w:shd w:val="clear" w:color="auto" w:fill="B4C6E7" w:themeFill="accent1" w:themeFillTint="66"/>
            <w:vAlign w:val="center"/>
            <w:hideMark/>
          </w:tcPr>
          <w:p w14:paraId="5D0D8127" w14:textId="77777777" w:rsidR="00196489" w:rsidRPr="006573A6" w:rsidRDefault="00196489">
            <w:pPr>
              <w:tabs>
                <w:tab w:val="left" w:pos="313"/>
              </w:tabs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zrealizowanego szkolenia i/lub warsztatu</w:t>
            </w:r>
          </w:p>
        </w:tc>
        <w:tc>
          <w:tcPr>
            <w:tcW w:w="1334" w:type="dxa"/>
            <w:shd w:val="clear" w:color="auto" w:fill="B4C6E7" w:themeFill="accent1" w:themeFillTint="66"/>
          </w:tcPr>
          <w:p w14:paraId="6A20AF00" w14:textId="77777777" w:rsidR="00196489" w:rsidRPr="006573A6" w:rsidRDefault="00196489">
            <w:pPr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Termin realizacji</w:t>
            </w:r>
          </w:p>
          <w:p w14:paraId="02E67A2E" w14:textId="77777777" w:rsidR="00196489" w:rsidRPr="006573A6" w:rsidRDefault="00196489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 xml:space="preserve">od – do  </w:t>
            </w:r>
            <w:r w:rsidRPr="006573A6">
              <w:rPr>
                <w:rFonts w:cstheme="minorHAnsi"/>
                <w:b/>
                <w:bCs/>
                <w:sz w:val="18"/>
                <w:szCs w:val="18"/>
              </w:rPr>
              <w:br/>
              <w:t>(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dd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-mm-</w:t>
            </w:r>
            <w:proofErr w:type="spellStart"/>
            <w:r w:rsidRPr="006573A6">
              <w:rPr>
                <w:rFonts w:cstheme="minorHAnsi"/>
                <w:b/>
                <w:bCs/>
                <w:sz w:val="18"/>
                <w:szCs w:val="18"/>
              </w:rPr>
              <w:t>rr</w:t>
            </w:r>
            <w:proofErr w:type="spellEnd"/>
            <w:r w:rsidRPr="006573A6">
              <w:rPr>
                <w:rFonts w:cstheme="minorHAnsi"/>
                <w:b/>
                <w:bCs/>
                <w:sz w:val="18"/>
                <w:szCs w:val="18"/>
              </w:rPr>
              <w:t>)</w:t>
            </w:r>
          </w:p>
          <w:p w14:paraId="5EE9EEC1" w14:textId="77777777" w:rsidR="00196489" w:rsidRPr="006573A6" w:rsidRDefault="00196489">
            <w:pPr>
              <w:pStyle w:val="Akapitzlist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77" w:type="dxa"/>
            <w:shd w:val="clear" w:color="auto" w:fill="B4C6E7" w:themeFill="accent1" w:themeFillTint="66"/>
            <w:vAlign w:val="center"/>
            <w:hideMark/>
          </w:tcPr>
          <w:p w14:paraId="4F795D39" w14:textId="77777777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Liczba godzin</w:t>
            </w:r>
          </w:p>
        </w:tc>
        <w:tc>
          <w:tcPr>
            <w:tcW w:w="1918" w:type="dxa"/>
            <w:shd w:val="clear" w:color="auto" w:fill="B4C6E7" w:themeFill="accent1" w:themeFillTint="66"/>
            <w:vAlign w:val="center"/>
            <w:hideMark/>
          </w:tcPr>
          <w:p w14:paraId="7DFA2EE4" w14:textId="770FBDEE" w:rsidR="00196489" w:rsidRPr="006573A6" w:rsidRDefault="00196489">
            <w:pPr>
              <w:pStyle w:val="Akapitzlist"/>
              <w:spacing w:before="120" w:after="120"/>
              <w:ind w:left="-52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6573A6">
              <w:rPr>
                <w:rFonts w:cstheme="minorHAnsi"/>
                <w:b/>
                <w:bCs/>
                <w:sz w:val="18"/>
                <w:szCs w:val="18"/>
              </w:rPr>
              <w:t>Nazwa podmiotu, na rzecz którego zrealizowano szkolenie/i lub warsztat</w:t>
            </w:r>
            <w:r w:rsidR="007858C1" w:rsidRPr="006573A6">
              <w:rPr>
                <w:rFonts w:cstheme="minorHAnsi"/>
                <w:b/>
                <w:bCs/>
                <w:sz w:val="18"/>
                <w:szCs w:val="18"/>
              </w:rPr>
              <w:t xml:space="preserve"> wraz z charakterystyką uczestników</w:t>
            </w:r>
          </w:p>
        </w:tc>
      </w:tr>
      <w:tr w:rsidR="00196489" w:rsidRPr="006573A6" w14:paraId="26D291C7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1443"/>
        </w:trPr>
        <w:tc>
          <w:tcPr>
            <w:tcW w:w="0" w:type="auto"/>
            <w:vMerge/>
            <w:vAlign w:val="center"/>
            <w:hideMark/>
          </w:tcPr>
          <w:p w14:paraId="6B4A1DD3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156722FD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vAlign w:val="center"/>
            <w:hideMark/>
          </w:tcPr>
          <w:p w14:paraId="30B60DB7" w14:textId="77777777" w:rsidR="00196489" w:rsidRPr="006573A6" w:rsidRDefault="00196489">
            <w:pPr>
              <w:pStyle w:val="Akapitzlist"/>
              <w:spacing w:before="120" w:after="120"/>
              <w:ind w:left="17"/>
              <w:jc w:val="center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1387" w:type="dxa"/>
            <w:vAlign w:val="center"/>
          </w:tcPr>
          <w:p w14:paraId="5338FC19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4" w:type="dxa"/>
          </w:tcPr>
          <w:p w14:paraId="4C2C2406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14:paraId="546EC4F5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8" w:type="dxa"/>
            <w:vAlign w:val="center"/>
          </w:tcPr>
          <w:p w14:paraId="3886CF7C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690034ED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1549"/>
        </w:trPr>
        <w:tc>
          <w:tcPr>
            <w:tcW w:w="0" w:type="auto"/>
            <w:vMerge/>
            <w:vAlign w:val="center"/>
            <w:hideMark/>
          </w:tcPr>
          <w:p w14:paraId="772F4EF0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6CF4509C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vAlign w:val="center"/>
            <w:hideMark/>
          </w:tcPr>
          <w:p w14:paraId="73C56196" w14:textId="77777777" w:rsidR="00196489" w:rsidRPr="006573A6" w:rsidRDefault="00196489">
            <w:pPr>
              <w:pStyle w:val="Akapitzlist"/>
              <w:spacing w:before="120" w:after="120"/>
              <w:ind w:left="17"/>
              <w:jc w:val="center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2.</w:t>
            </w:r>
          </w:p>
        </w:tc>
        <w:tc>
          <w:tcPr>
            <w:tcW w:w="1387" w:type="dxa"/>
            <w:vAlign w:val="center"/>
          </w:tcPr>
          <w:p w14:paraId="763DAD80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4" w:type="dxa"/>
          </w:tcPr>
          <w:p w14:paraId="37360B00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14:paraId="2F50D073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8" w:type="dxa"/>
            <w:vAlign w:val="center"/>
          </w:tcPr>
          <w:p w14:paraId="4A599043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  <w:tr w:rsidR="00196489" w:rsidRPr="006573A6" w14:paraId="4CD15F55" w14:textId="77777777" w:rsidTr="00FF4C22">
        <w:tblPrEx>
          <w:tblBorders>
            <w:top w:val="single" w:sz="4" w:space="0" w:color="4472C4" w:themeColor="accent1"/>
            <w:left w:val="single" w:sz="4" w:space="0" w:color="4472C4" w:themeColor="accent1"/>
            <w:bottom w:val="single" w:sz="4" w:space="0" w:color="4472C4" w:themeColor="accent1"/>
            <w:right w:val="single" w:sz="4" w:space="0" w:color="4472C4" w:themeColor="accent1"/>
            <w:insideH w:val="single" w:sz="4" w:space="0" w:color="4472C4" w:themeColor="accent1"/>
            <w:insideV w:val="single" w:sz="4" w:space="0" w:color="4472C4" w:themeColor="accent1"/>
          </w:tblBorders>
        </w:tblPrEx>
        <w:trPr>
          <w:gridAfter w:val="1"/>
          <w:wAfter w:w="63" w:type="dxa"/>
          <w:cantSplit/>
          <w:trHeight w:val="638"/>
        </w:trPr>
        <w:tc>
          <w:tcPr>
            <w:tcW w:w="0" w:type="auto"/>
            <w:vMerge/>
            <w:vAlign w:val="center"/>
            <w:hideMark/>
          </w:tcPr>
          <w:p w14:paraId="47FB5917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38" w:type="dxa"/>
            <w:vMerge/>
            <w:vAlign w:val="center"/>
            <w:hideMark/>
          </w:tcPr>
          <w:p w14:paraId="10959DE7" w14:textId="77777777" w:rsidR="00196489" w:rsidRPr="006573A6" w:rsidRDefault="00196489">
            <w:pPr>
              <w:rPr>
                <w:rFonts w:eastAsia="Calibr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vAlign w:val="center"/>
            <w:hideMark/>
          </w:tcPr>
          <w:p w14:paraId="56D75286" w14:textId="30ACEC63" w:rsidR="00196489" w:rsidRPr="006573A6" w:rsidRDefault="00196489">
            <w:pPr>
              <w:pStyle w:val="Akapitzlist"/>
              <w:spacing w:before="120" w:after="120"/>
              <w:ind w:left="17"/>
              <w:rPr>
                <w:rFonts w:cstheme="minorHAnsi"/>
                <w:sz w:val="18"/>
                <w:szCs w:val="18"/>
              </w:rPr>
            </w:pPr>
            <w:r w:rsidRPr="006573A6">
              <w:rPr>
                <w:rFonts w:cstheme="minorHAnsi"/>
                <w:sz w:val="18"/>
                <w:szCs w:val="18"/>
              </w:rPr>
              <w:t>3.</w:t>
            </w:r>
          </w:p>
        </w:tc>
        <w:tc>
          <w:tcPr>
            <w:tcW w:w="1387" w:type="dxa"/>
            <w:vAlign w:val="center"/>
          </w:tcPr>
          <w:p w14:paraId="1D85D3F2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34" w:type="dxa"/>
          </w:tcPr>
          <w:p w14:paraId="3220A8A8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77" w:type="dxa"/>
            <w:vAlign w:val="center"/>
          </w:tcPr>
          <w:p w14:paraId="29F30249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18" w:type="dxa"/>
            <w:vAlign w:val="center"/>
          </w:tcPr>
          <w:p w14:paraId="6AAB6868" w14:textId="77777777" w:rsidR="00196489" w:rsidRPr="006573A6" w:rsidRDefault="00196489">
            <w:pPr>
              <w:pStyle w:val="Akapitzlist"/>
              <w:spacing w:before="120" w:after="120"/>
              <w:ind w:left="0"/>
              <w:rPr>
                <w:rFonts w:cstheme="minorHAnsi"/>
                <w:sz w:val="18"/>
                <w:szCs w:val="18"/>
              </w:rPr>
            </w:pPr>
          </w:p>
        </w:tc>
      </w:tr>
    </w:tbl>
    <w:p w14:paraId="6549153B" w14:textId="284719C6" w:rsidR="00196489" w:rsidRPr="006573A6" w:rsidRDefault="00196489" w:rsidP="00196489">
      <w:pPr>
        <w:spacing w:after="0"/>
        <w:rPr>
          <w:rFonts w:eastAsia="Calibri" w:cstheme="minorHAnsi"/>
          <w:bCs/>
        </w:rPr>
      </w:pPr>
      <w:r w:rsidRPr="006573A6">
        <w:rPr>
          <w:rFonts w:eastAsia="Calibri" w:cstheme="minorHAnsi"/>
          <w:bCs/>
        </w:rPr>
        <w:t>W przypadku opisu kolejnych osób prosimy o skopiowanie tabeli</w:t>
      </w:r>
      <w:r w:rsidR="00954B6A">
        <w:rPr>
          <w:rFonts w:eastAsia="Calibri" w:cstheme="minorHAnsi"/>
          <w:bCs/>
        </w:rPr>
        <w:t>.</w:t>
      </w:r>
    </w:p>
    <w:p w14:paraId="514554F4" w14:textId="7B7B2517" w:rsidR="00821FBB" w:rsidRPr="006573A6" w:rsidRDefault="00821FBB" w:rsidP="0089767B">
      <w:pPr>
        <w:rPr>
          <w:rFonts w:cstheme="minorHAnsi"/>
          <w:b/>
          <w:color w:val="000000" w:themeColor="text1"/>
        </w:rPr>
      </w:pPr>
    </w:p>
    <w:p w14:paraId="236DAFB5" w14:textId="7180AD62" w:rsidR="00821FBB" w:rsidRPr="006573A6" w:rsidRDefault="00821FBB" w:rsidP="00B668A2">
      <w:pPr>
        <w:pStyle w:val="Akapitzlist"/>
        <w:spacing w:before="240"/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br w:type="page"/>
      </w:r>
    </w:p>
    <w:p w14:paraId="58FDF198" w14:textId="620F49EF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</w:t>
      </w:r>
      <w:r w:rsidR="004A21DA" w:rsidRPr="006573A6">
        <w:rPr>
          <w:rFonts w:cstheme="minorHAnsi"/>
          <w:b/>
          <w:color w:val="000000" w:themeColor="text1"/>
        </w:rPr>
        <w:t>4</w:t>
      </w:r>
    </w:p>
    <w:p w14:paraId="212A3913" w14:textId="77777777" w:rsidR="0089767B" w:rsidRPr="006573A6" w:rsidRDefault="0089767B" w:rsidP="0089767B">
      <w:pPr>
        <w:rPr>
          <w:rFonts w:cstheme="minorHAnsi"/>
        </w:rPr>
      </w:pPr>
    </w:p>
    <w:p w14:paraId="6BDC541C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6573A6">
        <w:rPr>
          <w:rFonts w:cstheme="minorHAnsi"/>
        </w:rPr>
        <w:t>..................................................................................</w:t>
      </w:r>
      <w:r w:rsidRPr="006573A6">
        <w:rPr>
          <w:rFonts w:cstheme="minorHAnsi"/>
        </w:rPr>
        <w:br/>
        <w:t xml:space="preserve">                  Dane Wykonawcy</w:t>
      </w:r>
    </w:p>
    <w:p w14:paraId="7E939793" w14:textId="77777777" w:rsidR="0089767B" w:rsidRPr="006573A6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6573A6">
        <w:rPr>
          <w:rFonts w:cstheme="minorHAnsi"/>
        </w:rPr>
        <w:t>miejscowość…………..………………, dnia ………………</w:t>
      </w:r>
    </w:p>
    <w:p w14:paraId="7F2AE7B2" w14:textId="77777777" w:rsidR="0089767B" w:rsidRPr="006573A6" w:rsidRDefault="0089767B" w:rsidP="0089767B">
      <w:pPr>
        <w:spacing w:line="288" w:lineRule="auto"/>
        <w:jc w:val="center"/>
        <w:rPr>
          <w:rFonts w:cstheme="minorHAnsi"/>
          <w:b/>
        </w:rPr>
      </w:pPr>
    </w:p>
    <w:p w14:paraId="2C079D43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3B28E816" w14:textId="77777777" w:rsidR="0089767B" w:rsidRPr="006573A6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6573A6">
        <w:rPr>
          <w:rFonts w:cstheme="minorHAnsi"/>
          <w:b/>
        </w:rPr>
        <w:t>OŚWIADCZENIE</w:t>
      </w:r>
    </w:p>
    <w:p w14:paraId="2B5C582E" w14:textId="77777777" w:rsidR="0089767B" w:rsidRPr="006573A6" w:rsidRDefault="0089767B" w:rsidP="0089767B">
      <w:pPr>
        <w:tabs>
          <w:tab w:val="left" w:pos="2802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>o braku powiązań osobowych lub kapitałowych</w:t>
      </w:r>
    </w:p>
    <w:p w14:paraId="10AF9B6E" w14:textId="77777777" w:rsidR="0089767B" w:rsidRPr="006573A6" w:rsidRDefault="0089767B" w:rsidP="0089767B">
      <w:pPr>
        <w:tabs>
          <w:tab w:val="left" w:pos="2802"/>
        </w:tabs>
        <w:jc w:val="center"/>
        <w:rPr>
          <w:rFonts w:cstheme="minorHAnsi"/>
        </w:rPr>
      </w:pPr>
    </w:p>
    <w:p w14:paraId="3BEA7FB6" w14:textId="6CCFDA82" w:rsidR="0089767B" w:rsidRPr="006573A6" w:rsidRDefault="00BF3160" w:rsidP="0089767B">
      <w:pPr>
        <w:tabs>
          <w:tab w:val="left" w:pos="1194"/>
        </w:tabs>
        <w:jc w:val="both"/>
        <w:rPr>
          <w:rFonts w:cstheme="minorHAnsi"/>
          <w:b/>
          <w:bCs/>
        </w:rPr>
      </w:pPr>
      <w:r w:rsidRPr="006573A6">
        <w:rPr>
          <w:rFonts w:cstheme="minorHAnsi"/>
        </w:rPr>
        <w:t>W odpowiedzi na zapytanie dotyczące</w:t>
      </w:r>
      <w:r w:rsidRPr="006573A6">
        <w:rPr>
          <w:rFonts w:cstheme="minorHAnsi"/>
          <w:bCs/>
        </w:rPr>
        <w:t xml:space="preserve"> złożenia oferty </w:t>
      </w:r>
      <w:r w:rsidR="002149AC">
        <w:rPr>
          <w:rFonts w:cstheme="minorHAnsi"/>
          <w:bCs/>
        </w:rPr>
        <w:t xml:space="preserve">na </w:t>
      </w:r>
      <w:r w:rsidR="00CB5177" w:rsidRPr="006573A6">
        <w:rPr>
          <w:rFonts w:cstheme="minorHAnsi"/>
        </w:rPr>
        <w:t xml:space="preserve">przygotowanie i realizację Programu szkoleniowego dla kadry Uczelni pn. </w:t>
      </w:r>
      <w:r w:rsidR="00CB5177">
        <w:rPr>
          <w:rFonts w:cstheme="minorHAnsi"/>
        </w:rPr>
        <w:t>„</w:t>
      </w:r>
      <w:r w:rsidR="00CB5177" w:rsidRPr="006573A6">
        <w:rPr>
          <w:rFonts w:cstheme="minorHAnsi"/>
          <w:b/>
        </w:rPr>
        <w:t>Projektowanie uniwersalne - od świadomości do chęci zmiany</w:t>
      </w:r>
      <w:r w:rsidR="00CB5177">
        <w:rPr>
          <w:rFonts w:cstheme="minorHAnsi"/>
          <w:b/>
        </w:rPr>
        <w:t>”</w:t>
      </w:r>
      <w:r w:rsidR="00CB5177" w:rsidRPr="006573A6">
        <w:rPr>
          <w:rFonts w:cstheme="minorHAnsi"/>
        </w:rPr>
        <w:t xml:space="preserve"> </w:t>
      </w:r>
      <w:r w:rsidR="004E1FEC" w:rsidRPr="006573A6">
        <w:rPr>
          <w:rFonts w:cstheme="minorHAnsi"/>
        </w:rPr>
        <w:t xml:space="preserve">w ramach Projektu </w:t>
      </w:r>
      <w:r w:rsidR="004E1FEC" w:rsidRPr="006573A6">
        <w:rPr>
          <w:rFonts w:cstheme="minorHAnsi"/>
          <w:b/>
          <w:bCs/>
        </w:rPr>
        <w:t>"ZPSB Plus – program zwiększenia dostępności uczelni dla osób niepełnosprawnych"</w:t>
      </w:r>
      <w:r w:rsidR="004E1FEC" w:rsidRPr="006573A6">
        <w:rPr>
          <w:rFonts w:cstheme="minorHAnsi"/>
        </w:rPr>
        <w:t>, współfinansowanego ze środków Unii Europejskiej w ramach Programu Operacyjnego Wiedza Edukacja Rozwój 2014-2020 współfinansowanego ze środków Europejskiego Funduszu Społecznego, na podstawie umowy nr POWR.03.05.00-00-A019/19</w:t>
      </w:r>
      <w:r w:rsidR="0089767B" w:rsidRPr="006573A6">
        <w:rPr>
          <w:rFonts w:cstheme="minorHAnsi"/>
          <w:bCs/>
        </w:rPr>
        <w:t>, działając w imieniu własnym oświadczam, że Wykonawca …………………………………. (wpisać nazwę wykonawcy),</w:t>
      </w:r>
      <w:r w:rsidR="0089767B" w:rsidRPr="006573A6">
        <w:rPr>
          <w:rFonts w:cstheme="minorHAnsi"/>
          <w:b/>
        </w:rPr>
        <w:t xml:space="preserve"> </w:t>
      </w:r>
      <w:r w:rsidR="0089767B" w:rsidRPr="006573A6">
        <w:rPr>
          <w:rFonts w:cstheme="minorHAnsi"/>
          <w:b/>
          <w:bCs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2E323E2A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58878AF4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6573A6">
        <w:rPr>
          <w:rFonts w:cstheme="minorHAnsi"/>
        </w:rPr>
        <w:t xml:space="preserve">uczestniczeniu w spółce jako wspólnik spółki cywilnej lub spółki osobowej;  </w:t>
      </w:r>
    </w:p>
    <w:p w14:paraId="62EA873C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</w:rPr>
      </w:pPr>
      <w:r w:rsidRPr="006573A6">
        <w:rPr>
          <w:rFonts w:cstheme="minorHAnsi"/>
        </w:rPr>
        <w:t xml:space="preserve">posiadaniu co najmniej 10 % udziałów lub akcji, o ile niższy próg nie wynika z przepisów prawa lub nie został określony przez IZ PO; </w:t>
      </w:r>
    </w:p>
    <w:p w14:paraId="5A52E568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6573A6">
        <w:rPr>
          <w:rFonts w:cstheme="minorHAnsi"/>
        </w:rPr>
        <w:t xml:space="preserve">pełnieniu funkcji członka organu nadzorczego lub zarządzającego, prokurenta, pełnomocnika; </w:t>
      </w:r>
    </w:p>
    <w:p w14:paraId="3937B41A" w14:textId="77777777" w:rsidR="0089767B" w:rsidRPr="006573A6" w:rsidRDefault="0089767B" w:rsidP="0068685A">
      <w:pPr>
        <w:numPr>
          <w:ilvl w:val="0"/>
          <w:numId w:val="1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6573A6">
        <w:rPr>
          <w:rFonts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14:paraId="290523D0" w14:textId="77777777" w:rsidR="0089767B" w:rsidRPr="006573A6" w:rsidRDefault="0089767B" w:rsidP="0089767B">
      <w:pPr>
        <w:ind w:left="1068"/>
        <w:contextualSpacing/>
        <w:jc w:val="both"/>
        <w:rPr>
          <w:rFonts w:cstheme="minorHAnsi"/>
          <w:bCs/>
        </w:rPr>
      </w:pPr>
    </w:p>
    <w:p w14:paraId="453B9849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1A4E0B6D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  <w:t>…………………………………………….</w:t>
      </w:r>
    </w:p>
    <w:p w14:paraId="3F192572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  <w:sz w:val="18"/>
          <w:szCs w:val="18"/>
        </w:rPr>
        <w:t>Data i podpis osoby uprawnionej</w:t>
      </w:r>
    </w:p>
    <w:p w14:paraId="42BE5FE1" w14:textId="77777777" w:rsidR="0089767B" w:rsidRPr="006573A6" w:rsidRDefault="0089767B" w:rsidP="0089767B">
      <w:pPr>
        <w:rPr>
          <w:rFonts w:cstheme="minorHAnsi"/>
        </w:rPr>
      </w:pPr>
      <w:r w:rsidRPr="006573A6">
        <w:rPr>
          <w:rFonts w:cstheme="minorHAnsi"/>
        </w:rPr>
        <w:br w:type="page"/>
      </w:r>
    </w:p>
    <w:p w14:paraId="1C710FEF" w14:textId="30751C1D" w:rsidR="0089767B" w:rsidRPr="006573A6" w:rsidRDefault="0089767B" w:rsidP="0089767B">
      <w:pPr>
        <w:rPr>
          <w:rFonts w:cstheme="minorHAnsi"/>
          <w:b/>
          <w:color w:val="000000" w:themeColor="text1"/>
        </w:rPr>
      </w:pPr>
      <w:r w:rsidRPr="006573A6">
        <w:rPr>
          <w:rFonts w:cstheme="minorHAnsi"/>
          <w:b/>
          <w:color w:val="000000" w:themeColor="text1"/>
        </w:rPr>
        <w:lastRenderedPageBreak/>
        <w:t xml:space="preserve">Załącznik nr </w:t>
      </w:r>
      <w:r w:rsidR="004A21DA" w:rsidRPr="006573A6">
        <w:rPr>
          <w:rFonts w:cstheme="minorHAnsi"/>
          <w:b/>
          <w:color w:val="000000" w:themeColor="text1"/>
        </w:rPr>
        <w:t>5</w:t>
      </w:r>
    </w:p>
    <w:p w14:paraId="387D0B75" w14:textId="77777777" w:rsidR="0089767B" w:rsidRPr="006573A6" w:rsidRDefault="0089767B" w:rsidP="0089767B">
      <w:pPr>
        <w:tabs>
          <w:tab w:val="left" w:pos="1194"/>
        </w:tabs>
        <w:rPr>
          <w:rFonts w:cstheme="minorHAnsi"/>
        </w:rPr>
      </w:pPr>
    </w:p>
    <w:p w14:paraId="302D53DB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6573A6">
        <w:rPr>
          <w:rFonts w:cstheme="minorHAnsi"/>
        </w:rPr>
        <w:t>..................................................................................</w:t>
      </w:r>
      <w:r w:rsidRPr="006573A6">
        <w:rPr>
          <w:rFonts w:cstheme="minorHAnsi"/>
        </w:rPr>
        <w:br/>
        <w:t xml:space="preserve">                  Dane Wykonawcy</w:t>
      </w:r>
    </w:p>
    <w:p w14:paraId="55F6D5EB" w14:textId="77777777" w:rsidR="0089767B" w:rsidRPr="006573A6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6573A6">
        <w:rPr>
          <w:rFonts w:cstheme="minorHAnsi"/>
        </w:rPr>
        <w:t>miejscowość…………..………………, dnia ………………</w:t>
      </w:r>
    </w:p>
    <w:p w14:paraId="79797EA5" w14:textId="77777777" w:rsidR="0089767B" w:rsidRPr="006573A6" w:rsidRDefault="0089767B" w:rsidP="0089767B">
      <w:pPr>
        <w:tabs>
          <w:tab w:val="left" w:pos="0"/>
        </w:tabs>
        <w:jc w:val="both"/>
        <w:rPr>
          <w:rFonts w:cstheme="minorHAnsi"/>
        </w:rPr>
      </w:pPr>
    </w:p>
    <w:p w14:paraId="44FC7DD2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2573C120" w14:textId="77777777" w:rsidR="0089767B" w:rsidRPr="006573A6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14:paraId="64C4A850" w14:textId="77777777" w:rsidR="0089767B" w:rsidRPr="006573A6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6573A6">
        <w:rPr>
          <w:rFonts w:cstheme="minorHAnsi"/>
          <w:b/>
        </w:rPr>
        <w:t>OŚWIADCZENIE</w:t>
      </w:r>
    </w:p>
    <w:p w14:paraId="6779EE09" w14:textId="77777777" w:rsidR="0089767B" w:rsidRPr="006573A6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 xml:space="preserve">wykonawcy w zakresie wypełnienia obowiązków informacyjnych </w:t>
      </w:r>
    </w:p>
    <w:p w14:paraId="4BADBB77" w14:textId="77777777" w:rsidR="0089767B" w:rsidRPr="006573A6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6573A6">
        <w:rPr>
          <w:rFonts w:cstheme="minorHAnsi"/>
          <w:b/>
        </w:rPr>
        <w:t>przewidzianych w art. 13 lub art. 14 RODO</w:t>
      </w:r>
    </w:p>
    <w:p w14:paraId="62FDA928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84F5712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56CC2AD3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6573A6">
        <w:rPr>
          <w:rFonts w:cstheme="minorHAnsi"/>
        </w:rPr>
        <w:t xml:space="preserve"> </w:t>
      </w:r>
    </w:p>
    <w:p w14:paraId="7193BFF5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6573A6">
        <w:rPr>
          <w:rFonts w:cstheme="minorHAnsi"/>
        </w:rPr>
        <w:t xml:space="preserve">Oświadczam, </w:t>
      </w:r>
      <w:r w:rsidRPr="006573A6">
        <w:rPr>
          <w:rFonts w:cstheme="minorHAnsi"/>
          <w:bCs/>
        </w:rPr>
        <w:t>działając w imieniu własnym, że Wykonawca …………………………………. (wpisać nazwę wykonawcy)</w:t>
      </w:r>
      <w:r w:rsidRPr="006573A6">
        <w:rPr>
          <w:rFonts w:cstheme="minorHAnsi"/>
        </w:rPr>
        <w:t xml:space="preserve"> wypełnił obowiązki informacyjne przewidziane w art. 13 lub art. 14 RODO</w:t>
      </w:r>
      <w:r w:rsidRPr="006573A6">
        <w:rPr>
          <w:rStyle w:val="Odwoanieprzypisudolnego"/>
          <w:rFonts w:cstheme="minorHAnsi"/>
        </w:rPr>
        <w:footnoteReference w:id="1"/>
      </w:r>
      <w:r w:rsidRPr="006573A6">
        <w:rPr>
          <w:rFonts w:cstheme="minorHAnsi"/>
        </w:rPr>
        <w:t xml:space="preserve"> wobec osób fizycznych, od których dane osobowe bezpośrednio lub pośrednio pozyskał w celu ubiegania się o udzielenie zamówienia publicznego w niniejszym postępowaniu.</w:t>
      </w:r>
      <w:r w:rsidRPr="006573A6">
        <w:rPr>
          <w:rStyle w:val="Odwoanieprzypisudolnego"/>
          <w:rFonts w:cstheme="minorHAnsi"/>
        </w:rPr>
        <w:footnoteReference w:id="2"/>
      </w:r>
    </w:p>
    <w:p w14:paraId="4C381C01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1F9731E6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14:paraId="06620EBD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  <w:t>…………………………………………….</w:t>
      </w:r>
    </w:p>
    <w:p w14:paraId="7ADC1564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</w:rPr>
        <w:tab/>
      </w:r>
      <w:r w:rsidRPr="006573A6">
        <w:rPr>
          <w:rFonts w:cstheme="minorHAnsi"/>
          <w:bCs/>
          <w:sz w:val="18"/>
          <w:szCs w:val="18"/>
        </w:rPr>
        <w:t>Data i podpis osoby uprawnionej</w:t>
      </w:r>
    </w:p>
    <w:p w14:paraId="682D8806" w14:textId="77777777" w:rsidR="0089767B" w:rsidRPr="006573A6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14:paraId="35C84132" w14:textId="77777777" w:rsidR="0089767B" w:rsidRPr="006573A6" w:rsidRDefault="0089767B" w:rsidP="0089767B">
      <w:pPr>
        <w:rPr>
          <w:rFonts w:cstheme="minorHAnsi"/>
        </w:rPr>
      </w:pPr>
    </w:p>
    <w:p w14:paraId="5E79EE09" w14:textId="77777777" w:rsidR="005F2C56" w:rsidRPr="006573A6" w:rsidRDefault="0037429E">
      <w:pPr>
        <w:rPr>
          <w:rFonts w:cstheme="minorHAnsi"/>
        </w:rPr>
      </w:pPr>
    </w:p>
    <w:p w14:paraId="06ADA511" w14:textId="3FF9C7E6" w:rsidR="00A93E87" w:rsidRPr="006573A6" w:rsidRDefault="00A93E87">
      <w:pPr>
        <w:rPr>
          <w:rFonts w:cstheme="minorHAnsi"/>
        </w:rPr>
      </w:pPr>
    </w:p>
    <w:sectPr w:rsidR="00A93E87" w:rsidRPr="006573A6" w:rsidSect="00DD7174">
      <w:headerReference w:type="default" r:id="rId11"/>
      <w:footerReference w:type="even" r:id="rId12"/>
      <w:footerReference w:type="default" r:id="rId13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B5FB5" w14:textId="77777777" w:rsidR="00B64655" w:rsidRDefault="00B64655" w:rsidP="00DD7174">
      <w:pPr>
        <w:spacing w:after="0" w:line="240" w:lineRule="auto"/>
      </w:pPr>
      <w:r>
        <w:separator/>
      </w:r>
    </w:p>
  </w:endnote>
  <w:endnote w:type="continuationSeparator" w:id="0">
    <w:p w14:paraId="7FF3D489" w14:textId="77777777" w:rsidR="00B64655" w:rsidRDefault="00B64655" w:rsidP="00DD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594958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B3428CA" w14:textId="7F910F8A" w:rsidR="00E35F2A" w:rsidRDefault="00E35F2A" w:rsidP="009D301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4C9C26A" w14:textId="77777777" w:rsidR="00E35F2A" w:rsidRDefault="00E35F2A" w:rsidP="00E35F2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3230163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DCF3347" w14:textId="254A169B" w:rsidR="00E35F2A" w:rsidRDefault="00E35F2A" w:rsidP="00E35F2A">
        <w:pPr>
          <w:pStyle w:val="Stopka"/>
          <w:framePr w:wrap="none" w:vAnchor="text" w:hAnchor="page" w:x="11130" w:y="-145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264AF144" w14:textId="77777777" w:rsidR="00DD7174" w:rsidRDefault="00DD7174" w:rsidP="00E35F2A">
    <w:pPr>
      <w:pStyle w:val="Stopka"/>
      <w:tabs>
        <w:tab w:val="clear" w:pos="9072"/>
      </w:tabs>
      <w:ind w:left="-567" w:right="360"/>
    </w:pPr>
    <w:r>
      <w:rPr>
        <w:noProof/>
      </w:rPr>
      <w:drawing>
        <wp:inline distT="0" distB="0" distL="0" distR="0" wp14:anchorId="0220B2E0" wp14:editId="33803D16">
          <wp:extent cx="6292800" cy="5238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999" cy="525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09F2F" w14:textId="77777777" w:rsidR="00B64655" w:rsidRDefault="00B64655" w:rsidP="00DD7174">
      <w:pPr>
        <w:spacing w:after="0" w:line="240" w:lineRule="auto"/>
      </w:pPr>
      <w:r>
        <w:separator/>
      </w:r>
    </w:p>
  </w:footnote>
  <w:footnote w:type="continuationSeparator" w:id="0">
    <w:p w14:paraId="7D96DB71" w14:textId="77777777" w:rsidR="00B64655" w:rsidRDefault="00B64655" w:rsidP="00DD7174">
      <w:pPr>
        <w:spacing w:after="0" w:line="240" w:lineRule="auto"/>
      </w:pPr>
      <w:r>
        <w:continuationSeparator/>
      </w:r>
    </w:p>
  </w:footnote>
  <w:footnote w:id="1">
    <w:p w14:paraId="78603964" w14:textId="77777777" w:rsidR="0089767B" w:rsidRDefault="0089767B" w:rsidP="0089767B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1E869B81" w14:textId="77777777" w:rsidR="0089767B" w:rsidRDefault="0089767B" w:rsidP="0089767B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965AD" w14:textId="3EFA751D" w:rsidR="00DD7174" w:rsidRDefault="00B25CFC" w:rsidP="00DD7174">
    <w:pPr>
      <w:pStyle w:val="Nagwek"/>
      <w:ind w:left="-567"/>
    </w:pPr>
    <w:r>
      <w:rPr>
        <w:noProof/>
      </w:rPr>
      <w:drawing>
        <wp:inline distT="0" distB="0" distL="0" distR="0" wp14:anchorId="66B58F95" wp14:editId="5742F694">
          <wp:extent cx="6145357" cy="447675"/>
          <wp:effectExtent l="0" t="0" r="825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6309" cy="45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599E9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817CFB50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9"/>
    <w:multiLevelType w:val="multilevel"/>
    <w:tmpl w:val="0BAAE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3" w15:restartNumberingAfterBreak="0">
    <w:nsid w:val="0000001F"/>
    <w:multiLevelType w:val="multilevel"/>
    <w:tmpl w:val="2CFE8E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  <w:i w:val="0"/>
        <w:i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32D7B12"/>
    <w:multiLevelType w:val="hybridMultilevel"/>
    <w:tmpl w:val="69B23A98"/>
    <w:lvl w:ilvl="0" w:tplc="65828982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6D6739"/>
    <w:multiLevelType w:val="multilevel"/>
    <w:tmpl w:val="ADF07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6" w15:restartNumberingAfterBreak="0">
    <w:nsid w:val="05857F6D"/>
    <w:multiLevelType w:val="hybridMultilevel"/>
    <w:tmpl w:val="7E4A5CD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7">
      <w:start w:val="1"/>
      <w:numFmt w:val="lowerLetter"/>
      <w:lvlText w:val="%5)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59C71F6"/>
    <w:multiLevelType w:val="hybridMultilevel"/>
    <w:tmpl w:val="508C8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A40257"/>
    <w:multiLevelType w:val="hybridMultilevel"/>
    <w:tmpl w:val="D1AC2E54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F438AD"/>
    <w:multiLevelType w:val="singleLevel"/>
    <w:tmpl w:val="04150017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</w:rPr>
    </w:lvl>
  </w:abstractNum>
  <w:abstractNum w:abstractNumId="10" w15:restartNumberingAfterBreak="0">
    <w:nsid w:val="0949709F"/>
    <w:multiLevelType w:val="multilevel"/>
    <w:tmpl w:val="D270A4F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96C314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A493ECD"/>
    <w:multiLevelType w:val="multilevel"/>
    <w:tmpl w:val="72D82E1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B9A5449"/>
    <w:multiLevelType w:val="hybridMultilevel"/>
    <w:tmpl w:val="5BCAE40A"/>
    <w:lvl w:ilvl="0" w:tplc="36B655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8160FD"/>
    <w:multiLevelType w:val="multilevel"/>
    <w:tmpl w:val="E99EDA0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5" w15:restartNumberingAfterBreak="0">
    <w:nsid w:val="0DA92FE8"/>
    <w:multiLevelType w:val="hybridMultilevel"/>
    <w:tmpl w:val="5AEC6BBA"/>
    <w:lvl w:ilvl="0" w:tplc="250A52A6">
      <w:start w:val="1"/>
      <w:numFmt w:val="upperRoman"/>
      <w:pStyle w:val="Nagwek2"/>
      <w:lvlText w:val="%1 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12440BC"/>
    <w:multiLevelType w:val="hybridMultilevel"/>
    <w:tmpl w:val="0F9888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E12064"/>
    <w:multiLevelType w:val="hybridMultilevel"/>
    <w:tmpl w:val="00C855C6"/>
    <w:lvl w:ilvl="0" w:tplc="E8489CA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6D1863"/>
    <w:multiLevelType w:val="hybridMultilevel"/>
    <w:tmpl w:val="6BD2B24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6B1476F"/>
    <w:multiLevelType w:val="hybridMultilevel"/>
    <w:tmpl w:val="3E0EE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9A251E"/>
    <w:multiLevelType w:val="hybridMultilevel"/>
    <w:tmpl w:val="38D80526"/>
    <w:lvl w:ilvl="0" w:tplc="A5D09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122A34"/>
    <w:multiLevelType w:val="hybridMultilevel"/>
    <w:tmpl w:val="8B82A4BC"/>
    <w:lvl w:ilvl="0" w:tplc="A5D09B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1A9B72C4"/>
    <w:multiLevelType w:val="hybridMultilevel"/>
    <w:tmpl w:val="3E1ACE3C"/>
    <w:lvl w:ilvl="0" w:tplc="D7A46ACC">
      <w:start w:val="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228B6C10"/>
    <w:multiLevelType w:val="hybridMultilevel"/>
    <w:tmpl w:val="C34AA498"/>
    <w:lvl w:ilvl="0" w:tplc="36B655E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2AA004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73B466E"/>
    <w:multiLevelType w:val="hybridMultilevel"/>
    <w:tmpl w:val="89A896CC"/>
    <w:lvl w:ilvl="0" w:tplc="FFFFFFFF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94908D6"/>
    <w:multiLevelType w:val="hybridMultilevel"/>
    <w:tmpl w:val="30FC93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DB95ADB"/>
    <w:multiLevelType w:val="hybridMultilevel"/>
    <w:tmpl w:val="7DC67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3C66E7"/>
    <w:multiLevelType w:val="hybridMultilevel"/>
    <w:tmpl w:val="3E4C63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FE32D0"/>
    <w:multiLevelType w:val="hybridMultilevel"/>
    <w:tmpl w:val="16CE3524"/>
    <w:lvl w:ilvl="0" w:tplc="5D1A140A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7C2232"/>
    <w:multiLevelType w:val="hybridMultilevel"/>
    <w:tmpl w:val="C3229F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687CB1"/>
    <w:multiLevelType w:val="hybridMultilevel"/>
    <w:tmpl w:val="AD065D2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408333F9"/>
    <w:multiLevelType w:val="hybridMultilevel"/>
    <w:tmpl w:val="A9CA4F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1D82E3F"/>
    <w:multiLevelType w:val="hybridMultilevel"/>
    <w:tmpl w:val="E2B4B59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47614E4"/>
    <w:multiLevelType w:val="hybridMultilevel"/>
    <w:tmpl w:val="2482EDD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4F77861"/>
    <w:multiLevelType w:val="hybridMultilevel"/>
    <w:tmpl w:val="583097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986866"/>
    <w:multiLevelType w:val="hybridMultilevel"/>
    <w:tmpl w:val="128279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6D822AE"/>
    <w:multiLevelType w:val="hybridMultilevel"/>
    <w:tmpl w:val="A9CA4F4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031112"/>
    <w:multiLevelType w:val="hybridMultilevel"/>
    <w:tmpl w:val="31BE8B6E"/>
    <w:lvl w:ilvl="0" w:tplc="A5D09B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787B08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2CE6175"/>
    <w:multiLevelType w:val="hybridMultilevel"/>
    <w:tmpl w:val="E0B29B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28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5D926DB"/>
    <w:multiLevelType w:val="multilevel"/>
    <w:tmpl w:val="C57A7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firstLine="0"/>
      </w:pPr>
      <w:rPr>
        <w:rFonts w:cs="Times New Roman"/>
      </w:rPr>
    </w:lvl>
  </w:abstractNum>
  <w:abstractNum w:abstractNumId="42" w15:restartNumberingAfterBreak="0">
    <w:nsid w:val="57243FDC"/>
    <w:multiLevelType w:val="hybridMultilevel"/>
    <w:tmpl w:val="3B08FA7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7CD22E2"/>
    <w:multiLevelType w:val="multilevel"/>
    <w:tmpl w:val="4CF22E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583D5CC1"/>
    <w:multiLevelType w:val="hybridMultilevel"/>
    <w:tmpl w:val="BEAC431E"/>
    <w:lvl w:ilvl="0" w:tplc="FC0AA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5709B54">
      <w:start w:val="3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D06654C0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48FC498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8DA5E23"/>
    <w:multiLevelType w:val="multilevel"/>
    <w:tmpl w:val="A32C5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46" w15:restartNumberingAfterBreak="0">
    <w:nsid w:val="5C741E31"/>
    <w:multiLevelType w:val="hybridMultilevel"/>
    <w:tmpl w:val="9BA6A498"/>
    <w:lvl w:ilvl="0" w:tplc="2980981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D390E48"/>
    <w:multiLevelType w:val="hybridMultilevel"/>
    <w:tmpl w:val="DB527A7A"/>
    <w:lvl w:ilvl="0" w:tplc="6B16B68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9" w15:restartNumberingAfterBreak="0">
    <w:nsid w:val="60DA5D1B"/>
    <w:multiLevelType w:val="hybridMultilevel"/>
    <w:tmpl w:val="478660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1C27C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D9A7E8C"/>
    <w:multiLevelType w:val="hybridMultilevel"/>
    <w:tmpl w:val="FEEC5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2839C9"/>
    <w:multiLevelType w:val="hybridMultilevel"/>
    <w:tmpl w:val="A78061E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A5D09BD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9EE7B76"/>
    <w:multiLevelType w:val="hybridMultilevel"/>
    <w:tmpl w:val="75E4099E"/>
    <w:lvl w:ilvl="0" w:tplc="A5D09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F95C12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87222546">
    <w:abstractNumId w:val="40"/>
  </w:num>
  <w:num w:numId="2" w16cid:durableId="1442534564">
    <w:abstractNumId w:val="19"/>
  </w:num>
  <w:num w:numId="3" w16cid:durableId="1300309059">
    <w:abstractNumId w:val="44"/>
  </w:num>
  <w:num w:numId="4" w16cid:durableId="116224409">
    <w:abstractNumId w:val="8"/>
  </w:num>
  <w:num w:numId="5" w16cid:durableId="1949121004">
    <w:abstractNumId w:val="35"/>
  </w:num>
  <w:num w:numId="6" w16cid:durableId="1752042459">
    <w:abstractNumId w:val="46"/>
  </w:num>
  <w:num w:numId="7" w16cid:durableId="1374422851">
    <w:abstractNumId w:val="47"/>
  </w:num>
  <w:num w:numId="8" w16cid:durableId="62680917">
    <w:abstractNumId w:val="32"/>
  </w:num>
  <w:num w:numId="9" w16cid:durableId="796945305">
    <w:abstractNumId w:val="6"/>
  </w:num>
  <w:num w:numId="10" w16cid:durableId="1254893564">
    <w:abstractNumId w:val="39"/>
  </w:num>
  <w:num w:numId="11" w16cid:durableId="914702282">
    <w:abstractNumId w:val="53"/>
  </w:num>
  <w:num w:numId="12" w16cid:durableId="1339573893">
    <w:abstractNumId w:val="48"/>
  </w:num>
  <w:num w:numId="13" w16cid:durableId="227036557">
    <w:abstractNumId w:val="3"/>
  </w:num>
  <w:num w:numId="14" w16cid:durableId="322245629">
    <w:abstractNumId w:val="2"/>
  </w:num>
  <w:num w:numId="15" w16cid:durableId="676226603">
    <w:abstractNumId w:val="24"/>
  </w:num>
  <w:num w:numId="16" w16cid:durableId="1751658022">
    <w:abstractNumId w:val="0"/>
  </w:num>
  <w:num w:numId="17" w16cid:durableId="300772330">
    <w:abstractNumId w:val="41"/>
  </w:num>
  <w:num w:numId="18" w16cid:durableId="589314663">
    <w:abstractNumId w:val="17"/>
  </w:num>
  <w:num w:numId="19" w16cid:durableId="390231864">
    <w:abstractNumId w:val="31"/>
  </w:num>
  <w:num w:numId="20" w16cid:durableId="755786760">
    <w:abstractNumId w:val="25"/>
  </w:num>
  <w:num w:numId="21" w16cid:durableId="13696413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25587230">
    <w:abstractNumId w:val="36"/>
  </w:num>
  <w:num w:numId="23" w16cid:durableId="1871337952">
    <w:abstractNumId w:val="28"/>
  </w:num>
  <w:num w:numId="24" w16cid:durableId="290211327">
    <w:abstractNumId w:val="50"/>
  </w:num>
  <w:num w:numId="25" w16cid:durableId="1071738687">
    <w:abstractNumId w:val="15"/>
  </w:num>
  <w:num w:numId="26" w16cid:durableId="965546550">
    <w:abstractNumId w:val="49"/>
  </w:num>
  <w:num w:numId="27" w16cid:durableId="1489444217">
    <w:abstractNumId w:val="10"/>
  </w:num>
  <w:num w:numId="28" w16cid:durableId="744838030">
    <w:abstractNumId w:val="52"/>
  </w:num>
  <w:num w:numId="29" w16cid:durableId="506285878">
    <w:abstractNumId w:val="20"/>
  </w:num>
  <w:num w:numId="30" w16cid:durableId="37901551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73688594">
    <w:abstractNumId w:val="11"/>
  </w:num>
  <w:num w:numId="32" w16cid:durableId="367802139">
    <w:abstractNumId w:val="43"/>
  </w:num>
  <w:num w:numId="33" w16cid:durableId="1744906753">
    <w:abstractNumId w:val="21"/>
  </w:num>
  <w:num w:numId="34" w16cid:durableId="1317219151">
    <w:abstractNumId w:val="33"/>
  </w:num>
  <w:num w:numId="35" w16cid:durableId="1836215365">
    <w:abstractNumId w:val="23"/>
  </w:num>
  <w:num w:numId="36" w16cid:durableId="251936777">
    <w:abstractNumId w:val="51"/>
  </w:num>
  <w:num w:numId="37" w16cid:durableId="533618761">
    <w:abstractNumId w:val="34"/>
  </w:num>
  <w:num w:numId="38" w16cid:durableId="1348949027">
    <w:abstractNumId w:val="22"/>
  </w:num>
  <w:num w:numId="39" w16cid:durableId="2073887894">
    <w:abstractNumId w:val="13"/>
  </w:num>
  <w:num w:numId="40" w16cid:durableId="2062051741">
    <w:abstractNumId w:val="12"/>
  </w:num>
  <w:num w:numId="41" w16cid:durableId="207114513">
    <w:abstractNumId w:val="14"/>
  </w:num>
  <w:num w:numId="42" w16cid:durableId="1148132506">
    <w:abstractNumId w:val="18"/>
  </w:num>
  <w:num w:numId="43" w16cid:durableId="945504405">
    <w:abstractNumId w:val="5"/>
  </w:num>
  <w:num w:numId="44" w16cid:durableId="766854165">
    <w:abstractNumId w:val="42"/>
  </w:num>
  <w:num w:numId="45" w16cid:durableId="334692543">
    <w:abstractNumId w:val="30"/>
  </w:num>
  <w:num w:numId="46" w16cid:durableId="667827367">
    <w:abstractNumId w:val="37"/>
  </w:num>
  <w:num w:numId="47" w16cid:durableId="650794110">
    <w:abstractNumId w:val="7"/>
  </w:num>
  <w:num w:numId="48" w16cid:durableId="119569213">
    <w:abstractNumId w:val="9"/>
  </w:num>
  <w:num w:numId="49" w16cid:durableId="1751152951">
    <w:abstractNumId w:val="4"/>
  </w:num>
  <w:num w:numId="50" w16cid:durableId="658847586">
    <w:abstractNumId w:val="45"/>
  </w:num>
  <w:num w:numId="51" w16cid:durableId="1209535812">
    <w:abstractNumId w:val="26"/>
  </w:num>
  <w:num w:numId="52" w16cid:durableId="1696879605">
    <w:abstractNumId w:val="27"/>
  </w:num>
  <w:num w:numId="53" w16cid:durableId="802583454">
    <w:abstractNumId w:val="38"/>
  </w:num>
  <w:num w:numId="54" w16cid:durableId="30960540">
    <w:abstractNumId w:val="1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7B"/>
    <w:rsid w:val="000052F6"/>
    <w:rsid w:val="0001028A"/>
    <w:rsid w:val="00011A94"/>
    <w:rsid w:val="000133ED"/>
    <w:rsid w:val="00015FC2"/>
    <w:rsid w:val="0003303A"/>
    <w:rsid w:val="000344B1"/>
    <w:rsid w:val="0003722D"/>
    <w:rsid w:val="00037448"/>
    <w:rsid w:val="00040D57"/>
    <w:rsid w:val="00047A27"/>
    <w:rsid w:val="0005028A"/>
    <w:rsid w:val="00056596"/>
    <w:rsid w:val="000608F8"/>
    <w:rsid w:val="0006391B"/>
    <w:rsid w:val="00071653"/>
    <w:rsid w:val="00072C3F"/>
    <w:rsid w:val="000844CD"/>
    <w:rsid w:val="00084EC5"/>
    <w:rsid w:val="0009115F"/>
    <w:rsid w:val="00093448"/>
    <w:rsid w:val="000A4FD4"/>
    <w:rsid w:val="000B3F04"/>
    <w:rsid w:val="000C0AE8"/>
    <w:rsid w:val="000C5992"/>
    <w:rsid w:val="000C6409"/>
    <w:rsid w:val="000D1A89"/>
    <w:rsid w:val="000E0852"/>
    <w:rsid w:val="000E1130"/>
    <w:rsid w:val="000F129A"/>
    <w:rsid w:val="000F6488"/>
    <w:rsid w:val="00100527"/>
    <w:rsid w:val="001012D9"/>
    <w:rsid w:val="00102F43"/>
    <w:rsid w:val="0010548A"/>
    <w:rsid w:val="001131AC"/>
    <w:rsid w:val="00123371"/>
    <w:rsid w:val="00133028"/>
    <w:rsid w:val="00133A74"/>
    <w:rsid w:val="00136B7C"/>
    <w:rsid w:val="0013702B"/>
    <w:rsid w:val="00146B61"/>
    <w:rsid w:val="00163253"/>
    <w:rsid w:val="00183A5E"/>
    <w:rsid w:val="00185C37"/>
    <w:rsid w:val="00194636"/>
    <w:rsid w:val="00196489"/>
    <w:rsid w:val="001A6FE4"/>
    <w:rsid w:val="001A75AA"/>
    <w:rsid w:val="001C06AF"/>
    <w:rsid w:val="001C3918"/>
    <w:rsid w:val="001C76DA"/>
    <w:rsid w:val="001D10DF"/>
    <w:rsid w:val="001D2617"/>
    <w:rsid w:val="001D28F0"/>
    <w:rsid w:val="001D6984"/>
    <w:rsid w:val="001E13AE"/>
    <w:rsid w:val="001E1A8F"/>
    <w:rsid w:val="001E1BE1"/>
    <w:rsid w:val="001F5A72"/>
    <w:rsid w:val="002149AC"/>
    <w:rsid w:val="00217E82"/>
    <w:rsid w:val="00231C25"/>
    <w:rsid w:val="00235601"/>
    <w:rsid w:val="002416F2"/>
    <w:rsid w:val="002572F2"/>
    <w:rsid w:val="00260935"/>
    <w:rsid w:val="00267CDA"/>
    <w:rsid w:val="002752F0"/>
    <w:rsid w:val="0028056F"/>
    <w:rsid w:val="002A0209"/>
    <w:rsid w:val="002A2BFA"/>
    <w:rsid w:val="002A35E5"/>
    <w:rsid w:val="002A5C0E"/>
    <w:rsid w:val="002A5C6B"/>
    <w:rsid w:val="002B25A3"/>
    <w:rsid w:val="002B5650"/>
    <w:rsid w:val="002C331F"/>
    <w:rsid w:val="002C3396"/>
    <w:rsid w:val="002C3AA2"/>
    <w:rsid w:val="002C5471"/>
    <w:rsid w:val="002C6501"/>
    <w:rsid w:val="002C66D8"/>
    <w:rsid w:val="002D138F"/>
    <w:rsid w:val="002D2E6C"/>
    <w:rsid w:val="002D43D6"/>
    <w:rsid w:val="002D4669"/>
    <w:rsid w:val="002D6CE9"/>
    <w:rsid w:val="002E4B29"/>
    <w:rsid w:val="002F06D8"/>
    <w:rsid w:val="002F50F9"/>
    <w:rsid w:val="0031071C"/>
    <w:rsid w:val="003114C0"/>
    <w:rsid w:val="003236CD"/>
    <w:rsid w:val="003253F8"/>
    <w:rsid w:val="00326503"/>
    <w:rsid w:val="003326C9"/>
    <w:rsid w:val="00336F30"/>
    <w:rsid w:val="00340C7C"/>
    <w:rsid w:val="00346AA0"/>
    <w:rsid w:val="0035192A"/>
    <w:rsid w:val="00371EAA"/>
    <w:rsid w:val="003730C3"/>
    <w:rsid w:val="0037347D"/>
    <w:rsid w:val="0037429E"/>
    <w:rsid w:val="00374B53"/>
    <w:rsid w:val="003751EC"/>
    <w:rsid w:val="00381ECE"/>
    <w:rsid w:val="003824B2"/>
    <w:rsid w:val="003874BF"/>
    <w:rsid w:val="003901A2"/>
    <w:rsid w:val="00391249"/>
    <w:rsid w:val="003957A9"/>
    <w:rsid w:val="003A2180"/>
    <w:rsid w:val="003B5B0B"/>
    <w:rsid w:val="003B6F6E"/>
    <w:rsid w:val="003D1819"/>
    <w:rsid w:val="003D19B4"/>
    <w:rsid w:val="003D4FCB"/>
    <w:rsid w:val="003D6893"/>
    <w:rsid w:val="003D79A7"/>
    <w:rsid w:val="003E7362"/>
    <w:rsid w:val="003F24C1"/>
    <w:rsid w:val="003F5DD5"/>
    <w:rsid w:val="00403106"/>
    <w:rsid w:val="00407EC0"/>
    <w:rsid w:val="00415DE3"/>
    <w:rsid w:val="00421D25"/>
    <w:rsid w:val="0042494D"/>
    <w:rsid w:val="00425B16"/>
    <w:rsid w:val="0042761A"/>
    <w:rsid w:val="00427A89"/>
    <w:rsid w:val="0043548C"/>
    <w:rsid w:val="00451D33"/>
    <w:rsid w:val="004563C6"/>
    <w:rsid w:val="00470085"/>
    <w:rsid w:val="004704FD"/>
    <w:rsid w:val="00475EEC"/>
    <w:rsid w:val="00494E13"/>
    <w:rsid w:val="00497E97"/>
    <w:rsid w:val="004A1792"/>
    <w:rsid w:val="004A1AFC"/>
    <w:rsid w:val="004A21DA"/>
    <w:rsid w:val="004A69A7"/>
    <w:rsid w:val="004B55B2"/>
    <w:rsid w:val="004B5A8E"/>
    <w:rsid w:val="004C6A28"/>
    <w:rsid w:val="004E0335"/>
    <w:rsid w:val="004E03A0"/>
    <w:rsid w:val="004E1FEC"/>
    <w:rsid w:val="004E5135"/>
    <w:rsid w:val="004E7B6E"/>
    <w:rsid w:val="004F2C29"/>
    <w:rsid w:val="004F4C99"/>
    <w:rsid w:val="004F7EE0"/>
    <w:rsid w:val="0050096D"/>
    <w:rsid w:val="005028D5"/>
    <w:rsid w:val="00524B32"/>
    <w:rsid w:val="00536356"/>
    <w:rsid w:val="0053728B"/>
    <w:rsid w:val="005378B0"/>
    <w:rsid w:val="00544E5B"/>
    <w:rsid w:val="00545ECE"/>
    <w:rsid w:val="005460AD"/>
    <w:rsid w:val="00555ECB"/>
    <w:rsid w:val="005569B3"/>
    <w:rsid w:val="005600EF"/>
    <w:rsid w:val="00560DCE"/>
    <w:rsid w:val="005810B3"/>
    <w:rsid w:val="00584A9E"/>
    <w:rsid w:val="00586EC8"/>
    <w:rsid w:val="00593C5B"/>
    <w:rsid w:val="00597414"/>
    <w:rsid w:val="005A0D2B"/>
    <w:rsid w:val="005A3C52"/>
    <w:rsid w:val="005B29FC"/>
    <w:rsid w:val="005B5AD8"/>
    <w:rsid w:val="005C56FA"/>
    <w:rsid w:val="005D7197"/>
    <w:rsid w:val="005F3ABD"/>
    <w:rsid w:val="005F4807"/>
    <w:rsid w:val="005F4991"/>
    <w:rsid w:val="005F4A5E"/>
    <w:rsid w:val="005F510B"/>
    <w:rsid w:val="00600EB9"/>
    <w:rsid w:val="00612EC4"/>
    <w:rsid w:val="006154F4"/>
    <w:rsid w:val="0062170C"/>
    <w:rsid w:val="00624174"/>
    <w:rsid w:val="006250B6"/>
    <w:rsid w:val="00627E22"/>
    <w:rsid w:val="00633C5A"/>
    <w:rsid w:val="0064623C"/>
    <w:rsid w:val="006463B6"/>
    <w:rsid w:val="00646C6E"/>
    <w:rsid w:val="00650A3F"/>
    <w:rsid w:val="00655481"/>
    <w:rsid w:val="006573A6"/>
    <w:rsid w:val="0067093C"/>
    <w:rsid w:val="00672822"/>
    <w:rsid w:val="0068346A"/>
    <w:rsid w:val="0068685A"/>
    <w:rsid w:val="00687D64"/>
    <w:rsid w:val="0069224E"/>
    <w:rsid w:val="006A5536"/>
    <w:rsid w:val="006A5797"/>
    <w:rsid w:val="006A585E"/>
    <w:rsid w:val="006B0709"/>
    <w:rsid w:val="006B147D"/>
    <w:rsid w:val="006D1A9A"/>
    <w:rsid w:val="006D2709"/>
    <w:rsid w:val="006D67F7"/>
    <w:rsid w:val="006E38D4"/>
    <w:rsid w:val="006E507B"/>
    <w:rsid w:val="006E6E99"/>
    <w:rsid w:val="006F1073"/>
    <w:rsid w:val="006F34F5"/>
    <w:rsid w:val="006F7898"/>
    <w:rsid w:val="007008E1"/>
    <w:rsid w:val="00704135"/>
    <w:rsid w:val="00705123"/>
    <w:rsid w:val="0071270C"/>
    <w:rsid w:val="00724091"/>
    <w:rsid w:val="007302A7"/>
    <w:rsid w:val="007420F0"/>
    <w:rsid w:val="00744A05"/>
    <w:rsid w:val="00744B06"/>
    <w:rsid w:val="00757321"/>
    <w:rsid w:val="00763174"/>
    <w:rsid w:val="00763535"/>
    <w:rsid w:val="00767797"/>
    <w:rsid w:val="0076798E"/>
    <w:rsid w:val="00775F94"/>
    <w:rsid w:val="007847B2"/>
    <w:rsid w:val="007858C1"/>
    <w:rsid w:val="00786486"/>
    <w:rsid w:val="007866F8"/>
    <w:rsid w:val="007A72F0"/>
    <w:rsid w:val="007B519C"/>
    <w:rsid w:val="007C68B5"/>
    <w:rsid w:val="007C7B17"/>
    <w:rsid w:val="007D1C2E"/>
    <w:rsid w:val="007E18D3"/>
    <w:rsid w:val="007E2A7B"/>
    <w:rsid w:val="007E3085"/>
    <w:rsid w:val="007E528B"/>
    <w:rsid w:val="0080392F"/>
    <w:rsid w:val="008042C0"/>
    <w:rsid w:val="0081143D"/>
    <w:rsid w:val="00817F8D"/>
    <w:rsid w:val="00821FBB"/>
    <w:rsid w:val="00823A72"/>
    <w:rsid w:val="00831197"/>
    <w:rsid w:val="008358E3"/>
    <w:rsid w:val="00841A46"/>
    <w:rsid w:val="00842FF9"/>
    <w:rsid w:val="00843DEE"/>
    <w:rsid w:val="0085264D"/>
    <w:rsid w:val="00860A68"/>
    <w:rsid w:val="00873B3B"/>
    <w:rsid w:val="008758BD"/>
    <w:rsid w:val="008861E4"/>
    <w:rsid w:val="008949A8"/>
    <w:rsid w:val="0089767B"/>
    <w:rsid w:val="008A081F"/>
    <w:rsid w:val="008A2C5F"/>
    <w:rsid w:val="008B507C"/>
    <w:rsid w:val="008B5854"/>
    <w:rsid w:val="008C067D"/>
    <w:rsid w:val="008C3E79"/>
    <w:rsid w:val="008C641B"/>
    <w:rsid w:val="008C7E91"/>
    <w:rsid w:val="008D7B45"/>
    <w:rsid w:val="008E0D19"/>
    <w:rsid w:val="008E1EA9"/>
    <w:rsid w:val="008F14CE"/>
    <w:rsid w:val="00907579"/>
    <w:rsid w:val="009078C7"/>
    <w:rsid w:val="00910A76"/>
    <w:rsid w:val="00912A04"/>
    <w:rsid w:val="00922C96"/>
    <w:rsid w:val="009505E8"/>
    <w:rsid w:val="00954B6A"/>
    <w:rsid w:val="009555CD"/>
    <w:rsid w:val="00966C99"/>
    <w:rsid w:val="00974F49"/>
    <w:rsid w:val="00976781"/>
    <w:rsid w:val="009814DF"/>
    <w:rsid w:val="00991982"/>
    <w:rsid w:val="00993886"/>
    <w:rsid w:val="009B334F"/>
    <w:rsid w:val="009B37A0"/>
    <w:rsid w:val="009B409A"/>
    <w:rsid w:val="009B4533"/>
    <w:rsid w:val="009C344B"/>
    <w:rsid w:val="009D68CC"/>
    <w:rsid w:val="009D6E36"/>
    <w:rsid w:val="009E669A"/>
    <w:rsid w:val="009E732F"/>
    <w:rsid w:val="00A022AF"/>
    <w:rsid w:val="00A052A1"/>
    <w:rsid w:val="00A12240"/>
    <w:rsid w:val="00A14D95"/>
    <w:rsid w:val="00A1596C"/>
    <w:rsid w:val="00A16922"/>
    <w:rsid w:val="00A3176F"/>
    <w:rsid w:val="00A33483"/>
    <w:rsid w:val="00A43908"/>
    <w:rsid w:val="00A453D5"/>
    <w:rsid w:val="00A46AFB"/>
    <w:rsid w:val="00A640F6"/>
    <w:rsid w:val="00A72478"/>
    <w:rsid w:val="00A730D0"/>
    <w:rsid w:val="00A81683"/>
    <w:rsid w:val="00A93E87"/>
    <w:rsid w:val="00A9568D"/>
    <w:rsid w:val="00A97BD5"/>
    <w:rsid w:val="00AA0BED"/>
    <w:rsid w:val="00AA1C00"/>
    <w:rsid w:val="00AB7DBD"/>
    <w:rsid w:val="00AD1682"/>
    <w:rsid w:val="00AD6CBF"/>
    <w:rsid w:val="00AE041A"/>
    <w:rsid w:val="00AE2B17"/>
    <w:rsid w:val="00AE726D"/>
    <w:rsid w:val="00B0367C"/>
    <w:rsid w:val="00B10323"/>
    <w:rsid w:val="00B1065B"/>
    <w:rsid w:val="00B14887"/>
    <w:rsid w:val="00B25CFC"/>
    <w:rsid w:val="00B378C9"/>
    <w:rsid w:val="00B57883"/>
    <w:rsid w:val="00B607EA"/>
    <w:rsid w:val="00B62833"/>
    <w:rsid w:val="00B63F67"/>
    <w:rsid w:val="00B64508"/>
    <w:rsid w:val="00B64655"/>
    <w:rsid w:val="00B65529"/>
    <w:rsid w:val="00B668A2"/>
    <w:rsid w:val="00B73685"/>
    <w:rsid w:val="00B75241"/>
    <w:rsid w:val="00B76AEB"/>
    <w:rsid w:val="00B77D38"/>
    <w:rsid w:val="00B801D4"/>
    <w:rsid w:val="00B84635"/>
    <w:rsid w:val="00B92A62"/>
    <w:rsid w:val="00BA0A23"/>
    <w:rsid w:val="00BA32BC"/>
    <w:rsid w:val="00BB324A"/>
    <w:rsid w:val="00BB34B2"/>
    <w:rsid w:val="00BB351A"/>
    <w:rsid w:val="00BC10C3"/>
    <w:rsid w:val="00BC64ED"/>
    <w:rsid w:val="00BC6B05"/>
    <w:rsid w:val="00BD3C85"/>
    <w:rsid w:val="00BF3160"/>
    <w:rsid w:val="00BF6255"/>
    <w:rsid w:val="00C0078F"/>
    <w:rsid w:val="00C027F2"/>
    <w:rsid w:val="00C06CE6"/>
    <w:rsid w:val="00C163CD"/>
    <w:rsid w:val="00C1670A"/>
    <w:rsid w:val="00C24F01"/>
    <w:rsid w:val="00C40C94"/>
    <w:rsid w:val="00C41D2D"/>
    <w:rsid w:val="00C43BB8"/>
    <w:rsid w:val="00C57963"/>
    <w:rsid w:val="00C61332"/>
    <w:rsid w:val="00C74387"/>
    <w:rsid w:val="00C74EC1"/>
    <w:rsid w:val="00C757EC"/>
    <w:rsid w:val="00C77DCA"/>
    <w:rsid w:val="00C81C5C"/>
    <w:rsid w:val="00C86FF3"/>
    <w:rsid w:val="00CA1D41"/>
    <w:rsid w:val="00CB1BBC"/>
    <w:rsid w:val="00CB2793"/>
    <w:rsid w:val="00CB347B"/>
    <w:rsid w:val="00CB5177"/>
    <w:rsid w:val="00CC3383"/>
    <w:rsid w:val="00CC3D2A"/>
    <w:rsid w:val="00CC4BDA"/>
    <w:rsid w:val="00CD54AB"/>
    <w:rsid w:val="00CE0EEF"/>
    <w:rsid w:val="00CE45D8"/>
    <w:rsid w:val="00CF0044"/>
    <w:rsid w:val="00CF5049"/>
    <w:rsid w:val="00D025CB"/>
    <w:rsid w:val="00D1175F"/>
    <w:rsid w:val="00D161D8"/>
    <w:rsid w:val="00D23584"/>
    <w:rsid w:val="00D2702D"/>
    <w:rsid w:val="00D30705"/>
    <w:rsid w:val="00D31AD6"/>
    <w:rsid w:val="00D347D0"/>
    <w:rsid w:val="00D36691"/>
    <w:rsid w:val="00D51E2D"/>
    <w:rsid w:val="00D52C92"/>
    <w:rsid w:val="00D5594D"/>
    <w:rsid w:val="00D570BC"/>
    <w:rsid w:val="00D632A9"/>
    <w:rsid w:val="00D73873"/>
    <w:rsid w:val="00D74425"/>
    <w:rsid w:val="00D74894"/>
    <w:rsid w:val="00D8014A"/>
    <w:rsid w:val="00D85374"/>
    <w:rsid w:val="00D85A04"/>
    <w:rsid w:val="00D86B1A"/>
    <w:rsid w:val="00D8712E"/>
    <w:rsid w:val="00DA1868"/>
    <w:rsid w:val="00DA325A"/>
    <w:rsid w:val="00DA4053"/>
    <w:rsid w:val="00DB7ED3"/>
    <w:rsid w:val="00DC0D2D"/>
    <w:rsid w:val="00DC4016"/>
    <w:rsid w:val="00DC78DC"/>
    <w:rsid w:val="00DD1077"/>
    <w:rsid w:val="00DD159B"/>
    <w:rsid w:val="00DD2D66"/>
    <w:rsid w:val="00DD463A"/>
    <w:rsid w:val="00DD7174"/>
    <w:rsid w:val="00DD7BFA"/>
    <w:rsid w:val="00DE4B5D"/>
    <w:rsid w:val="00DE768A"/>
    <w:rsid w:val="00DF0115"/>
    <w:rsid w:val="00DF252F"/>
    <w:rsid w:val="00DF7351"/>
    <w:rsid w:val="00E06FD8"/>
    <w:rsid w:val="00E1074A"/>
    <w:rsid w:val="00E11C64"/>
    <w:rsid w:val="00E135F3"/>
    <w:rsid w:val="00E14ED0"/>
    <w:rsid w:val="00E1648E"/>
    <w:rsid w:val="00E209BE"/>
    <w:rsid w:val="00E20B87"/>
    <w:rsid w:val="00E20FFA"/>
    <w:rsid w:val="00E2147C"/>
    <w:rsid w:val="00E35F2A"/>
    <w:rsid w:val="00E37445"/>
    <w:rsid w:val="00E42386"/>
    <w:rsid w:val="00E42D8B"/>
    <w:rsid w:val="00E4490D"/>
    <w:rsid w:val="00E4718A"/>
    <w:rsid w:val="00E62B71"/>
    <w:rsid w:val="00E62E57"/>
    <w:rsid w:val="00E76D62"/>
    <w:rsid w:val="00E819B4"/>
    <w:rsid w:val="00E85EF1"/>
    <w:rsid w:val="00EA11A5"/>
    <w:rsid w:val="00EA31B2"/>
    <w:rsid w:val="00EB2936"/>
    <w:rsid w:val="00EB5B41"/>
    <w:rsid w:val="00EB7048"/>
    <w:rsid w:val="00EC6F2D"/>
    <w:rsid w:val="00EC775F"/>
    <w:rsid w:val="00ED1530"/>
    <w:rsid w:val="00ED1A9A"/>
    <w:rsid w:val="00ED270B"/>
    <w:rsid w:val="00EF0052"/>
    <w:rsid w:val="00EF6F68"/>
    <w:rsid w:val="00EF77DF"/>
    <w:rsid w:val="00F10901"/>
    <w:rsid w:val="00F10CB1"/>
    <w:rsid w:val="00F15837"/>
    <w:rsid w:val="00F16059"/>
    <w:rsid w:val="00F241CD"/>
    <w:rsid w:val="00F25E66"/>
    <w:rsid w:val="00F318AA"/>
    <w:rsid w:val="00F33D28"/>
    <w:rsid w:val="00F3428B"/>
    <w:rsid w:val="00F3617B"/>
    <w:rsid w:val="00F40264"/>
    <w:rsid w:val="00F4195C"/>
    <w:rsid w:val="00F4691D"/>
    <w:rsid w:val="00F50254"/>
    <w:rsid w:val="00F52E48"/>
    <w:rsid w:val="00F65A4F"/>
    <w:rsid w:val="00F721E4"/>
    <w:rsid w:val="00F74E59"/>
    <w:rsid w:val="00F77460"/>
    <w:rsid w:val="00F8366D"/>
    <w:rsid w:val="00F85268"/>
    <w:rsid w:val="00F927BE"/>
    <w:rsid w:val="00FA061F"/>
    <w:rsid w:val="00FA0B8D"/>
    <w:rsid w:val="00FA115E"/>
    <w:rsid w:val="00FB2873"/>
    <w:rsid w:val="00FB40A7"/>
    <w:rsid w:val="00FB72A6"/>
    <w:rsid w:val="00FC1E27"/>
    <w:rsid w:val="00FC5301"/>
    <w:rsid w:val="00FC57F8"/>
    <w:rsid w:val="00FC678A"/>
    <w:rsid w:val="00FD451F"/>
    <w:rsid w:val="00FD6395"/>
    <w:rsid w:val="00FE5E52"/>
    <w:rsid w:val="00FF48F4"/>
    <w:rsid w:val="00FF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13B418A"/>
  <w15:chartTrackingRefBased/>
  <w15:docId w15:val="{C8E4B55D-20CD-499E-87A1-5E28F058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428B"/>
  </w:style>
  <w:style w:type="paragraph" w:styleId="Nagwek1">
    <w:name w:val="heading 1"/>
    <w:basedOn w:val="Normalny"/>
    <w:next w:val="Normalny"/>
    <w:link w:val="Nagwek1Znak"/>
    <w:uiPriority w:val="9"/>
    <w:qFormat/>
    <w:rsid w:val="0089767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593C5B"/>
    <w:pPr>
      <w:numPr>
        <w:numId w:val="25"/>
      </w:numPr>
      <w:spacing w:after="240"/>
      <w:outlineLvl w:val="1"/>
    </w:pPr>
    <w:rPr>
      <w:color w:val="auto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2E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character" w:customStyle="1" w:styleId="Nagwek1Znak">
    <w:name w:val="Nagłówek 1 Znak"/>
    <w:basedOn w:val="Domylnaczcionkaakapitu"/>
    <w:link w:val="Nagwek1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93C5B"/>
    <w:rPr>
      <w:rFonts w:asciiTheme="majorHAnsi" w:eastAsiaTheme="majorEastAsia" w:hAnsiTheme="majorHAnsi" w:cstheme="majorBidi"/>
      <w:sz w:val="32"/>
      <w:szCs w:val="32"/>
      <w:lang w:eastAsia="pl-PL"/>
    </w:rPr>
  </w:style>
  <w:style w:type="paragraph" w:styleId="Akapitzlist">
    <w:name w:val="List Paragraph"/>
    <w:aliases w:val="Akapit z listą BS,Akapit z listą3,Akapit z listą31,Akapit z listą2,CW_Lista,Wypunktowanie,L1,Bullet Number,List Paragraph1,lp1,List Paragraph2,ISCG Numerowanie,lp11,List Paragraph11,Use Case List Paragraph,Body MS Bullet,Podsis rysunku"/>
    <w:basedOn w:val="Normalny"/>
    <w:link w:val="AkapitzlistZnak"/>
    <w:uiPriority w:val="34"/>
    <w:qFormat/>
    <w:rsid w:val="0089767B"/>
    <w:pPr>
      <w:ind w:left="720"/>
      <w:contextualSpacing/>
    </w:pPr>
  </w:style>
  <w:style w:type="table" w:styleId="Tabela-Siatka">
    <w:name w:val="Table Grid"/>
    <w:basedOn w:val="Standardowy"/>
    <w:uiPriority w:val="59"/>
    <w:rsid w:val="00897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Akapit z listą3 Znak,Akapit z listą31 Znak,Akapit z listą2 Znak,CW_Lista Znak,Wypunktowanie Znak,L1 Znak,Bullet Number Znak,List Paragraph1 Znak,lp1 Znak,List Paragraph2 Znak,ISCG Numerowanie Znak,lp11 Znak"/>
    <w:link w:val="Akapitzlist"/>
    <w:uiPriority w:val="34"/>
    <w:qFormat/>
    <w:locked/>
    <w:rsid w:val="0089767B"/>
  </w:style>
  <w:style w:type="character" w:styleId="Pogrubienie">
    <w:name w:val="Strong"/>
    <w:basedOn w:val="Domylnaczcionkaakapitu"/>
    <w:uiPriority w:val="22"/>
    <w:qFormat/>
    <w:rsid w:val="0089767B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8976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6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67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E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E6C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E35F2A"/>
  </w:style>
  <w:style w:type="character" w:customStyle="1" w:styleId="Nagwek10">
    <w:name w:val="Nagłówek #1_"/>
    <w:basedOn w:val="Domylnaczcionkaakapitu"/>
    <w:link w:val="Nagwek11"/>
    <w:rsid w:val="006A585E"/>
    <w:rPr>
      <w:rFonts w:ascii="Garamond" w:eastAsia="Garamond" w:hAnsi="Garamond" w:cs="Garamond"/>
      <w:b/>
      <w:bCs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6A585E"/>
    <w:pPr>
      <w:widowControl w:val="0"/>
      <w:shd w:val="clear" w:color="auto" w:fill="FFFFFF"/>
      <w:spacing w:after="0" w:line="240" w:lineRule="auto"/>
      <w:ind w:firstLine="700"/>
      <w:outlineLvl w:val="0"/>
    </w:pPr>
    <w:rPr>
      <w:rFonts w:ascii="Garamond" w:eastAsia="Garamond" w:hAnsi="Garamond" w:cs="Garamond"/>
      <w:b/>
      <w:bCs/>
    </w:rPr>
  </w:style>
  <w:style w:type="character" w:styleId="Hipercze">
    <w:name w:val="Hyperlink"/>
    <w:basedOn w:val="Domylnaczcionkaakapitu"/>
    <w:uiPriority w:val="99"/>
    <w:unhideWhenUsed/>
    <w:rsid w:val="005A3C5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3C52"/>
    <w:rPr>
      <w:color w:val="605E5C"/>
      <w:shd w:val="clear" w:color="auto" w:fill="E1DFDD"/>
    </w:rPr>
  </w:style>
  <w:style w:type="paragraph" w:customStyle="1" w:styleId="Default">
    <w:name w:val="Default"/>
    <w:rsid w:val="00545E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table" w:styleId="Tabelasiatki4akcent1">
    <w:name w:val="Grid Table 4 Accent 1"/>
    <w:basedOn w:val="Standardowy"/>
    <w:uiPriority w:val="49"/>
    <w:rsid w:val="002A2B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2EC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ubitemnumbered">
    <w:name w:val="Subitem numbered"/>
    <w:basedOn w:val="Normalny"/>
    <w:rsid w:val="009D6E36"/>
    <w:pPr>
      <w:spacing w:after="0" w:line="360" w:lineRule="auto"/>
      <w:ind w:left="567" w:hanging="283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59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59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59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-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109FFCED8BE4BBF46EE2F10407A52" ma:contentTypeVersion="9" ma:contentTypeDescription="Utwórz nowy dokument." ma:contentTypeScope="" ma:versionID="b90cee78d731a88818038f0ba789489d">
  <xsd:schema xmlns:xsd="http://www.w3.org/2001/XMLSchema" xmlns:xs="http://www.w3.org/2001/XMLSchema" xmlns:p="http://schemas.microsoft.com/office/2006/metadata/properties" xmlns:ns2="4464bb2e-eb97-497b-bd82-747c64712d5e" xmlns:ns3="d6bb8f46-4679-4357-bda3-d741ee4faed3" targetNamespace="http://schemas.microsoft.com/office/2006/metadata/properties" ma:root="true" ma:fieldsID="6a81554544f7be7b7322095ede655ce6" ns2:_="" ns3:_="">
    <xsd:import namespace="4464bb2e-eb97-497b-bd82-747c64712d5e"/>
    <xsd:import namespace="d6bb8f46-4679-4357-bda3-d741ee4fa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4bb2e-eb97-497b-bd82-747c64712d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b8f46-4679-4357-bda3-d741ee4fa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CA1F2-C188-4C39-8953-E9378208F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4bb2e-eb97-497b-bd82-747c64712d5e"/>
    <ds:schemaRef ds:uri="d6bb8f46-4679-4357-bda3-d741ee4fa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D8E81C-D947-418A-9205-F5836FE8E7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E68562-BFF2-4A0B-A8B2-91821A62356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52A882-FB5C-40BC-9D52-D9A4D6A02E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PIGUŁKI-listownik.dotx</Template>
  <TotalTime>1</TotalTime>
  <Pages>6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2</cp:revision>
  <cp:lastPrinted>2022-10-05T09:53:00Z</cp:lastPrinted>
  <dcterms:created xsi:type="dcterms:W3CDTF">2022-10-05T09:53:00Z</dcterms:created>
  <dcterms:modified xsi:type="dcterms:W3CDTF">2022-10-05T09:53:00Z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0x010100D8C109FFCED8BE4BBF46EE2F10407A52</vt:lpwstr>
  </property>
</Properties>
</file>