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B6F66" w14:textId="75D3F6E5" w:rsidR="0089767B" w:rsidRPr="006573A6" w:rsidRDefault="0089767B" w:rsidP="00407EC0">
      <w:pPr>
        <w:spacing w:after="0"/>
        <w:rPr>
          <w:rFonts w:cstheme="minorHAnsi"/>
        </w:rPr>
      </w:pPr>
      <w:r w:rsidRPr="006573A6">
        <w:rPr>
          <w:rFonts w:cstheme="minorHAnsi"/>
          <w:b/>
          <w:color w:val="000000" w:themeColor="text1"/>
        </w:rPr>
        <w:t xml:space="preserve">Załącznik nr 2 </w:t>
      </w:r>
    </w:p>
    <w:p w14:paraId="7FFD4423" w14:textId="5189A4AE" w:rsidR="0089767B" w:rsidRPr="006573A6" w:rsidRDefault="004A69A7" w:rsidP="0089767B">
      <w:pPr>
        <w:pStyle w:val="Tytu"/>
        <w:jc w:val="center"/>
        <w:rPr>
          <w:rFonts w:asciiTheme="minorHAnsi" w:hAnsiTheme="minorHAnsi" w:cstheme="minorHAnsi"/>
          <w:sz w:val="40"/>
        </w:rPr>
      </w:pPr>
      <w:r w:rsidRPr="006573A6">
        <w:rPr>
          <w:rFonts w:asciiTheme="minorHAnsi" w:hAnsiTheme="minorHAnsi" w:cstheme="minorHAnsi"/>
          <w:sz w:val="40"/>
        </w:rPr>
        <w:t>Formularz o</w:t>
      </w:r>
      <w:r w:rsidR="0089767B" w:rsidRPr="006573A6">
        <w:rPr>
          <w:rFonts w:asciiTheme="minorHAnsi" w:hAnsiTheme="minorHAnsi" w:cstheme="minorHAnsi"/>
          <w:sz w:val="40"/>
        </w:rPr>
        <w:t>fert</w:t>
      </w:r>
      <w:r w:rsidRPr="006573A6">
        <w:rPr>
          <w:rFonts w:asciiTheme="minorHAnsi" w:hAnsiTheme="minorHAnsi" w:cstheme="minorHAnsi"/>
          <w:sz w:val="40"/>
        </w:rPr>
        <w:t>y</w:t>
      </w:r>
    </w:p>
    <w:p w14:paraId="322BF9BD" w14:textId="0CF69760" w:rsidR="0089767B" w:rsidRPr="00EA11A5" w:rsidRDefault="00BA051F" w:rsidP="00BA051F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dot. </w:t>
      </w:r>
      <w:bookmarkStart w:id="0" w:name="_Hlk119324297"/>
      <w:r w:rsidRPr="00BA051F">
        <w:rPr>
          <w:rFonts w:cstheme="minorHAnsi"/>
          <w:bCs/>
          <w:sz w:val="20"/>
          <w:szCs w:val="20"/>
        </w:rPr>
        <w:t>opracowanie narzędzi promocyjno-informacyjnych zwiększających dostępność osób ze specjalnymi potrzebami edukacyjnymi do oferty Zachodniopomorskiej Szkoły Biznesu w Szczecinie</w:t>
      </w:r>
      <w:r w:rsidR="009B334F" w:rsidRPr="00EA11A5">
        <w:rPr>
          <w:rFonts w:cstheme="minorHAnsi"/>
          <w:sz w:val="20"/>
          <w:szCs w:val="20"/>
        </w:rPr>
        <w:t xml:space="preserve"> w </w:t>
      </w:r>
      <w:r w:rsidR="0089767B" w:rsidRPr="00EA11A5">
        <w:rPr>
          <w:rFonts w:cstheme="minorHAnsi"/>
          <w:sz w:val="20"/>
          <w:szCs w:val="20"/>
        </w:rPr>
        <w:t xml:space="preserve">ramach </w:t>
      </w:r>
      <w:r w:rsidR="0089767B" w:rsidRPr="00EA11A5">
        <w:rPr>
          <w:rFonts w:cstheme="minorHAnsi"/>
          <w:bCs/>
          <w:sz w:val="20"/>
          <w:szCs w:val="20"/>
        </w:rPr>
        <w:t xml:space="preserve">Projektu </w:t>
      </w:r>
      <w:r w:rsidR="00EB5B41" w:rsidRPr="00EA11A5">
        <w:rPr>
          <w:rFonts w:cstheme="minorHAnsi"/>
          <w:bCs/>
          <w:sz w:val="20"/>
          <w:szCs w:val="20"/>
        </w:rPr>
        <w:t xml:space="preserve">"ZPSB Plus – program zwiększenia dostępności uczelni dla osób niepełnosprawnych" (dalej: Projekt), współfinansowanego ze środków Unii Europejskiej w ramach Programu Operacyjnego Wiedza Edukacja Rozwój 2014-2020 </w:t>
      </w:r>
      <w:r w:rsidR="004A69A7" w:rsidRPr="00EA11A5">
        <w:rPr>
          <w:rFonts w:cstheme="minorHAnsi"/>
          <w:bCs/>
          <w:sz w:val="20"/>
          <w:szCs w:val="20"/>
        </w:rPr>
        <w:t xml:space="preserve">w ramach </w:t>
      </w:r>
      <w:r w:rsidR="00EB5B41" w:rsidRPr="00EA11A5">
        <w:rPr>
          <w:rFonts w:cstheme="minorHAnsi"/>
          <w:bCs/>
          <w:sz w:val="20"/>
          <w:szCs w:val="20"/>
        </w:rPr>
        <w:t xml:space="preserve">Europejskiego Funduszu Społecznego </w:t>
      </w:r>
      <w:r w:rsidR="00E62B71" w:rsidRPr="00EA11A5">
        <w:rPr>
          <w:rFonts w:cstheme="minorHAnsi"/>
          <w:bCs/>
          <w:sz w:val="20"/>
          <w:szCs w:val="20"/>
        </w:rPr>
        <w:t>(</w:t>
      </w:r>
      <w:r w:rsidR="00EB5B41" w:rsidRPr="00EA11A5">
        <w:rPr>
          <w:rFonts w:cstheme="minorHAnsi"/>
          <w:bCs/>
          <w:sz w:val="20"/>
          <w:szCs w:val="20"/>
        </w:rPr>
        <w:t>n</w:t>
      </w:r>
      <w:r w:rsidR="00E62B71" w:rsidRPr="00EA11A5">
        <w:rPr>
          <w:rFonts w:cstheme="minorHAnsi"/>
          <w:bCs/>
          <w:sz w:val="20"/>
          <w:szCs w:val="20"/>
        </w:rPr>
        <w:t>r umowy</w:t>
      </w:r>
      <w:r w:rsidR="00EB5B41" w:rsidRPr="00EA11A5">
        <w:rPr>
          <w:rFonts w:cstheme="minorHAnsi"/>
          <w:bCs/>
          <w:sz w:val="20"/>
          <w:szCs w:val="20"/>
        </w:rPr>
        <w:t xml:space="preserve"> POWR.03.05.00-00-A019/19 </w:t>
      </w:r>
      <w:r w:rsidR="00E62B71" w:rsidRPr="00EA11A5">
        <w:rPr>
          <w:rFonts w:cstheme="minorHAnsi"/>
          <w:bCs/>
          <w:sz w:val="20"/>
          <w:szCs w:val="20"/>
        </w:rPr>
        <w:t>)</w:t>
      </w:r>
    </w:p>
    <w:bookmarkEnd w:id="0"/>
    <w:p w14:paraId="5C189E5A" w14:textId="036756D4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Zamawiając</w:t>
      </w:r>
      <w:r w:rsidR="005B29FC" w:rsidRPr="006573A6">
        <w:rPr>
          <w:rFonts w:cstheme="minorHAnsi"/>
          <w:color w:val="000000" w:themeColor="text1"/>
        </w:rPr>
        <w:t>y</w:t>
      </w:r>
      <w:r w:rsidRPr="006573A6">
        <w:rPr>
          <w:rFonts w:cstheme="minorHAnsi"/>
          <w:color w:val="000000" w:themeColor="text1"/>
        </w:rPr>
        <w:t xml:space="preserve">: </w:t>
      </w:r>
      <w:r w:rsidRPr="006573A6">
        <w:rPr>
          <w:rFonts w:cstheme="minorHAnsi"/>
          <w:b/>
          <w:color w:val="000000" w:themeColor="text1"/>
        </w:rPr>
        <w:t>Zachodniopomorska Szkoła Biznesu w Szczecinie, ul. Żołnierska 54, 71-210 Szczecin</w:t>
      </w:r>
    </w:p>
    <w:p w14:paraId="3B597AF7" w14:textId="0CF447B3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Pieczęć Wykonawcy:</w:t>
      </w:r>
      <w:r w:rsidRPr="006573A6">
        <w:rPr>
          <w:rFonts w:cstheme="minorHAnsi"/>
          <w:color w:val="000000" w:themeColor="text1"/>
        </w:rPr>
        <w:br/>
      </w:r>
    </w:p>
    <w:p w14:paraId="0948BA64" w14:textId="7B93AC33" w:rsidR="00407EC0" w:rsidRPr="006573A6" w:rsidRDefault="00407EC0" w:rsidP="00407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Pełna nazwa Wykonawcy: </w:t>
      </w:r>
    </w:p>
    <w:p w14:paraId="72CF3A95" w14:textId="4A9EE2C1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Adres </w:t>
      </w:r>
      <w:r w:rsidR="00BC64ED" w:rsidRPr="006573A6">
        <w:rPr>
          <w:rFonts w:cstheme="minorHAnsi"/>
          <w:color w:val="000000" w:themeColor="text1"/>
        </w:rPr>
        <w:t xml:space="preserve">siedziby </w:t>
      </w:r>
      <w:r w:rsidRPr="006573A6">
        <w:rPr>
          <w:rFonts w:cstheme="minorHAnsi"/>
          <w:color w:val="000000" w:themeColor="text1"/>
        </w:rPr>
        <w:t xml:space="preserve">Wykonawcy: </w:t>
      </w:r>
    </w:p>
    <w:p w14:paraId="130752B4" w14:textId="6643E8F2" w:rsidR="0089767B" w:rsidRPr="006573A6" w:rsidRDefault="00BC64ED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 w:themeColor="text1"/>
        </w:rPr>
      </w:pPr>
      <w:r w:rsidRPr="006573A6">
        <w:rPr>
          <w:rFonts w:cstheme="minorHAnsi"/>
          <w:color w:val="000000" w:themeColor="text1"/>
        </w:rPr>
        <w:t>*NIP/REGON/INNY REJESTR:</w:t>
      </w:r>
      <w:r w:rsidR="0089767B" w:rsidRPr="006573A6">
        <w:rPr>
          <w:rFonts w:cstheme="minorHAnsi"/>
          <w:color w:val="000000" w:themeColor="text1"/>
        </w:rPr>
        <w:t xml:space="preserve"> </w:t>
      </w:r>
    </w:p>
    <w:p w14:paraId="4DDF7827" w14:textId="5FB40326" w:rsidR="00BC64ED" w:rsidRPr="006573A6" w:rsidRDefault="00BC64ED" w:rsidP="00BC6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 w:themeColor="text1"/>
        </w:rPr>
      </w:pPr>
      <w:r w:rsidRPr="006573A6">
        <w:rPr>
          <w:rFonts w:cstheme="minorHAnsi"/>
        </w:rPr>
        <w:t>*KRS/CEIDG/INNY REJESTR</w:t>
      </w:r>
      <w:r w:rsidRPr="006573A6">
        <w:rPr>
          <w:rFonts w:cstheme="minorHAnsi"/>
          <w:color w:val="000000" w:themeColor="text1"/>
        </w:rPr>
        <w:t xml:space="preserve">: </w:t>
      </w:r>
    </w:p>
    <w:p w14:paraId="1AFC7E83" w14:textId="77777777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Osoba do kontaktu: </w:t>
      </w:r>
    </w:p>
    <w:p w14:paraId="638E2721" w14:textId="77777777" w:rsidR="0089767B" w:rsidRPr="006573A6" w:rsidRDefault="0089767B" w:rsidP="005B2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0"/>
        <w:rPr>
          <w:rFonts w:cstheme="minorHAnsi"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Telefon:                                                           | E-mail: </w:t>
      </w:r>
    </w:p>
    <w:p w14:paraId="36ACCB05" w14:textId="1D153C6B" w:rsidR="00407EC0" w:rsidRPr="006573A6" w:rsidRDefault="00B84635" w:rsidP="00B84635">
      <w:pPr>
        <w:tabs>
          <w:tab w:val="num" w:pos="2340"/>
        </w:tabs>
        <w:spacing w:after="0"/>
        <w:jc w:val="right"/>
        <w:rPr>
          <w:rFonts w:eastAsia="Times New Roman" w:cstheme="minorHAnsi"/>
          <w:bCs/>
          <w:sz w:val="20"/>
          <w:szCs w:val="20"/>
          <w:lang w:eastAsia="pl-PL"/>
        </w:rPr>
      </w:pPr>
      <w:r w:rsidRPr="006573A6">
        <w:rPr>
          <w:rFonts w:eastAsia="Calibri" w:cstheme="minorHAnsi"/>
          <w:i/>
          <w:sz w:val="19"/>
          <w:szCs w:val="19"/>
        </w:rPr>
        <w:t xml:space="preserve">* </w:t>
      </w:r>
      <w:r w:rsidRPr="00B84635">
        <w:rPr>
          <w:rFonts w:eastAsia="Calibri" w:cstheme="minorHAnsi"/>
          <w:i/>
          <w:sz w:val="19"/>
          <w:szCs w:val="19"/>
        </w:rPr>
        <w:t>przekreślić gdy nie dotyczy; wypełnić lub zmodyfikować jeśli dotyczy</w:t>
      </w:r>
    </w:p>
    <w:p w14:paraId="0E1572F9" w14:textId="77777777" w:rsidR="00B84635" w:rsidRDefault="00B84635" w:rsidP="005B29FC">
      <w:pPr>
        <w:tabs>
          <w:tab w:val="num" w:pos="2340"/>
        </w:tabs>
        <w:spacing w:after="0"/>
        <w:jc w:val="both"/>
        <w:rPr>
          <w:rFonts w:eastAsia="Times New Roman" w:cstheme="minorHAnsi"/>
          <w:bCs/>
          <w:sz w:val="20"/>
          <w:szCs w:val="20"/>
          <w:lang w:eastAsia="pl-PL"/>
        </w:rPr>
      </w:pPr>
    </w:p>
    <w:p w14:paraId="6DCE9A96" w14:textId="2797AA68" w:rsidR="009B334F" w:rsidRPr="006573A6" w:rsidRDefault="00407EC0" w:rsidP="005B29FC">
      <w:pPr>
        <w:tabs>
          <w:tab w:val="num" w:pos="2340"/>
        </w:tabs>
        <w:spacing w:after="0"/>
        <w:jc w:val="both"/>
        <w:rPr>
          <w:rFonts w:cstheme="minorHAnsi"/>
          <w:sz w:val="20"/>
          <w:szCs w:val="20"/>
        </w:rPr>
      </w:pPr>
      <w:r w:rsidRPr="006573A6">
        <w:rPr>
          <w:rFonts w:eastAsia="Times New Roman" w:cstheme="minorHAnsi"/>
          <w:bCs/>
          <w:sz w:val="20"/>
          <w:szCs w:val="20"/>
          <w:lang w:eastAsia="pl-PL"/>
        </w:rPr>
        <w:t>W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 xml:space="preserve"> odpowiedzi na zapytanie ofertowe z dnia </w:t>
      </w:r>
      <w:r w:rsidR="007D1C2E" w:rsidRPr="00BA051F">
        <w:rPr>
          <w:rFonts w:eastAsia="Times New Roman" w:cstheme="minorHAnsi"/>
          <w:bCs/>
          <w:sz w:val="20"/>
          <w:szCs w:val="20"/>
          <w:highlight w:val="yellow"/>
          <w:lang w:eastAsia="pl-PL"/>
        </w:rPr>
        <w:t>05</w:t>
      </w:r>
      <w:r w:rsidR="005B29FC" w:rsidRPr="00BA051F">
        <w:rPr>
          <w:rFonts w:eastAsia="Times New Roman" w:cstheme="minorHAnsi"/>
          <w:bCs/>
          <w:sz w:val="20"/>
          <w:szCs w:val="20"/>
          <w:highlight w:val="yellow"/>
          <w:lang w:eastAsia="pl-PL"/>
        </w:rPr>
        <w:t>.</w:t>
      </w:r>
      <w:r w:rsidR="007D1C2E" w:rsidRPr="00BA051F">
        <w:rPr>
          <w:rFonts w:eastAsia="Times New Roman" w:cstheme="minorHAnsi"/>
          <w:bCs/>
          <w:sz w:val="20"/>
          <w:szCs w:val="20"/>
          <w:highlight w:val="yellow"/>
          <w:lang w:eastAsia="pl-PL"/>
        </w:rPr>
        <w:t>10</w:t>
      </w:r>
      <w:r w:rsidR="005B29FC" w:rsidRPr="00BA051F">
        <w:rPr>
          <w:rFonts w:eastAsia="Times New Roman" w:cstheme="minorHAnsi"/>
          <w:bCs/>
          <w:sz w:val="20"/>
          <w:szCs w:val="20"/>
          <w:highlight w:val="yellow"/>
          <w:lang w:eastAsia="pl-PL"/>
        </w:rPr>
        <w:t>.2022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 xml:space="preserve"> r.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>, w oparciu o zasadę konkurencyjności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>, s</w:t>
      </w:r>
      <w:r w:rsidR="009B334F" w:rsidRPr="006573A6">
        <w:rPr>
          <w:rFonts w:cstheme="minorHAnsi"/>
          <w:sz w:val="20"/>
          <w:szCs w:val="20"/>
        </w:rPr>
        <w:t xml:space="preserve">kładam(-y) ofertę na wykonanie przedmiotu zamówienia zgodnie z treścią </w:t>
      </w:r>
      <w:r w:rsidRPr="006573A6">
        <w:rPr>
          <w:rFonts w:cstheme="minorHAnsi"/>
          <w:sz w:val="20"/>
          <w:szCs w:val="20"/>
        </w:rPr>
        <w:t>zapytania,</w:t>
      </w:r>
      <w:r w:rsidR="009B334F" w:rsidRPr="006573A6">
        <w:rPr>
          <w:rFonts w:cstheme="minorHAnsi"/>
          <w:sz w:val="20"/>
          <w:szCs w:val="20"/>
        </w:rPr>
        <w:t xml:space="preserve"> na następujących warunkach: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6805"/>
        <w:gridCol w:w="2551"/>
      </w:tblGrid>
      <w:tr w:rsidR="006573A6" w:rsidRPr="006573A6" w14:paraId="2B26C7C3" w14:textId="77777777" w:rsidTr="006573A6">
        <w:tc>
          <w:tcPr>
            <w:tcW w:w="9356" w:type="dxa"/>
            <w:gridSpan w:val="2"/>
          </w:tcPr>
          <w:p w14:paraId="78493297" w14:textId="5D6636C8" w:rsidR="006573A6" w:rsidRPr="006573A6" w:rsidRDefault="006573A6" w:rsidP="006573A6">
            <w:pPr>
              <w:tabs>
                <w:tab w:val="num" w:pos="2340"/>
              </w:tabs>
              <w:spacing w:before="240"/>
              <w:jc w:val="both"/>
              <w:rPr>
                <w:rFonts w:cstheme="minorHAnsi"/>
                <w:sz w:val="24"/>
                <w:szCs w:val="24"/>
              </w:rPr>
            </w:pPr>
            <w:r w:rsidRPr="006573A6">
              <w:rPr>
                <w:rFonts w:cstheme="minorHAnsi"/>
                <w:b/>
                <w:color w:val="000000" w:themeColor="text1"/>
                <w:sz w:val="24"/>
              </w:rPr>
              <w:t>Cena ofertowa brutto</w:t>
            </w:r>
            <w:r w:rsidR="003326C9" w:rsidRPr="003326C9">
              <w:rPr>
                <w:rFonts w:cstheme="minorHAnsi"/>
                <w:b/>
                <w:color w:val="000000" w:themeColor="text1"/>
                <w:sz w:val="24"/>
                <w:vertAlign w:val="superscript"/>
              </w:rPr>
              <w:t>**</w:t>
            </w:r>
            <w:r w:rsidRPr="006573A6">
              <w:rPr>
                <w:rFonts w:cstheme="minorHAnsi"/>
                <w:b/>
                <w:color w:val="000000" w:themeColor="text1"/>
                <w:sz w:val="24"/>
              </w:rPr>
              <w:t>: ............................................. zł za wykonanie całości zamówienia</w:t>
            </w:r>
            <w:r w:rsidR="003326C9" w:rsidRPr="003326C9">
              <w:rPr>
                <w:rFonts w:cstheme="minorHAnsi"/>
                <w:b/>
                <w:color w:val="000000" w:themeColor="text1"/>
                <w:sz w:val="24"/>
                <w:vertAlign w:val="superscript"/>
              </w:rPr>
              <w:t>***</w:t>
            </w:r>
          </w:p>
        </w:tc>
      </w:tr>
      <w:tr w:rsidR="006573A6" w:rsidRPr="006573A6" w14:paraId="7B3948D1" w14:textId="77777777" w:rsidTr="006573A6">
        <w:tc>
          <w:tcPr>
            <w:tcW w:w="6805" w:type="dxa"/>
          </w:tcPr>
          <w:p w14:paraId="27BA6AEA" w14:textId="5666EB10" w:rsidR="006573A6" w:rsidRPr="006573A6" w:rsidRDefault="00BA051F" w:rsidP="00CF5049">
            <w:pPr>
              <w:tabs>
                <w:tab w:val="num" w:pos="2340"/>
              </w:tabs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EB2936">
              <w:rPr>
                <w:rFonts w:cstheme="minorHAnsi"/>
                <w:b/>
                <w:color w:val="000000" w:themeColor="text1"/>
                <w:sz w:val="24"/>
              </w:rPr>
              <w:t xml:space="preserve">Ceny </w:t>
            </w:r>
            <w:r w:rsidRPr="00EB2936">
              <w:rPr>
                <w:rFonts w:cstheme="minorHAnsi"/>
                <w:b/>
              </w:rPr>
              <w:t xml:space="preserve">za poszczególne </w:t>
            </w:r>
            <w:r>
              <w:rPr>
                <w:rFonts w:cstheme="minorHAnsi"/>
                <w:b/>
              </w:rPr>
              <w:t>elementy zamówienia</w:t>
            </w:r>
            <w:r w:rsidRPr="00EB2936">
              <w:rPr>
                <w:rFonts w:cstheme="minorHAnsi"/>
                <w:b/>
              </w:rPr>
              <w:t>:</w:t>
            </w:r>
          </w:p>
        </w:tc>
        <w:tc>
          <w:tcPr>
            <w:tcW w:w="2551" w:type="dxa"/>
          </w:tcPr>
          <w:p w14:paraId="35A44D61" w14:textId="5BBF1AB8" w:rsidR="006573A6" w:rsidRPr="006573A6" w:rsidRDefault="006573A6" w:rsidP="006573A6">
            <w:pPr>
              <w:tabs>
                <w:tab w:val="num" w:pos="2340"/>
              </w:tabs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6573A6">
              <w:rPr>
                <w:rFonts w:cstheme="minorHAnsi"/>
                <w:b/>
                <w:bCs/>
                <w:smallCaps/>
                <w:sz w:val="24"/>
                <w:szCs w:val="24"/>
              </w:rPr>
              <w:t>cena brutto:</w:t>
            </w:r>
          </w:p>
        </w:tc>
      </w:tr>
      <w:tr w:rsidR="00BA051F" w:rsidRPr="006573A6" w14:paraId="131E03C1" w14:textId="77777777" w:rsidTr="006573A6">
        <w:tc>
          <w:tcPr>
            <w:tcW w:w="6805" w:type="dxa"/>
          </w:tcPr>
          <w:p w14:paraId="5FAB7E2C" w14:textId="00712410" w:rsidR="00BA051F" w:rsidRPr="00CF5049" w:rsidRDefault="00BA051F" w:rsidP="00BA051F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2359C3">
              <w:t xml:space="preserve">Dostosowanie i zaktualizowanie strony głównej www Zachodniopomorskiej Szkoły Biznesu </w:t>
            </w:r>
            <w:hyperlink r:id="rId11" w:history="1">
              <w:r w:rsidRPr="002359C3">
                <w:rPr>
                  <w:rStyle w:val="Hipercze"/>
                </w:rPr>
                <w:t>www.zpsb.pl</w:t>
              </w:r>
            </w:hyperlink>
            <w:r w:rsidRPr="002359C3">
              <w:t xml:space="preserve"> do WCAG 2.1 </w:t>
            </w:r>
          </w:p>
        </w:tc>
        <w:tc>
          <w:tcPr>
            <w:tcW w:w="2551" w:type="dxa"/>
          </w:tcPr>
          <w:p w14:paraId="51144EC0" w14:textId="77777777" w:rsidR="00BA051F" w:rsidRPr="006573A6" w:rsidRDefault="00BA051F" w:rsidP="00BA051F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BA051F" w:rsidRPr="006573A6" w14:paraId="0C6D35E0" w14:textId="77777777" w:rsidTr="006573A6">
        <w:tc>
          <w:tcPr>
            <w:tcW w:w="6805" w:type="dxa"/>
          </w:tcPr>
          <w:p w14:paraId="0182BB17" w14:textId="0F8129D8" w:rsidR="00BA051F" w:rsidRPr="00CF5049" w:rsidRDefault="00BA051F" w:rsidP="00BA051F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t>D</w:t>
            </w:r>
            <w:r w:rsidRPr="002359C3">
              <w:t xml:space="preserve">ostosowanie strony i panelu rekrutacyjnego Zachodniopomorskiej Szkoły Biznesu </w:t>
            </w:r>
            <w:hyperlink r:id="rId12" w:history="1">
              <w:r w:rsidRPr="002359C3">
                <w:rPr>
                  <w:rStyle w:val="Hipercze"/>
                </w:rPr>
                <w:t>https://rekrutacja.zpsb.pl/</w:t>
              </w:r>
            </w:hyperlink>
            <w:r w:rsidRPr="002359C3">
              <w:t xml:space="preserve">  do WCAG 2.1 </w:t>
            </w:r>
          </w:p>
        </w:tc>
        <w:tc>
          <w:tcPr>
            <w:tcW w:w="2551" w:type="dxa"/>
          </w:tcPr>
          <w:p w14:paraId="0F5008C5" w14:textId="77777777" w:rsidR="00BA051F" w:rsidRPr="006573A6" w:rsidRDefault="00BA051F" w:rsidP="00BA051F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BA051F" w:rsidRPr="006573A6" w14:paraId="4A480F70" w14:textId="77777777" w:rsidTr="006573A6">
        <w:tc>
          <w:tcPr>
            <w:tcW w:w="6805" w:type="dxa"/>
          </w:tcPr>
          <w:p w14:paraId="54B89C37" w14:textId="0E8E6D8F" w:rsidR="00BA051F" w:rsidRPr="00CF5049" w:rsidRDefault="000546B6" w:rsidP="00BA051F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t>Przygotowanie i w</w:t>
            </w:r>
            <w:r w:rsidR="00BA051F" w:rsidRPr="002359C3">
              <w:t>drożenie nakładki w formie podstrony do głównej strony www przekierowującej studentów i pracowników do systemów wewnętrznych Zachodniopomorskiej Szkoły Biznesu (</w:t>
            </w:r>
            <w:proofErr w:type="spellStart"/>
            <w:r w:rsidR="00BA051F" w:rsidRPr="002359C3">
              <w:t>MojaZPSB</w:t>
            </w:r>
            <w:proofErr w:type="spellEnd"/>
            <w:r w:rsidR="00BA051F" w:rsidRPr="002359C3">
              <w:t xml:space="preserve">) </w:t>
            </w:r>
          </w:p>
        </w:tc>
        <w:tc>
          <w:tcPr>
            <w:tcW w:w="2551" w:type="dxa"/>
          </w:tcPr>
          <w:p w14:paraId="494DD743" w14:textId="77777777" w:rsidR="00BA051F" w:rsidRPr="006573A6" w:rsidRDefault="00BA051F" w:rsidP="00BA051F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BA051F" w:rsidRPr="006573A6" w14:paraId="4F8B2380" w14:textId="77777777" w:rsidTr="006573A6">
        <w:tc>
          <w:tcPr>
            <w:tcW w:w="6805" w:type="dxa"/>
          </w:tcPr>
          <w:p w14:paraId="49851D52" w14:textId="4C3FC282" w:rsidR="00BA051F" w:rsidRPr="00CF5049" w:rsidRDefault="00BA051F" w:rsidP="00BA051F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t>O</w:t>
            </w:r>
            <w:r w:rsidRPr="002359C3">
              <w:t xml:space="preserve">pracowanie biblioteki „wirtualnych wizyt studyjnych” zawierających 50 materiałów wideo </w:t>
            </w:r>
          </w:p>
        </w:tc>
        <w:tc>
          <w:tcPr>
            <w:tcW w:w="2551" w:type="dxa"/>
          </w:tcPr>
          <w:p w14:paraId="12C2A045" w14:textId="77777777" w:rsidR="00BA051F" w:rsidRPr="006573A6" w:rsidRDefault="00BA051F" w:rsidP="00BA051F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7073F3E" w14:textId="2289A5C4" w:rsidR="00E62B71" w:rsidRPr="006573A6" w:rsidRDefault="0089767B" w:rsidP="00E62B71">
      <w:pPr>
        <w:spacing w:after="200"/>
        <w:jc w:val="right"/>
        <w:rPr>
          <w:rFonts w:eastAsia="Calibri" w:cstheme="minorHAnsi"/>
          <w:i/>
          <w:sz w:val="19"/>
          <w:szCs w:val="19"/>
        </w:rPr>
      </w:pPr>
      <w:r w:rsidRPr="006573A6">
        <w:rPr>
          <w:rFonts w:cstheme="minorHAnsi"/>
          <w:color w:val="000000" w:themeColor="text1"/>
        </w:rPr>
        <w:tab/>
      </w:r>
      <w:r w:rsidR="00E62B71" w:rsidRPr="006573A6">
        <w:rPr>
          <w:rFonts w:eastAsia="Calibri" w:cstheme="minorHAnsi"/>
          <w:i/>
          <w:sz w:val="19"/>
          <w:szCs w:val="19"/>
        </w:rPr>
        <w:t>*</w:t>
      </w:r>
      <w:r w:rsidR="00BC64ED" w:rsidRPr="006573A6">
        <w:rPr>
          <w:rFonts w:eastAsia="Calibri" w:cstheme="minorHAnsi"/>
          <w:i/>
          <w:sz w:val="19"/>
          <w:szCs w:val="19"/>
        </w:rPr>
        <w:t>*</w:t>
      </w:r>
      <w:r w:rsidR="00612EC4">
        <w:rPr>
          <w:rFonts w:eastAsia="Calibri" w:cstheme="minorHAnsi"/>
          <w:i/>
          <w:sz w:val="19"/>
          <w:szCs w:val="19"/>
        </w:rPr>
        <w:t>*</w:t>
      </w:r>
      <w:r w:rsidR="00E62B71" w:rsidRPr="006573A6">
        <w:rPr>
          <w:rFonts w:eastAsia="Calibri" w:cstheme="minorHAnsi"/>
          <w:i/>
          <w:sz w:val="19"/>
          <w:szCs w:val="19"/>
        </w:rPr>
        <w:t xml:space="preserve"> </w:t>
      </w:r>
      <w:r w:rsidR="00767797" w:rsidRPr="006573A6">
        <w:rPr>
          <w:rFonts w:eastAsia="Calibri" w:cstheme="minorHAnsi"/>
          <w:i/>
          <w:sz w:val="19"/>
          <w:szCs w:val="19"/>
        </w:rPr>
        <w:t>Cena ofertowa brutto musi uwzględniać wszystkie koszty związane z realizacją przedmiotu zamówienia zgodnie z opisem zamówienia oraz istotnymi postanowieniami umowy określonymi w zapytaniu ofertowym</w:t>
      </w:r>
      <w:r w:rsidR="00E62B71" w:rsidRPr="006573A6">
        <w:rPr>
          <w:rFonts w:eastAsia="Calibri" w:cstheme="minorHAnsi"/>
          <w:i/>
          <w:sz w:val="19"/>
          <w:szCs w:val="19"/>
        </w:rPr>
        <w:t>.</w:t>
      </w:r>
    </w:p>
    <w:p w14:paraId="6E96494A" w14:textId="77777777" w:rsidR="00094AE0" w:rsidRDefault="00094AE0" w:rsidP="00B84635">
      <w:pPr>
        <w:keepLines/>
        <w:spacing w:after="0" w:line="240" w:lineRule="auto"/>
        <w:jc w:val="right"/>
        <w:rPr>
          <w:rFonts w:cstheme="minorHAnsi"/>
          <w:color w:val="000000" w:themeColor="text1"/>
        </w:rPr>
      </w:pPr>
      <w:bookmarkStart w:id="1" w:name="_Hlk107408090"/>
    </w:p>
    <w:p w14:paraId="410B589C" w14:textId="77777777" w:rsidR="00094AE0" w:rsidRDefault="00094AE0" w:rsidP="00B84635">
      <w:pPr>
        <w:keepLines/>
        <w:spacing w:after="0" w:line="240" w:lineRule="auto"/>
        <w:jc w:val="right"/>
        <w:rPr>
          <w:rFonts w:cstheme="minorHAnsi"/>
          <w:color w:val="000000" w:themeColor="text1"/>
        </w:rPr>
      </w:pPr>
    </w:p>
    <w:p w14:paraId="4C72DB2F" w14:textId="168680E4" w:rsidR="00E62B71" w:rsidRPr="006573A6" w:rsidRDefault="000B3F04" w:rsidP="00B84635">
      <w:pPr>
        <w:keepLines/>
        <w:spacing w:after="0" w:line="240" w:lineRule="auto"/>
        <w:jc w:val="right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........</w:t>
      </w:r>
      <w:r w:rsidR="00ED270B" w:rsidRPr="006573A6">
        <w:rPr>
          <w:rFonts w:cstheme="minorHAnsi"/>
          <w:color w:val="000000" w:themeColor="text1"/>
        </w:rPr>
        <w:t>.............</w:t>
      </w:r>
      <w:r w:rsidRPr="006573A6">
        <w:rPr>
          <w:rFonts w:cstheme="minorHAnsi"/>
          <w:color w:val="000000" w:themeColor="text1"/>
        </w:rPr>
        <w:t>...........................................................................................</w:t>
      </w:r>
      <w:r w:rsidRPr="006573A6">
        <w:rPr>
          <w:rFonts w:cstheme="minorHAnsi"/>
          <w:color w:val="000000" w:themeColor="text1"/>
        </w:rPr>
        <w:br/>
      </w:r>
      <w:r w:rsidR="00ED270B" w:rsidRPr="006573A6">
        <w:rPr>
          <w:rFonts w:cstheme="minorHAnsi"/>
          <w:color w:val="000000" w:themeColor="text1"/>
        </w:rPr>
        <w:t xml:space="preserve">Czytelny podpis </w:t>
      </w:r>
      <w:r w:rsidRPr="006573A6">
        <w:rPr>
          <w:rFonts w:cstheme="minorHAnsi"/>
          <w:color w:val="000000" w:themeColor="text1"/>
        </w:rPr>
        <w:t>osoby upoważnionej do reprezentowania Wykonawcy</w:t>
      </w:r>
      <w:r w:rsidRPr="006573A6">
        <w:rPr>
          <w:rFonts w:cstheme="minorHAnsi"/>
          <w:color w:val="000000" w:themeColor="text1"/>
        </w:rPr>
        <w:br/>
      </w:r>
    </w:p>
    <w:bookmarkEnd w:id="1"/>
    <w:p w14:paraId="5500C33D" w14:textId="77777777" w:rsidR="00EA11A5" w:rsidRDefault="00EA11A5">
      <w:pPr>
        <w:rPr>
          <w:rFonts w:cstheme="minorHAnsi"/>
        </w:rPr>
      </w:pPr>
      <w:r>
        <w:rPr>
          <w:rFonts w:cstheme="minorHAnsi"/>
        </w:rPr>
        <w:br w:type="page"/>
      </w:r>
    </w:p>
    <w:p w14:paraId="0F854EFC" w14:textId="126F5AF2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lastRenderedPageBreak/>
        <w:t>Deklaruję  wykonanie przedmiotu zamówienia w terminie wskazanym w Zapytaniu ofertowym.</w:t>
      </w:r>
    </w:p>
    <w:p w14:paraId="041FFDD9" w14:textId="6F4156C9" w:rsidR="00655481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655481">
        <w:rPr>
          <w:rFonts w:cstheme="minorHAnsi"/>
        </w:rPr>
        <w:t xml:space="preserve">posiadam </w:t>
      </w:r>
      <w:r w:rsidR="00655481" w:rsidRPr="006573A6">
        <w:rPr>
          <w:rFonts w:cstheme="minorHAnsi"/>
        </w:rPr>
        <w:t>uprawnienia do wykonywania działalności i czynności objętych przedmiotem zamówienia, jeżeli ustawy nakładają obowiązek posiadania takich uprawnień</w:t>
      </w:r>
    </w:p>
    <w:p w14:paraId="17DBDE40" w14:textId="0B88D100" w:rsidR="00BD3C85" w:rsidRPr="006573A6" w:rsidRDefault="00655481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89767B" w:rsidRPr="006573A6">
        <w:rPr>
          <w:rFonts w:cstheme="minorHAnsi"/>
        </w:rPr>
        <w:t>posiadam niezbędną wiedzę i doświadczenie oraz dysponuj</w:t>
      </w:r>
      <w:r>
        <w:rPr>
          <w:rFonts w:cstheme="minorHAnsi"/>
        </w:rPr>
        <w:t>ę</w:t>
      </w:r>
      <w:r w:rsidR="0089767B" w:rsidRPr="006573A6">
        <w:rPr>
          <w:rFonts w:cstheme="minorHAnsi"/>
        </w:rPr>
        <w:t xml:space="preserve"> odpowiednim potencjałem rzeczowym i osobowym</w:t>
      </w:r>
      <w:r w:rsidR="00A022AF">
        <w:rPr>
          <w:rFonts w:cstheme="minorHAnsi"/>
        </w:rPr>
        <w:t xml:space="preserve"> i technicznym</w:t>
      </w:r>
      <w:r w:rsidR="0089767B" w:rsidRPr="006573A6">
        <w:rPr>
          <w:rFonts w:cstheme="minorHAnsi"/>
        </w:rPr>
        <w:t xml:space="preserve"> zapewniającym należyte wykonanie zamówienia.</w:t>
      </w:r>
    </w:p>
    <w:p w14:paraId="4877F7E4" w14:textId="624269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znajduję się w sytuacji ekonomicznej i finansowej zapewniającej </w:t>
      </w:r>
      <w:r w:rsidR="00A022AF">
        <w:rPr>
          <w:rFonts w:cstheme="minorHAnsi"/>
        </w:rPr>
        <w:t xml:space="preserve">prawidłowe </w:t>
      </w:r>
      <w:r w:rsidRPr="006573A6">
        <w:rPr>
          <w:rFonts w:cstheme="minorHAnsi"/>
        </w:rPr>
        <w:t xml:space="preserve">wykonanie zamówienia. </w:t>
      </w:r>
    </w:p>
    <w:p w14:paraId="3D6DC97C" w14:textId="28D4E96D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nie zalegam z płatnościami do Urzędu Skarbowego i Zakładu Ubezpieczeń Społecznych z tytułu prowadzonej przeze mnie działalności gospodarczej</w:t>
      </w:r>
      <w:r w:rsidR="00A022AF">
        <w:rPr>
          <w:rFonts w:cstheme="minorHAnsi"/>
        </w:rPr>
        <w:t>.</w:t>
      </w:r>
    </w:p>
    <w:p w14:paraId="37D763DA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treścią Zapytania ofertowego oraz uzyskałem/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konieczne informacje niezbędne do przygotowania oferty. Składając ofertę akceptuję postanowienia i wymagania postawione Zapytaniem ofertowym.</w:t>
      </w:r>
    </w:p>
    <w:p w14:paraId="5D1E78D0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opisem przedmiotu zamówienia i nie wnoszę do niego zastrzeżeń.</w:t>
      </w:r>
    </w:p>
    <w:p w14:paraId="750D9C80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uważam się za związany niniejszą ofertą na czas wskazany w Zapytaniu ofertowym. </w:t>
      </w:r>
    </w:p>
    <w:p w14:paraId="2639CBA5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jestem osobą upoważnioną do składania oferty w imieniu oferenta.</w:t>
      </w:r>
    </w:p>
    <w:p w14:paraId="12463736" w14:textId="01B52A02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Zobowiązuję się</w:t>
      </w:r>
      <w:r w:rsidR="007847B2">
        <w:rPr>
          <w:rFonts w:cstheme="minorHAnsi"/>
        </w:rPr>
        <w:t>,</w:t>
      </w:r>
      <w:r w:rsidRPr="006573A6">
        <w:rPr>
          <w:rFonts w:cstheme="minorHAnsi"/>
        </w:rPr>
        <w:t xml:space="preserve"> w przypadku wyboru mojej oferty za najkorzystniejszą w przedmiotowym postępowaniu</w:t>
      </w:r>
      <w:r w:rsidR="007847B2">
        <w:rPr>
          <w:rFonts w:cstheme="minorHAnsi"/>
        </w:rPr>
        <w:t>,</w:t>
      </w:r>
      <w:r w:rsidRPr="006573A6">
        <w:rPr>
          <w:rFonts w:cstheme="minorHAnsi"/>
        </w:rPr>
        <w:t xml:space="preserve"> do zawarcia umowy na warunkach określonych Zapytaniem ofertowym, w terminie i miejscu wskazanym przez Zamawiającego. </w:t>
      </w:r>
    </w:p>
    <w:p w14:paraId="2AC0C3EC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wszystkie informacje zamieszczone w ofercie są aktualne i prawdziwe.</w:t>
      </w:r>
    </w:p>
    <w:p w14:paraId="4028FC24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 cenie oferty uwzględniono wszystkie wymagania niniejszego Zapytania ofertowego oraz wszelkie koszty związane z realizacją zamówienia.</w:t>
      </w:r>
    </w:p>
    <w:p w14:paraId="7765BE8C" w14:textId="20DC0CBA" w:rsidR="00381ECE" w:rsidRPr="006573A6" w:rsidRDefault="00381ECE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eastAsia="Calibri" w:cstheme="minorHAnsi"/>
          <w:szCs w:val="20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będąc świadomym, że zakazane jest udzielanie bezpośredniego lub pośredniego wsparcia, w tym udzielania finansowania i pomocy finansowej lub przyznawania jakichkolwiek innych korzyści w ramach programu Unii, Euratomu lub krajowego programu państwa członkowskiego na rzecz jakichkolwiek osób prawnych, podmiotów lub organów z siedzibą w Rosji będących pod kontrolą publiczną.</w:t>
      </w:r>
    </w:p>
    <w:p w14:paraId="0C0A44D0" w14:textId="034AB61F" w:rsidR="0089767B" w:rsidRPr="006573A6" w:rsidRDefault="0089767B" w:rsidP="0089767B">
      <w:pPr>
        <w:rPr>
          <w:rFonts w:cstheme="minorHAnsi"/>
          <w:b/>
          <w:color w:val="000000" w:themeColor="text1"/>
        </w:rPr>
      </w:pPr>
    </w:p>
    <w:p w14:paraId="64397875" w14:textId="77777777" w:rsidR="00ED1530" w:rsidRPr="006573A6" w:rsidRDefault="00ED1530" w:rsidP="0089767B">
      <w:pPr>
        <w:rPr>
          <w:rFonts w:cstheme="minorHAnsi"/>
          <w:b/>
          <w:color w:val="000000" w:themeColor="text1"/>
        </w:rPr>
      </w:pPr>
    </w:p>
    <w:p w14:paraId="00FE8601" w14:textId="73C8F581" w:rsidR="00E85EF1" w:rsidRPr="006573A6" w:rsidRDefault="0089767B" w:rsidP="0089767B">
      <w:pPr>
        <w:jc w:val="right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................................................................................</w:t>
      </w:r>
      <w:r w:rsidR="00ED270B" w:rsidRPr="006573A6">
        <w:rPr>
          <w:rFonts w:cstheme="minorHAnsi"/>
          <w:color w:val="000000" w:themeColor="text1"/>
        </w:rPr>
        <w:t>.............</w:t>
      </w:r>
      <w:r w:rsidRPr="006573A6">
        <w:rPr>
          <w:rFonts w:cstheme="minorHAnsi"/>
          <w:color w:val="000000" w:themeColor="text1"/>
        </w:rPr>
        <w:t>...................</w:t>
      </w:r>
      <w:r w:rsidRPr="006573A6">
        <w:rPr>
          <w:rFonts w:cstheme="minorHAnsi"/>
          <w:color w:val="000000" w:themeColor="text1"/>
        </w:rPr>
        <w:br/>
      </w:r>
      <w:r w:rsidR="00ED270B" w:rsidRPr="006573A6">
        <w:rPr>
          <w:rFonts w:cstheme="minorHAnsi"/>
          <w:color w:val="000000" w:themeColor="text1"/>
        </w:rPr>
        <w:t>Czytelny p</w:t>
      </w:r>
      <w:r w:rsidRPr="006573A6">
        <w:rPr>
          <w:rFonts w:cstheme="minorHAnsi"/>
          <w:color w:val="000000" w:themeColor="text1"/>
        </w:rPr>
        <w:t>odpis osoby upoważnionej do reprezentowania Wykonawcy</w:t>
      </w:r>
      <w:r w:rsidRPr="006573A6">
        <w:rPr>
          <w:rFonts w:cstheme="minorHAnsi"/>
          <w:color w:val="000000" w:themeColor="text1"/>
        </w:rPr>
        <w:br/>
      </w:r>
    </w:p>
    <w:p w14:paraId="62302587" w14:textId="77777777" w:rsidR="00B84635" w:rsidRDefault="00B84635">
      <w:pPr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br w:type="page"/>
      </w:r>
    </w:p>
    <w:p w14:paraId="294774FF" w14:textId="4B3598B5" w:rsidR="00821FBB" w:rsidRPr="006573A6" w:rsidRDefault="00821FBB" w:rsidP="00821FB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3 </w:t>
      </w:r>
    </w:p>
    <w:p w14:paraId="6038C017" w14:textId="26445E12" w:rsidR="00821FBB" w:rsidRPr="006573A6" w:rsidRDefault="00821FBB" w:rsidP="00821FBB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6573A6">
        <w:rPr>
          <w:rFonts w:cstheme="minorHAnsi"/>
          <w:b/>
          <w:bCs/>
          <w:sz w:val="24"/>
          <w:szCs w:val="24"/>
        </w:rPr>
        <w:t>Formularz opisu</w:t>
      </w:r>
      <w:r w:rsidR="00094AE0" w:rsidRPr="00094AE0">
        <w:rPr>
          <w:rFonts w:cstheme="minorHAnsi"/>
          <w:b/>
          <w:bCs/>
          <w:sz w:val="24"/>
          <w:szCs w:val="24"/>
        </w:rPr>
        <w:t xml:space="preserve"> koncepcji działań informacyjno-promocyjnych oraz osób zdolnych do wykonania zamówienia wraz z ich doświadczeniem.</w:t>
      </w:r>
    </w:p>
    <w:p w14:paraId="58E0ED94" w14:textId="13107DEF" w:rsidR="00954B6A" w:rsidRDefault="00094AE0" w:rsidP="00DA5439">
      <w:pPr>
        <w:pStyle w:val="Akapitzlist"/>
        <w:numPr>
          <w:ilvl w:val="0"/>
          <w:numId w:val="23"/>
        </w:numPr>
        <w:ind w:left="357" w:hanging="357"/>
        <w:contextualSpacing w:val="0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K</w:t>
      </w:r>
      <w:r w:rsidR="00821FBB" w:rsidRPr="006573A6">
        <w:rPr>
          <w:rFonts w:cstheme="minorHAnsi"/>
          <w:b/>
          <w:color w:val="000000" w:themeColor="text1"/>
        </w:rPr>
        <w:t xml:space="preserve">oncepcja </w:t>
      </w:r>
      <w:r>
        <w:rPr>
          <w:rFonts w:cstheme="minorHAnsi"/>
          <w:b/>
          <w:color w:val="000000" w:themeColor="text1"/>
        </w:rPr>
        <w:t>kreatywna realizacji stron www</w:t>
      </w:r>
      <w:r w:rsidR="002D43D6">
        <w:rPr>
          <w:rFonts w:cstheme="minorHAnsi"/>
          <w:b/>
          <w:color w:val="000000" w:themeColor="text1"/>
        </w:rPr>
        <w:t xml:space="preserve"> (</w:t>
      </w:r>
      <w:r w:rsidR="002D43D6" w:rsidRPr="002D43D6">
        <w:rPr>
          <w:rFonts w:cstheme="minorHAnsi"/>
          <w:b/>
          <w:bCs/>
        </w:rPr>
        <w:t>zgodny z wymaganiami zawartymi w szczegółowymi opisie przedmiotu zamówienia zawartymi w zał. nr 1</w:t>
      </w:r>
      <w:r>
        <w:rPr>
          <w:rFonts w:cstheme="minorHAnsi"/>
          <w:b/>
          <w:bCs/>
        </w:rPr>
        <w:t xml:space="preserve"> pkt. II 1 A-C</w:t>
      </w:r>
      <w:r w:rsidR="002D43D6" w:rsidRPr="002D43D6">
        <w:rPr>
          <w:rFonts w:cstheme="minorHAnsi"/>
          <w:b/>
          <w:bCs/>
        </w:rPr>
        <w:t>)</w:t>
      </w:r>
      <w:r>
        <w:rPr>
          <w:rFonts w:cstheme="minorHAnsi"/>
          <w:b/>
          <w:color w:val="000000" w:themeColor="text1"/>
        </w:rPr>
        <w:t>, uwzględniająca propozycję</w:t>
      </w:r>
      <w:r w:rsidR="000546B6">
        <w:rPr>
          <w:rFonts w:cstheme="minorHAnsi"/>
          <w:b/>
          <w:color w:val="000000" w:themeColor="text1"/>
        </w:rPr>
        <w:t xml:space="preserve"> </w:t>
      </w:r>
      <w:proofErr w:type="spellStart"/>
      <w:r w:rsidR="000546B6">
        <w:rPr>
          <w:rFonts w:cstheme="minorHAnsi"/>
          <w:b/>
          <w:color w:val="000000" w:themeColor="text1"/>
        </w:rPr>
        <w:t>mock-up’ów</w:t>
      </w:r>
      <w:proofErr w:type="spellEnd"/>
      <w:r w:rsidR="000546B6">
        <w:rPr>
          <w:rFonts w:cstheme="minorHAnsi"/>
          <w:b/>
          <w:color w:val="000000" w:themeColor="text1"/>
        </w:rPr>
        <w:t xml:space="preserve"> stron</w:t>
      </w:r>
      <w:r>
        <w:rPr>
          <w:rFonts w:cstheme="minorHAnsi"/>
          <w:b/>
          <w:color w:val="000000" w:themeColor="text1"/>
        </w:rPr>
        <w:t xml:space="preserve">, kolorystykę stron, narzędzia zwiększające dostępność stron, itp. </w:t>
      </w:r>
      <w:r w:rsidR="000546B6">
        <w:rPr>
          <w:rFonts w:cstheme="minorHAnsi"/>
          <w:b/>
          <w:color w:val="000000" w:themeColor="text1"/>
        </w:rPr>
        <w:t xml:space="preserve">W przypadku części zamówienia II. Koncepcja powinna przedstawiać wizję kreatywną Wykonawcy. </w:t>
      </w:r>
      <w:r>
        <w:rPr>
          <w:rFonts w:cstheme="minorHAnsi"/>
          <w:b/>
          <w:color w:val="000000" w:themeColor="text1"/>
        </w:rPr>
        <w:t>Koncepcj</w:t>
      </w:r>
      <w:r w:rsidR="000546B6">
        <w:rPr>
          <w:rFonts w:cstheme="minorHAnsi"/>
          <w:b/>
          <w:color w:val="000000" w:themeColor="text1"/>
        </w:rPr>
        <w:t>e</w:t>
      </w:r>
      <w:r>
        <w:rPr>
          <w:rFonts w:cstheme="minorHAnsi"/>
          <w:b/>
          <w:color w:val="000000" w:themeColor="text1"/>
        </w:rPr>
        <w:t xml:space="preserve"> powinn</w:t>
      </w:r>
      <w:r w:rsidR="000546B6">
        <w:rPr>
          <w:rFonts w:cstheme="minorHAnsi"/>
          <w:b/>
          <w:color w:val="000000" w:themeColor="text1"/>
        </w:rPr>
        <w:t>y</w:t>
      </w:r>
      <w:r>
        <w:rPr>
          <w:rFonts w:cstheme="minorHAnsi"/>
          <w:b/>
          <w:color w:val="000000" w:themeColor="text1"/>
        </w:rPr>
        <w:t xml:space="preserve"> zostać wzbogacon</w:t>
      </w:r>
      <w:r w:rsidR="000546B6">
        <w:rPr>
          <w:rFonts w:cstheme="minorHAnsi"/>
          <w:b/>
          <w:color w:val="000000" w:themeColor="text1"/>
        </w:rPr>
        <w:t>e</w:t>
      </w:r>
      <w:r>
        <w:rPr>
          <w:rFonts w:cstheme="minorHAnsi"/>
          <w:b/>
          <w:color w:val="000000" w:themeColor="text1"/>
        </w:rPr>
        <w:t xml:space="preserve"> propozycjami graficznymi</w:t>
      </w:r>
      <w:r w:rsidR="000546B6">
        <w:rPr>
          <w:rFonts w:cstheme="minorHAnsi"/>
          <w:b/>
          <w:color w:val="000000" w:themeColor="text1"/>
        </w:rPr>
        <w:t>.</w:t>
      </w:r>
    </w:p>
    <w:tbl>
      <w:tblPr>
        <w:tblStyle w:val="Tabela-Siatka"/>
        <w:tblW w:w="0" w:type="auto"/>
        <w:tblInd w:w="-5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9067"/>
      </w:tblGrid>
      <w:tr w:rsidR="00954B6A" w14:paraId="55AB1007" w14:textId="77777777" w:rsidTr="00954B6A">
        <w:tc>
          <w:tcPr>
            <w:tcW w:w="9067" w:type="dxa"/>
          </w:tcPr>
          <w:p w14:paraId="232B7819" w14:textId="2242D975" w:rsidR="00954B6A" w:rsidRDefault="00954B6A" w:rsidP="00954B6A">
            <w:pPr>
              <w:pStyle w:val="Akapitzlist"/>
              <w:ind w:left="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0B1E5B6" w14:textId="145C411B" w:rsidR="00954B6A" w:rsidRDefault="00954B6A" w:rsidP="00954B6A">
      <w:pPr>
        <w:pStyle w:val="Akapitzlist"/>
        <w:spacing w:before="120"/>
        <w:ind w:left="357"/>
        <w:rPr>
          <w:rFonts w:cstheme="minorHAnsi"/>
          <w:b/>
          <w:color w:val="000000" w:themeColor="text1"/>
        </w:rPr>
      </w:pPr>
    </w:p>
    <w:p w14:paraId="5D4B489F" w14:textId="35460188" w:rsidR="00094AE0" w:rsidRDefault="00094AE0" w:rsidP="00094AE0">
      <w:pPr>
        <w:pStyle w:val="Akapitzlist"/>
        <w:numPr>
          <w:ilvl w:val="0"/>
          <w:numId w:val="23"/>
        </w:numPr>
        <w:ind w:left="357" w:hanging="357"/>
        <w:contextualSpacing w:val="0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K</w:t>
      </w:r>
      <w:r w:rsidRPr="006573A6">
        <w:rPr>
          <w:rFonts w:cstheme="minorHAnsi"/>
          <w:b/>
          <w:color w:val="000000" w:themeColor="text1"/>
        </w:rPr>
        <w:t xml:space="preserve">oncepcja </w:t>
      </w:r>
      <w:r>
        <w:rPr>
          <w:rFonts w:cstheme="minorHAnsi"/>
          <w:b/>
          <w:color w:val="000000" w:themeColor="text1"/>
        </w:rPr>
        <w:t>kreatywna realizacji materiałów wideo (</w:t>
      </w:r>
      <w:r w:rsidRPr="002D43D6">
        <w:rPr>
          <w:rFonts w:cstheme="minorHAnsi"/>
          <w:b/>
          <w:bCs/>
        </w:rPr>
        <w:t>zgodny z wymaganiami zawartymi w szczegółowymi opisie przedmiotu zamówienia zawartymi w zał. nr 1</w:t>
      </w:r>
      <w:r>
        <w:rPr>
          <w:rFonts w:cstheme="minorHAnsi"/>
          <w:b/>
          <w:bCs/>
        </w:rPr>
        <w:t xml:space="preserve"> pkt. II 1 D</w:t>
      </w:r>
      <w:r w:rsidRPr="002D43D6">
        <w:rPr>
          <w:rFonts w:cstheme="minorHAnsi"/>
          <w:b/>
          <w:bCs/>
        </w:rPr>
        <w:t>)</w:t>
      </w:r>
      <w:r>
        <w:rPr>
          <w:rFonts w:cstheme="minorHAnsi"/>
          <w:b/>
          <w:color w:val="000000" w:themeColor="text1"/>
        </w:rPr>
        <w:t xml:space="preserve">, uwzględniająca </w:t>
      </w:r>
      <w:r w:rsidRPr="00094AE0">
        <w:rPr>
          <w:rFonts w:cstheme="minorHAnsi"/>
          <w:b/>
          <w:color w:val="000000" w:themeColor="text1"/>
        </w:rPr>
        <w:t xml:space="preserve">założenia i oryginalną koncepcję </w:t>
      </w:r>
      <w:r w:rsidR="000546B6">
        <w:rPr>
          <w:rFonts w:cstheme="minorHAnsi"/>
          <w:b/>
          <w:color w:val="000000" w:themeColor="text1"/>
        </w:rPr>
        <w:t>filmów</w:t>
      </w:r>
      <w:r w:rsidRPr="00094AE0">
        <w:rPr>
          <w:rFonts w:cstheme="minorHAnsi"/>
          <w:b/>
          <w:color w:val="000000" w:themeColor="text1"/>
        </w:rPr>
        <w:t>, zgodną i spójną z celami określonymi w ofercie, dopasowaną do grup odbiorców, zarysowa</w:t>
      </w:r>
      <w:r>
        <w:rPr>
          <w:rFonts w:cstheme="minorHAnsi"/>
          <w:b/>
          <w:color w:val="000000" w:themeColor="text1"/>
        </w:rPr>
        <w:t>n</w:t>
      </w:r>
      <w:r w:rsidR="002E2440">
        <w:rPr>
          <w:rFonts w:cstheme="minorHAnsi"/>
          <w:b/>
          <w:color w:val="000000" w:themeColor="text1"/>
        </w:rPr>
        <w:t>y</w:t>
      </w:r>
      <w:r w:rsidRPr="00094AE0">
        <w:rPr>
          <w:rFonts w:cstheme="minorHAnsi"/>
          <w:b/>
          <w:color w:val="000000" w:themeColor="text1"/>
        </w:rPr>
        <w:t xml:space="preserve"> plan realizacji, </w:t>
      </w:r>
      <w:r w:rsidR="002E2440">
        <w:rPr>
          <w:rFonts w:cstheme="minorHAnsi"/>
          <w:b/>
          <w:color w:val="000000" w:themeColor="text1"/>
        </w:rPr>
        <w:t>z uwzględnieniem lokalizacji</w:t>
      </w:r>
      <w:r w:rsidRPr="00094AE0">
        <w:rPr>
          <w:rFonts w:cstheme="minorHAnsi"/>
          <w:b/>
          <w:color w:val="000000" w:themeColor="text1"/>
        </w:rPr>
        <w:t>,</w:t>
      </w:r>
      <w:r w:rsidR="002E2440">
        <w:rPr>
          <w:rFonts w:cstheme="minorHAnsi"/>
          <w:b/>
          <w:color w:val="000000" w:themeColor="text1"/>
        </w:rPr>
        <w:t xml:space="preserve"> itp</w:t>
      </w:r>
      <w:r>
        <w:rPr>
          <w:rFonts w:cstheme="minorHAnsi"/>
          <w:b/>
          <w:color w:val="000000" w:themeColor="text1"/>
        </w:rPr>
        <w:t>. Koncepcja powinna zostać wzbogacona propozycjami graficznymi</w:t>
      </w:r>
      <w:r w:rsidR="000546B6">
        <w:rPr>
          <w:rFonts w:cstheme="minorHAnsi"/>
          <w:b/>
          <w:color w:val="000000" w:themeColor="text1"/>
        </w:rPr>
        <w:t>.</w:t>
      </w:r>
    </w:p>
    <w:tbl>
      <w:tblPr>
        <w:tblStyle w:val="Tabela-Siatka"/>
        <w:tblW w:w="0" w:type="auto"/>
        <w:tblInd w:w="-5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9067"/>
      </w:tblGrid>
      <w:tr w:rsidR="00094AE0" w14:paraId="107523AA" w14:textId="77777777" w:rsidTr="00686AA8">
        <w:tc>
          <w:tcPr>
            <w:tcW w:w="9067" w:type="dxa"/>
          </w:tcPr>
          <w:p w14:paraId="3CD347C5" w14:textId="77777777" w:rsidR="00094AE0" w:rsidRDefault="00094AE0" w:rsidP="00686AA8">
            <w:pPr>
              <w:pStyle w:val="Akapitzlist"/>
              <w:ind w:left="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8E5F517" w14:textId="77777777" w:rsidR="00094AE0" w:rsidRDefault="00094AE0" w:rsidP="00094AE0">
      <w:pPr>
        <w:pStyle w:val="Akapitzlist"/>
        <w:spacing w:before="120"/>
        <w:ind w:left="357"/>
        <w:rPr>
          <w:rFonts w:cstheme="minorHAnsi"/>
          <w:b/>
          <w:color w:val="000000" w:themeColor="text1"/>
        </w:rPr>
      </w:pPr>
    </w:p>
    <w:p w14:paraId="4166C2C3" w14:textId="380B0139" w:rsidR="002E2440" w:rsidRDefault="00196489" w:rsidP="002E2440">
      <w:pPr>
        <w:pStyle w:val="Akapitzlist"/>
        <w:numPr>
          <w:ilvl w:val="0"/>
          <w:numId w:val="23"/>
        </w:num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Doświadczenie podmiotu</w:t>
      </w:r>
      <w:r w:rsidR="002E2440">
        <w:rPr>
          <w:rFonts w:cstheme="minorHAnsi"/>
          <w:b/>
          <w:color w:val="000000" w:themeColor="text1"/>
        </w:rPr>
        <w:t xml:space="preserve">- </w:t>
      </w:r>
      <w:r w:rsidRPr="006573A6">
        <w:rPr>
          <w:rFonts w:cstheme="minorHAnsi"/>
          <w:b/>
          <w:color w:val="000000" w:themeColor="text1"/>
        </w:rPr>
        <w:t xml:space="preserve"> </w:t>
      </w:r>
      <w:r w:rsidR="002E2440">
        <w:rPr>
          <w:rFonts w:cstheme="minorHAnsi"/>
          <w:b/>
          <w:color w:val="000000" w:themeColor="text1"/>
        </w:rPr>
        <w:t>z</w:t>
      </w:r>
      <w:r w:rsidR="002E2440" w:rsidRPr="002E2440">
        <w:rPr>
          <w:rFonts w:cstheme="minorHAnsi"/>
          <w:b/>
          <w:color w:val="000000" w:themeColor="text1"/>
        </w:rPr>
        <w:t>estawienie zrealizowanych</w:t>
      </w:r>
      <w:r w:rsidR="002E2440" w:rsidRPr="002E2440">
        <w:t xml:space="preserve"> </w:t>
      </w:r>
      <w:r w:rsidR="002E2440" w:rsidRPr="002E2440">
        <w:rPr>
          <w:rFonts w:cstheme="minorHAnsi"/>
          <w:b/>
          <w:color w:val="000000" w:themeColor="text1"/>
        </w:rPr>
        <w:t>działań promocyjno-informacyjnych takich jak tworzenie stron www, prowadzenia kampanii promocyjnych, przygotowanie materiałów promocyjno-informacyjnych takich jak (filmy, katalogi, broszury, audycje, itp.)</w:t>
      </w:r>
    </w:p>
    <w:p w14:paraId="6D466F7E" w14:textId="77777777" w:rsidR="002E2440" w:rsidRDefault="002E2440" w:rsidP="002E2440">
      <w:pPr>
        <w:pStyle w:val="Akapitzlist"/>
        <w:ind w:left="360"/>
        <w:rPr>
          <w:rFonts w:cstheme="minorHAnsi"/>
          <w:b/>
          <w:color w:val="000000" w:themeColor="text1"/>
        </w:rPr>
      </w:pPr>
    </w:p>
    <w:p w14:paraId="193AC106" w14:textId="43131B97" w:rsidR="002E2440" w:rsidRPr="002E2440" w:rsidRDefault="002E2440" w:rsidP="002E2440">
      <w:pPr>
        <w:pStyle w:val="Akapitzlist"/>
        <w:ind w:left="360"/>
        <w:rPr>
          <w:rFonts w:cstheme="minorHAnsi"/>
          <w:bCs/>
          <w:color w:val="000000" w:themeColor="text1"/>
        </w:rPr>
      </w:pPr>
      <w:r w:rsidRPr="002E2440">
        <w:rPr>
          <w:rFonts w:cstheme="minorHAnsi"/>
          <w:bCs/>
          <w:color w:val="000000" w:themeColor="text1"/>
        </w:rPr>
        <w:t>Do zestawienia należy dołączyć</w:t>
      </w:r>
      <w:r>
        <w:rPr>
          <w:rFonts w:cstheme="minorHAnsi"/>
          <w:bCs/>
          <w:color w:val="000000" w:themeColor="text1"/>
        </w:rPr>
        <w:t xml:space="preserve"> </w:t>
      </w:r>
      <w:r w:rsidRPr="002E2440">
        <w:rPr>
          <w:rFonts w:cstheme="minorHAnsi"/>
          <w:bCs/>
          <w:color w:val="000000" w:themeColor="text1"/>
        </w:rPr>
        <w:t>portfolio dotychczasowych prac w zakresie przygotowywania materiałów filmowych (wideo)</w:t>
      </w:r>
      <w:r>
        <w:rPr>
          <w:rFonts w:cstheme="minorHAnsi"/>
          <w:bCs/>
          <w:color w:val="000000" w:themeColor="text1"/>
        </w:rPr>
        <w:t>, kampanii, utworzonych stron www, itp.</w:t>
      </w:r>
      <w:r w:rsidRPr="002E2440">
        <w:rPr>
          <w:rFonts w:cstheme="minorHAnsi"/>
          <w:bCs/>
          <w:color w:val="000000" w:themeColor="text1"/>
        </w:rPr>
        <w:t>. Portfolio powinno być dostarczone w formie działających linków internetowych lub w formacie umożliwiającym uruchomienie za pomocą ogólnodostępnych programów.</w:t>
      </w:r>
    </w:p>
    <w:tbl>
      <w:tblPr>
        <w:tblStyle w:val="Tabela-Siatka"/>
        <w:tblW w:w="9370" w:type="dxa"/>
        <w:tblLook w:val="04A0" w:firstRow="1" w:lastRow="0" w:firstColumn="1" w:lastColumn="0" w:noHBand="0" w:noVBand="1"/>
      </w:tblPr>
      <w:tblGrid>
        <w:gridCol w:w="480"/>
        <w:gridCol w:w="1201"/>
        <w:gridCol w:w="1541"/>
        <w:gridCol w:w="1158"/>
        <w:gridCol w:w="1332"/>
        <w:gridCol w:w="1658"/>
        <w:gridCol w:w="2000"/>
      </w:tblGrid>
      <w:tr w:rsidR="002E2440" w14:paraId="61DA75FB" w14:textId="77777777" w:rsidTr="001C30C5">
        <w:trPr>
          <w:trHeight w:val="660"/>
        </w:trPr>
        <w:tc>
          <w:tcPr>
            <w:tcW w:w="480" w:type="dxa"/>
          </w:tcPr>
          <w:p w14:paraId="1E4A8497" w14:textId="77777777" w:rsidR="002E2440" w:rsidRDefault="002E2440" w:rsidP="00686A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Lp.</w:t>
            </w:r>
          </w:p>
        </w:tc>
        <w:tc>
          <w:tcPr>
            <w:tcW w:w="1201" w:type="dxa"/>
          </w:tcPr>
          <w:p w14:paraId="2BCD4EDA" w14:textId="77777777" w:rsidR="002E2440" w:rsidRDefault="002E2440" w:rsidP="00686A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Kampania </w:t>
            </w:r>
            <w:r w:rsidRPr="003404EE">
              <w:rPr>
                <w:color w:val="000000" w:themeColor="text1"/>
                <w:sz w:val="18"/>
              </w:rPr>
              <w:t>(nazwa, ew. www)</w:t>
            </w:r>
          </w:p>
        </w:tc>
        <w:tc>
          <w:tcPr>
            <w:tcW w:w="1541" w:type="dxa"/>
          </w:tcPr>
          <w:p w14:paraId="7E56CB4C" w14:textId="77777777" w:rsidR="002E2440" w:rsidRDefault="002E2440" w:rsidP="00686A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Zleceniodawca</w:t>
            </w:r>
          </w:p>
        </w:tc>
        <w:tc>
          <w:tcPr>
            <w:tcW w:w="1158" w:type="dxa"/>
          </w:tcPr>
          <w:p w14:paraId="62C21519" w14:textId="77777777" w:rsidR="002E2440" w:rsidRDefault="002E2440" w:rsidP="00686A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Wartość kampanii </w:t>
            </w:r>
            <w:r w:rsidRPr="00C47D55">
              <w:rPr>
                <w:color w:val="000000" w:themeColor="text1"/>
                <w:sz w:val="18"/>
              </w:rPr>
              <w:t>(cena netto + VAT)</w:t>
            </w:r>
            <w:r>
              <w:rPr>
                <w:color w:val="000000" w:themeColor="text1"/>
              </w:rPr>
              <w:t>*</w:t>
            </w:r>
          </w:p>
        </w:tc>
        <w:tc>
          <w:tcPr>
            <w:tcW w:w="1332" w:type="dxa"/>
          </w:tcPr>
          <w:p w14:paraId="4AB04EE7" w14:textId="77777777" w:rsidR="002E2440" w:rsidRDefault="002E2440" w:rsidP="00686A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Termin realizacji</w:t>
            </w:r>
          </w:p>
        </w:tc>
        <w:tc>
          <w:tcPr>
            <w:tcW w:w="1658" w:type="dxa"/>
          </w:tcPr>
          <w:p w14:paraId="68CFC031" w14:textId="77777777" w:rsidR="002E2440" w:rsidRDefault="002E2440" w:rsidP="00686A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Liczba zrekrutowanych uczestników</w:t>
            </w:r>
          </w:p>
        </w:tc>
        <w:tc>
          <w:tcPr>
            <w:tcW w:w="2000" w:type="dxa"/>
          </w:tcPr>
          <w:p w14:paraId="050D148F" w14:textId="77777777" w:rsidR="002E2440" w:rsidRDefault="002E2440" w:rsidP="00686A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Wykorzystane kanały/media</w:t>
            </w:r>
          </w:p>
        </w:tc>
      </w:tr>
      <w:tr w:rsidR="002E2440" w14:paraId="3C15A71D" w14:textId="77777777" w:rsidTr="001C30C5">
        <w:trPr>
          <w:trHeight w:val="339"/>
        </w:trPr>
        <w:tc>
          <w:tcPr>
            <w:tcW w:w="480" w:type="dxa"/>
          </w:tcPr>
          <w:p w14:paraId="14ED1BB1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201" w:type="dxa"/>
          </w:tcPr>
          <w:p w14:paraId="674C124A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14:paraId="6C669B8A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158" w:type="dxa"/>
          </w:tcPr>
          <w:p w14:paraId="3769E43C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332" w:type="dxa"/>
          </w:tcPr>
          <w:p w14:paraId="7465A93C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658" w:type="dxa"/>
          </w:tcPr>
          <w:p w14:paraId="7B1A6206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2000" w:type="dxa"/>
          </w:tcPr>
          <w:p w14:paraId="3E2F6A81" w14:textId="77777777" w:rsidR="002E2440" w:rsidRDefault="002E2440" w:rsidP="00686AA8">
            <w:pPr>
              <w:rPr>
                <w:color w:val="000000" w:themeColor="text1"/>
              </w:rPr>
            </w:pPr>
          </w:p>
        </w:tc>
      </w:tr>
      <w:tr w:rsidR="002E2440" w14:paraId="10E7DF82" w14:textId="77777777" w:rsidTr="001C30C5">
        <w:trPr>
          <w:trHeight w:val="314"/>
        </w:trPr>
        <w:tc>
          <w:tcPr>
            <w:tcW w:w="480" w:type="dxa"/>
          </w:tcPr>
          <w:p w14:paraId="25B8CB9E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201" w:type="dxa"/>
          </w:tcPr>
          <w:p w14:paraId="3D683C33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14:paraId="62DA3529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158" w:type="dxa"/>
          </w:tcPr>
          <w:p w14:paraId="68364E6B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332" w:type="dxa"/>
          </w:tcPr>
          <w:p w14:paraId="066B47A0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1658" w:type="dxa"/>
          </w:tcPr>
          <w:p w14:paraId="5CA7760D" w14:textId="77777777" w:rsidR="002E2440" w:rsidRDefault="002E2440" w:rsidP="00686AA8">
            <w:pPr>
              <w:rPr>
                <w:color w:val="000000" w:themeColor="text1"/>
              </w:rPr>
            </w:pPr>
          </w:p>
        </w:tc>
        <w:tc>
          <w:tcPr>
            <w:tcW w:w="2000" w:type="dxa"/>
          </w:tcPr>
          <w:p w14:paraId="1F68C204" w14:textId="77777777" w:rsidR="002E2440" w:rsidRDefault="002E2440" w:rsidP="00686AA8">
            <w:pPr>
              <w:rPr>
                <w:color w:val="000000" w:themeColor="text1"/>
              </w:rPr>
            </w:pPr>
          </w:p>
        </w:tc>
      </w:tr>
    </w:tbl>
    <w:p w14:paraId="7EE9C97D" w14:textId="3AD63211" w:rsidR="002E2440" w:rsidRPr="00913401" w:rsidRDefault="002E2440" w:rsidP="002E2440">
      <w:pPr>
        <w:jc w:val="right"/>
        <w:rPr>
          <w:color w:val="000000" w:themeColor="text1"/>
        </w:rPr>
      </w:pP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  <w:t>*</w:t>
      </w:r>
      <w:r>
        <w:rPr>
          <w:color w:val="000000" w:themeColor="text1"/>
        </w:rPr>
        <w:t>ew. potwierdzenie, czy powyżej 100 tys. zł netto</w:t>
      </w:r>
    </w:p>
    <w:p w14:paraId="56F9300F" w14:textId="2F254498" w:rsidR="002E2440" w:rsidRDefault="002E2440" w:rsidP="00196489">
      <w:pPr>
        <w:pStyle w:val="Akapitzlist"/>
        <w:rPr>
          <w:rFonts w:cstheme="minorHAnsi"/>
          <w:b/>
          <w:color w:val="000000" w:themeColor="text1"/>
        </w:rPr>
      </w:pPr>
    </w:p>
    <w:p w14:paraId="43C53942" w14:textId="77777777" w:rsidR="001C30C5" w:rsidRPr="006573A6" w:rsidRDefault="001C30C5" w:rsidP="00196489">
      <w:pPr>
        <w:pStyle w:val="Akapitzlist"/>
        <w:rPr>
          <w:rFonts w:cstheme="minorHAnsi"/>
          <w:b/>
          <w:color w:val="000000" w:themeColor="text1"/>
        </w:rPr>
      </w:pPr>
    </w:p>
    <w:p w14:paraId="02FFF93E" w14:textId="52C1F28C" w:rsidR="00196489" w:rsidRPr="00B64508" w:rsidRDefault="00196489" w:rsidP="00DA5439">
      <w:pPr>
        <w:pStyle w:val="Akapitzlist"/>
        <w:keepNext/>
        <w:numPr>
          <w:ilvl w:val="0"/>
          <w:numId w:val="23"/>
        </w:numPr>
        <w:ind w:left="357" w:hanging="357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>Doświadczenie kadry</w:t>
      </w:r>
    </w:p>
    <w:p w14:paraId="514554F4" w14:textId="7B7B2517" w:rsidR="00821FBB" w:rsidRPr="006573A6" w:rsidRDefault="00821FBB" w:rsidP="0089767B">
      <w:pPr>
        <w:rPr>
          <w:rFonts w:cstheme="minorHAnsi"/>
          <w:b/>
          <w:color w:val="000000" w:themeColor="text1"/>
        </w:rPr>
      </w:pPr>
    </w:p>
    <w:p w14:paraId="7582B973" w14:textId="77777777" w:rsidR="002E2440" w:rsidRDefault="002E2440" w:rsidP="002E2440">
      <w:r>
        <w:t>Do realizacji niniejszej usługi dedykuję następującą kadrę: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941"/>
        <w:gridCol w:w="2152"/>
        <w:gridCol w:w="1548"/>
        <w:gridCol w:w="3573"/>
      </w:tblGrid>
      <w:tr w:rsidR="002E2440" w14:paraId="7025A957" w14:textId="77777777" w:rsidTr="000546B6">
        <w:tc>
          <w:tcPr>
            <w:tcW w:w="1951" w:type="dxa"/>
          </w:tcPr>
          <w:p w14:paraId="331173C1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Stanowisko / Funkcja / Zadanie</w:t>
            </w:r>
          </w:p>
        </w:tc>
        <w:tc>
          <w:tcPr>
            <w:tcW w:w="2160" w:type="dxa"/>
          </w:tcPr>
          <w:p w14:paraId="3F927A12" w14:textId="0D3D18F2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Podstawa współpracy z Wykonawcą</w:t>
            </w:r>
            <w:r w:rsidR="000546B6">
              <w:rPr>
                <w:rFonts w:cstheme="minorHAnsi"/>
              </w:rPr>
              <w:t xml:space="preserve"> (umowa o pracę, zleceniobiorca, itp.)</w:t>
            </w:r>
          </w:p>
        </w:tc>
        <w:tc>
          <w:tcPr>
            <w:tcW w:w="1503" w:type="dxa"/>
          </w:tcPr>
          <w:p w14:paraId="7161DEE6" w14:textId="7458AC29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Doświadczenie  (w latach)</w:t>
            </w:r>
          </w:p>
        </w:tc>
        <w:tc>
          <w:tcPr>
            <w:tcW w:w="3600" w:type="dxa"/>
          </w:tcPr>
          <w:p w14:paraId="52B12001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Przykłady zrealizowanych projektów (związanych tematycznie z ofertą)</w:t>
            </w:r>
          </w:p>
        </w:tc>
      </w:tr>
      <w:tr w:rsidR="002E2440" w14:paraId="5831C1C5" w14:textId="77777777" w:rsidTr="000546B6">
        <w:tc>
          <w:tcPr>
            <w:tcW w:w="1951" w:type="dxa"/>
          </w:tcPr>
          <w:p w14:paraId="6FDE6CC8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2160" w:type="dxa"/>
          </w:tcPr>
          <w:p w14:paraId="4300305D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1503" w:type="dxa"/>
          </w:tcPr>
          <w:p w14:paraId="794C356D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3600" w:type="dxa"/>
          </w:tcPr>
          <w:p w14:paraId="7BAA8809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</w:tr>
      <w:tr w:rsidR="002E2440" w14:paraId="6EF8D104" w14:textId="77777777" w:rsidTr="000546B6">
        <w:tc>
          <w:tcPr>
            <w:tcW w:w="1951" w:type="dxa"/>
          </w:tcPr>
          <w:p w14:paraId="07E39031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2160" w:type="dxa"/>
          </w:tcPr>
          <w:p w14:paraId="401F5150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1503" w:type="dxa"/>
          </w:tcPr>
          <w:p w14:paraId="0C7F35AB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3600" w:type="dxa"/>
          </w:tcPr>
          <w:p w14:paraId="073A9F2A" w14:textId="77777777" w:rsidR="002E2440" w:rsidRPr="005F6004" w:rsidRDefault="002E2440" w:rsidP="00686AA8">
            <w:pPr>
              <w:tabs>
                <w:tab w:val="left" w:pos="0"/>
              </w:tabs>
              <w:rPr>
                <w:rFonts w:cstheme="minorHAnsi"/>
              </w:rPr>
            </w:pPr>
          </w:p>
        </w:tc>
      </w:tr>
    </w:tbl>
    <w:p w14:paraId="1E7A04A4" w14:textId="08D19DCE" w:rsidR="002E2440" w:rsidRDefault="002E2440" w:rsidP="002E2440">
      <w:pPr>
        <w:spacing w:after="0"/>
        <w:rPr>
          <w:rFonts w:eastAsia="Calibri" w:cstheme="minorHAnsi"/>
          <w:bCs/>
        </w:rPr>
      </w:pPr>
      <w:r w:rsidRPr="006573A6">
        <w:rPr>
          <w:rFonts w:eastAsia="Calibri" w:cstheme="minorHAnsi"/>
          <w:bCs/>
        </w:rPr>
        <w:t xml:space="preserve">W przypadku opisu kolejnych osób prosimy o skopiowanie </w:t>
      </w:r>
      <w:r>
        <w:rPr>
          <w:rFonts w:eastAsia="Calibri" w:cstheme="minorHAnsi"/>
          <w:bCs/>
        </w:rPr>
        <w:t xml:space="preserve">wierszy </w:t>
      </w:r>
      <w:r w:rsidRPr="006573A6">
        <w:rPr>
          <w:rFonts w:eastAsia="Calibri" w:cstheme="minorHAnsi"/>
          <w:bCs/>
        </w:rPr>
        <w:t>tabeli</w:t>
      </w:r>
      <w:r>
        <w:rPr>
          <w:rFonts w:eastAsia="Calibri" w:cstheme="minorHAnsi"/>
          <w:bCs/>
        </w:rPr>
        <w:t>.</w:t>
      </w:r>
    </w:p>
    <w:p w14:paraId="6C9F9384" w14:textId="4354A06B" w:rsidR="002E2440" w:rsidRPr="006573A6" w:rsidRDefault="002E2440" w:rsidP="002E2440">
      <w:pPr>
        <w:spacing w:after="0"/>
        <w:rPr>
          <w:rFonts w:eastAsia="Calibri" w:cstheme="minorHAnsi"/>
          <w:bCs/>
        </w:rPr>
      </w:pPr>
    </w:p>
    <w:p w14:paraId="236DAFB5" w14:textId="7180AD62" w:rsidR="00821FBB" w:rsidRPr="006573A6" w:rsidRDefault="00821FBB" w:rsidP="00B668A2">
      <w:pPr>
        <w:pStyle w:val="Akapitzlist"/>
        <w:spacing w:before="240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br w:type="page"/>
      </w:r>
    </w:p>
    <w:p w14:paraId="58FDF198" w14:textId="620F49EF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</w:t>
      </w:r>
      <w:r w:rsidR="004A21DA" w:rsidRPr="006573A6">
        <w:rPr>
          <w:rFonts w:cstheme="minorHAnsi"/>
          <w:b/>
          <w:color w:val="000000" w:themeColor="text1"/>
        </w:rPr>
        <w:t>4</w:t>
      </w:r>
    </w:p>
    <w:p w14:paraId="212A3913" w14:textId="77777777" w:rsidR="0089767B" w:rsidRPr="006573A6" w:rsidRDefault="0089767B" w:rsidP="0089767B">
      <w:pPr>
        <w:rPr>
          <w:rFonts w:cstheme="minorHAnsi"/>
        </w:rPr>
      </w:pPr>
    </w:p>
    <w:p w14:paraId="6BDC541C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6573A6">
        <w:rPr>
          <w:rFonts w:cstheme="minorHAnsi"/>
        </w:rPr>
        <w:t>..................................................................................</w:t>
      </w:r>
      <w:r w:rsidRPr="006573A6">
        <w:rPr>
          <w:rFonts w:cstheme="minorHAnsi"/>
        </w:rPr>
        <w:br/>
        <w:t xml:space="preserve">                  Dane Wykonawcy</w:t>
      </w:r>
    </w:p>
    <w:p w14:paraId="7E939793" w14:textId="77777777" w:rsidR="0089767B" w:rsidRPr="006573A6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6573A6">
        <w:rPr>
          <w:rFonts w:cstheme="minorHAnsi"/>
        </w:rPr>
        <w:t>miejscowość…………..………………, dnia ………………</w:t>
      </w:r>
    </w:p>
    <w:p w14:paraId="7F2AE7B2" w14:textId="77777777" w:rsidR="0089767B" w:rsidRPr="006573A6" w:rsidRDefault="0089767B" w:rsidP="0089767B">
      <w:pPr>
        <w:spacing w:line="288" w:lineRule="auto"/>
        <w:jc w:val="center"/>
        <w:rPr>
          <w:rFonts w:cstheme="minorHAnsi"/>
          <w:b/>
        </w:rPr>
      </w:pPr>
    </w:p>
    <w:p w14:paraId="2C079D43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3B28E816" w14:textId="77777777" w:rsidR="0089767B" w:rsidRPr="006573A6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6573A6">
        <w:rPr>
          <w:rFonts w:cstheme="minorHAnsi"/>
          <w:b/>
        </w:rPr>
        <w:t>OŚWIADCZENIE</w:t>
      </w:r>
    </w:p>
    <w:p w14:paraId="2B5C582E" w14:textId="77777777" w:rsidR="0089767B" w:rsidRPr="006573A6" w:rsidRDefault="0089767B" w:rsidP="0089767B">
      <w:pPr>
        <w:tabs>
          <w:tab w:val="left" w:pos="2802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>o braku powiązań osobowych lub kapitałowych</w:t>
      </w:r>
    </w:p>
    <w:p w14:paraId="10AF9B6E" w14:textId="77777777" w:rsidR="0089767B" w:rsidRPr="006573A6" w:rsidRDefault="0089767B" w:rsidP="0089767B">
      <w:pPr>
        <w:tabs>
          <w:tab w:val="left" w:pos="2802"/>
        </w:tabs>
        <w:jc w:val="center"/>
        <w:rPr>
          <w:rFonts w:cstheme="minorHAnsi"/>
        </w:rPr>
      </w:pPr>
    </w:p>
    <w:p w14:paraId="3BEA7FB6" w14:textId="4CE984CA" w:rsidR="0089767B" w:rsidRPr="006573A6" w:rsidRDefault="00BF3160" w:rsidP="0089767B">
      <w:pPr>
        <w:tabs>
          <w:tab w:val="left" w:pos="1194"/>
        </w:tabs>
        <w:jc w:val="both"/>
        <w:rPr>
          <w:rFonts w:cstheme="minorHAnsi"/>
          <w:b/>
          <w:bCs/>
        </w:rPr>
      </w:pPr>
      <w:r w:rsidRPr="006573A6">
        <w:rPr>
          <w:rFonts w:cstheme="minorHAnsi"/>
        </w:rPr>
        <w:t>W odpowiedzi na zapytanie dotyczące</w:t>
      </w:r>
      <w:r w:rsidRPr="006573A6">
        <w:rPr>
          <w:rFonts w:cstheme="minorHAnsi"/>
          <w:bCs/>
        </w:rPr>
        <w:t xml:space="preserve"> złożenia oferty </w:t>
      </w:r>
      <w:r w:rsidR="002149AC">
        <w:rPr>
          <w:rFonts w:cstheme="minorHAnsi"/>
          <w:bCs/>
        </w:rPr>
        <w:t xml:space="preserve">na </w:t>
      </w:r>
      <w:r w:rsidR="001C30C5" w:rsidRPr="001C30C5">
        <w:rPr>
          <w:rFonts w:cstheme="minorHAnsi"/>
        </w:rPr>
        <w:t>opracowanie narzędzi promocyjno-informacyjnych zwiększających dostępność osób ze specjalnymi potrzebami edukacyjnymi do oferty Zachodniopomorskiej Szkoły Biznesu w Szczecinie w ramach Projektu "ZPSB Plus – program zwiększenia dostępności uczelni dla osób niepełnosprawnych", współfinansowanego ze środków Unii Europejskiej w ramach Programu Operacyjnego Wiedza Edukacja Rozwój 2014-2020 w ramach Europejskiego Funduszu Społecznego (nr umowy POWR.03.05.00-00-A019/19 )</w:t>
      </w:r>
      <w:r w:rsidR="0089767B" w:rsidRPr="006573A6">
        <w:rPr>
          <w:rFonts w:cstheme="minorHAnsi"/>
          <w:bCs/>
        </w:rPr>
        <w:t>, działając w imieniu własnym oświadczam, że Wykonawca …………………………………. (wpisać nazwę wykonawcy),</w:t>
      </w:r>
      <w:r w:rsidR="0089767B" w:rsidRPr="006573A6">
        <w:rPr>
          <w:rFonts w:cstheme="minorHAnsi"/>
          <w:b/>
        </w:rPr>
        <w:t xml:space="preserve"> </w:t>
      </w:r>
      <w:r w:rsidR="0089767B" w:rsidRPr="006573A6">
        <w:rPr>
          <w:rFonts w:cstheme="minorHAnsi"/>
          <w:b/>
          <w:bCs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2E323E2A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58878AF4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6573A6">
        <w:rPr>
          <w:rFonts w:cstheme="minorHAnsi"/>
        </w:rPr>
        <w:t xml:space="preserve">uczestniczeniu w spółce jako wspólnik spółki cywilnej lub spółki osobowej;  </w:t>
      </w:r>
    </w:p>
    <w:p w14:paraId="62EA873C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6573A6">
        <w:rPr>
          <w:rFonts w:cstheme="minorHAnsi"/>
        </w:rPr>
        <w:t xml:space="preserve">posiadaniu co najmniej 10 % udziałów lub akcji, o ile niższy próg nie wynika z przepisów prawa lub nie został określony przez IZ PO; </w:t>
      </w:r>
    </w:p>
    <w:p w14:paraId="5A52E568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6573A6">
        <w:rPr>
          <w:rFonts w:cstheme="minorHAnsi"/>
        </w:rPr>
        <w:t xml:space="preserve">pełnieniu funkcji członka organu nadzorczego lub zarządzającego, prokurenta, pełnomocnika; </w:t>
      </w:r>
    </w:p>
    <w:p w14:paraId="3937B41A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6573A6">
        <w:rPr>
          <w:rFonts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14:paraId="290523D0" w14:textId="77777777" w:rsidR="0089767B" w:rsidRPr="006573A6" w:rsidRDefault="0089767B" w:rsidP="0089767B">
      <w:pPr>
        <w:ind w:left="1068"/>
        <w:contextualSpacing/>
        <w:jc w:val="both"/>
        <w:rPr>
          <w:rFonts w:cstheme="minorHAnsi"/>
          <w:bCs/>
        </w:rPr>
      </w:pPr>
    </w:p>
    <w:p w14:paraId="453B9849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1A4E0B6D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  <w:t>…………………………………………….</w:t>
      </w:r>
    </w:p>
    <w:p w14:paraId="3F192572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  <w:sz w:val="18"/>
          <w:szCs w:val="18"/>
        </w:rPr>
        <w:t>Data i podpis osoby uprawnionej</w:t>
      </w:r>
    </w:p>
    <w:p w14:paraId="42BE5FE1" w14:textId="77777777" w:rsidR="0089767B" w:rsidRPr="006573A6" w:rsidRDefault="0089767B" w:rsidP="0089767B">
      <w:pPr>
        <w:rPr>
          <w:rFonts w:cstheme="minorHAnsi"/>
        </w:rPr>
      </w:pPr>
      <w:r w:rsidRPr="006573A6">
        <w:rPr>
          <w:rFonts w:cstheme="minorHAnsi"/>
        </w:rPr>
        <w:br w:type="page"/>
      </w:r>
    </w:p>
    <w:p w14:paraId="1C710FEF" w14:textId="30751C1D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</w:t>
      </w:r>
      <w:r w:rsidR="004A21DA" w:rsidRPr="006573A6">
        <w:rPr>
          <w:rFonts w:cstheme="minorHAnsi"/>
          <w:b/>
          <w:color w:val="000000" w:themeColor="text1"/>
        </w:rPr>
        <w:t>5</w:t>
      </w:r>
    </w:p>
    <w:p w14:paraId="387D0B75" w14:textId="77777777" w:rsidR="0089767B" w:rsidRPr="006573A6" w:rsidRDefault="0089767B" w:rsidP="0089767B">
      <w:pPr>
        <w:tabs>
          <w:tab w:val="left" w:pos="1194"/>
        </w:tabs>
        <w:rPr>
          <w:rFonts w:cstheme="minorHAnsi"/>
        </w:rPr>
      </w:pPr>
    </w:p>
    <w:p w14:paraId="302D53DB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6573A6">
        <w:rPr>
          <w:rFonts w:cstheme="minorHAnsi"/>
        </w:rPr>
        <w:t>..................................................................................</w:t>
      </w:r>
      <w:r w:rsidRPr="006573A6">
        <w:rPr>
          <w:rFonts w:cstheme="minorHAnsi"/>
        </w:rPr>
        <w:br/>
        <w:t xml:space="preserve">                  Dane Wykonawcy</w:t>
      </w:r>
    </w:p>
    <w:p w14:paraId="55F6D5EB" w14:textId="77777777" w:rsidR="0089767B" w:rsidRPr="006573A6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6573A6">
        <w:rPr>
          <w:rFonts w:cstheme="minorHAnsi"/>
        </w:rPr>
        <w:t>miejscowość…………..………………, dnia ………………</w:t>
      </w:r>
    </w:p>
    <w:p w14:paraId="79797EA5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</w:p>
    <w:p w14:paraId="44FC7DD2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2573C120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64C4A850" w14:textId="77777777" w:rsidR="0089767B" w:rsidRPr="006573A6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6573A6">
        <w:rPr>
          <w:rFonts w:cstheme="minorHAnsi"/>
          <w:b/>
        </w:rPr>
        <w:t>OŚWIADCZENIE</w:t>
      </w:r>
    </w:p>
    <w:p w14:paraId="6779EE09" w14:textId="77777777" w:rsidR="0089767B" w:rsidRPr="006573A6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 xml:space="preserve">wykonawcy w zakresie wypełnienia obowiązków informacyjnych </w:t>
      </w:r>
    </w:p>
    <w:p w14:paraId="4BADBB77" w14:textId="77777777" w:rsidR="0089767B" w:rsidRPr="006573A6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>przewidzianych w art. 13 lub art. 14 RODO</w:t>
      </w:r>
    </w:p>
    <w:p w14:paraId="62FDA928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84F5712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56CC2AD3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6573A6">
        <w:rPr>
          <w:rFonts w:cstheme="minorHAnsi"/>
        </w:rPr>
        <w:t xml:space="preserve"> </w:t>
      </w:r>
    </w:p>
    <w:p w14:paraId="7193BFF5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</w:t>
      </w:r>
      <w:r w:rsidRPr="006573A6">
        <w:rPr>
          <w:rFonts w:cstheme="minorHAnsi"/>
          <w:bCs/>
        </w:rPr>
        <w:t>działając w imieniu własnym, że Wykonawca …………………………………. (wpisać nazwę wykonawcy)</w:t>
      </w:r>
      <w:r w:rsidRPr="006573A6">
        <w:rPr>
          <w:rFonts w:cstheme="minorHAnsi"/>
        </w:rPr>
        <w:t xml:space="preserve"> wypełnił obowiązki informacyjne przewidziane w art. 13 lub art. 14 RODO</w:t>
      </w:r>
      <w:r w:rsidRPr="006573A6">
        <w:rPr>
          <w:rStyle w:val="Odwoanieprzypisudolnego"/>
          <w:rFonts w:cstheme="minorHAnsi"/>
        </w:rPr>
        <w:footnoteReference w:id="1"/>
      </w:r>
      <w:r w:rsidRPr="006573A6">
        <w:rPr>
          <w:rFonts w:cstheme="minorHAnsi"/>
        </w:rPr>
        <w:t xml:space="preserve"> wobec osób fizycznych, od których dane osobowe bezpośrednio lub pośrednio pozyskał w celu ubiegania się o udzielenie zamówienia publicznego w niniejszym postępowaniu.</w:t>
      </w:r>
      <w:r w:rsidRPr="006573A6">
        <w:rPr>
          <w:rStyle w:val="Odwoanieprzypisudolnego"/>
          <w:rFonts w:cstheme="minorHAnsi"/>
        </w:rPr>
        <w:footnoteReference w:id="2"/>
      </w:r>
    </w:p>
    <w:p w14:paraId="4C381C01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1F9731E6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06620EBD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  <w:t>…………………………………………….</w:t>
      </w:r>
    </w:p>
    <w:p w14:paraId="7ADC1564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  <w:sz w:val="18"/>
          <w:szCs w:val="18"/>
        </w:rPr>
        <w:t>Data i podpis osoby uprawnionej</w:t>
      </w:r>
    </w:p>
    <w:p w14:paraId="682D8806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5C84132" w14:textId="77777777" w:rsidR="0089767B" w:rsidRPr="006573A6" w:rsidRDefault="0089767B" w:rsidP="0089767B">
      <w:pPr>
        <w:rPr>
          <w:rFonts w:cstheme="minorHAnsi"/>
        </w:rPr>
      </w:pPr>
    </w:p>
    <w:p w14:paraId="5E79EE09" w14:textId="77777777" w:rsidR="005F2C56" w:rsidRPr="006573A6" w:rsidRDefault="00C10452">
      <w:pPr>
        <w:rPr>
          <w:rFonts w:cstheme="minorHAnsi"/>
        </w:rPr>
      </w:pPr>
    </w:p>
    <w:p w14:paraId="06ADA511" w14:textId="62B8EE95" w:rsidR="00A93E87" w:rsidRPr="006573A6" w:rsidRDefault="00A93E87">
      <w:pPr>
        <w:rPr>
          <w:rFonts w:cstheme="minorHAnsi"/>
        </w:rPr>
      </w:pPr>
    </w:p>
    <w:sectPr w:rsidR="00A93E87" w:rsidRPr="006573A6" w:rsidSect="00DD7174">
      <w:headerReference w:type="default" r:id="rId13"/>
      <w:footerReference w:type="even" r:id="rId14"/>
      <w:footerReference w:type="default" r:id="rId15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B5FB5" w14:textId="77777777" w:rsidR="00B64655" w:rsidRDefault="00B64655" w:rsidP="00DD7174">
      <w:pPr>
        <w:spacing w:after="0" w:line="240" w:lineRule="auto"/>
      </w:pPr>
      <w:r>
        <w:separator/>
      </w:r>
    </w:p>
  </w:endnote>
  <w:endnote w:type="continuationSeparator" w:id="0">
    <w:p w14:paraId="7FF3D489" w14:textId="77777777" w:rsidR="00B64655" w:rsidRDefault="00B64655" w:rsidP="00DD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594958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3428CA" w14:textId="7F910F8A" w:rsidR="00E35F2A" w:rsidRDefault="00E35F2A" w:rsidP="009D301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4C9C26A" w14:textId="77777777" w:rsidR="00E35F2A" w:rsidRDefault="00E35F2A" w:rsidP="00E35F2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3230163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DCF3347" w14:textId="254A169B" w:rsidR="00E35F2A" w:rsidRDefault="00E35F2A" w:rsidP="00E35F2A">
        <w:pPr>
          <w:pStyle w:val="Stopka"/>
          <w:framePr w:wrap="none" w:vAnchor="text" w:hAnchor="page" w:x="11130" w:y="-145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64AF144" w14:textId="5C505159" w:rsidR="00DD7174" w:rsidRDefault="006042D9" w:rsidP="00E35F2A">
    <w:pPr>
      <w:pStyle w:val="Stopka"/>
      <w:tabs>
        <w:tab w:val="clear" w:pos="9072"/>
      </w:tabs>
      <w:ind w:left="-567"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4DBB4C" wp14:editId="2F9520FA">
          <wp:simplePos x="0" y="0"/>
          <wp:positionH relativeFrom="column">
            <wp:posOffset>-828675</wp:posOffset>
          </wp:positionH>
          <wp:positionV relativeFrom="paragraph">
            <wp:posOffset>-409575</wp:posOffset>
          </wp:positionV>
          <wp:extent cx="7559040" cy="891540"/>
          <wp:effectExtent l="0" t="0" r="3810" b="381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52"/>
                  <a:stretch/>
                </pic:blipFill>
                <pic:spPr bwMode="auto">
                  <a:xfrm>
                    <a:off x="0" y="0"/>
                    <a:ext cx="7559040" cy="891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9F2F" w14:textId="77777777" w:rsidR="00B64655" w:rsidRDefault="00B64655" w:rsidP="00DD7174">
      <w:pPr>
        <w:spacing w:after="0" w:line="240" w:lineRule="auto"/>
      </w:pPr>
      <w:r>
        <w:separator/>
      </w:r>
    </w:p>
  </w:footnote>
  <w:footnote w:type="continuationSeparator" w:id="0">
    <w:p w14:paraId="7D96DB71" w14:textId="77777777" w:rsidR="00B64655" w:rsidRDefault="00B64655" w:rsidP="00DD7174">
      <w:pPr>
        <w:spacing w:after="0" w:line="240" w:lineRule="auto"/>
      </w:pPr>
      <w:r>
        <w:continuationSeparator/>
      </w:r>
    </w:p>
  </w:footnote>
  <w:footnote w:id="1">
    <w:p w14:paraId="78603964" w14:textId="77777777" w:rsidR="0089767B" w:rsidRDefault="0089767B" w:rsidP="0089767B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1E869B81" w14:textId="77777777" w:rsidR="0089767B" w:rsidRDefault="0089767B" w:rsidP="0089767B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965AD" w14:textId="3EFA751D" w:rsidR="00DD7174" w:rsidRDefault="00B25CFC" w:rsidP="00DD7174">
    <w:pPr>
      <w:pStyle w:val="Nagwek"/>
      <w:ind w:left="-567"/>
    </w:pPr>
    <w:r>
      <w:rPr>
        <w:noProof/>
      </w:rPr>
      <w:drawing>
        <wp:inline distT="0" distB="0" distL="0" distR="0" wp14:anchorId="66B58F95" wp14:editId="5742F694">
          <wp:extent cx="6145357" cy="447675"/>
          <wp:effectExtent l="0" t="0" r="825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309" cy="45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599E9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817CFB50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9"/>
    <w:multiLevelType w:val="multilevel"/>
    <w:tmpl w:val="0BAA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3" w15:restartNumberingAfterBreak="0">
    <w:nsid w:val="0000001F"/>
    <w:multiLevelType w:val="multilevel"/>
    <w:tmpl w:val="2CFE8E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  <w:i w:val="0"/>
        <w:i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32D7B12"/>
    <w:multiLevelType w:val="hybridMultilevel"/>
    <w:tmpl w:val="69B23A98"/>
    <w:lvl w:ilvl="0" w:tplc="6582898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D6739"/>
    <w:multiLevelType w:val="multilevel"/>
    <w:tmpl w:val="ADF07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6" w15:restartNumberingAfterBreak="0">
    <w:nsid w:val="05857F6D"/>
    <w:multiLevelType w:val="hybridMultilevel"/>
    <w:tmpl w:val="7E4A5C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7">
      <w:start w:val="1"/>
      <w:numFmt w:val="lowerLetter"/>
      <w:lvlText w:val="%5)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59C71F6"/>
    <w:multiLevelType w:val="hybridMultilevel"/>
    <w:tmpl w:val="508C8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A40257"/>
    <w:multiLevelType w:val="hybridMultilevel"/>
    <w:tmpl w:val="D1AC2E54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F25897"/>
    <w:multiLevelType w:val="hybridMultilevel"/>
    <w:tmpl w:val="9D5C6F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F438AD"/>
    <w:multiLevelType w:val="singleLevel"/>
    <w:tmpl w:val="04150017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</w:abstractNum>
  <w:abstractNum w:abstractNumId="11" w15:restartNumberingAfterBreak="0">
    <w:nsid w:val="092451DB"/>
    <w:multiLevelType w:val="hybridMultilevel"/>
    <w:tmpl w:val="68DE772E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D74C60A">
      <w:start w:val="1"/>
      <w:numFmt w:val="bullet"/>
      <w:lvlText w:val="−"/>
      <w:lvlJc w:val="left"/>
      <w:pPr>
        <w:ind w:left="720" w:hanging="360"/>
      </w:pPr>
      <w:rPr>
        <w:rFonts w:ascii="Arial" w:hAnsi="Arial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93ECD"/>
    <w:multiLevelType w:val="multilevel"/>
    <w:tmpl w:val="72D82E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B9A5449"/>
    <w:multiLevelType w:val="hybridMultilevel"/>
    <w:tmpl w:val="5BCAE40A"/>
    <w:lvl w:ilvl="0" w:tplc="36B655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A92FE8"/>
    <w:multiLevelType w:val="hybridMultilevel"/>
    <w:tmpl w:val="5AEC6BBA"/>
    <w:lvl w:ilvl="0" w:tplc="250A52A6">
      <w:start w:val="1"/>
      <w:numFmt w:val="upperRoman"/>
      <w:pStyle w:val="Nagwek2"/>
      <w:lvlText w:val="%1 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0D64B1"/>
    <w:multiLevelType w:val="hybridMultilevel"/>
    <w:tmpl w:val="2E98F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2440BC"/>
    <w:multiLevelType w:val="hybridMultilevel"/>
    <w:tmpl w:val="0F9888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6D1863"/>
    <w:multiLevelType w:val="hybridMultilevel"/>
    <w:tmpl w:val="6BD2B24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69E59F7"/>
    <w:multiLevelType w:val="hybridMultilevel"/>
    <w:tmpl w:val="2D7A31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56C6F86">
      <w:start w:val="1"/>
      <w:numFmt w:val="decimal"/>
      <w:lvlText w:val="%2."/>
      <w:lvlJc w:val="left"/>
      <w:pPr>
        <w:ind w:left="1425" w:hanging="705"/>
      </w:pPr>
      <w:rPr>
        <w:rFonts w:hint="default"/>
        <w:b w:val="0"/>
      </w:rPr>
    </w:lvl>
    <w:lvl w:ilvl="2" w:tplc="236C3858">
      <w:start w:val="3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6B1476F"/>
    <w:multiLevelType w:val="hybridMultilevel"/>
    <w:tmpl w:val="3E0EE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F8604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77A5FDB"/>
    <w:multiLevelType w:val="hybridMultilevel"/>
    <w:tmpl w:val="D1C8A3D0"/>
    <w:lvl w:ilvl="0" w:tplc="5CD61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A9B72C4"/>
    <w:multiLevelType w:val="hybridMultilevel"/>
    <w:tmpl w:val="3E1ACE3C"/>
    <w:lvl w:ilvl="0" w:tplc="D7A46ACC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1B1F1B55"/>
    <w:multiLevelType w:val="multilevel"/>
    <w:tmpl w:val="2CE83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1AF0076"/>
    <w:multiLevelType w:val="hybridMultilevel"/>
    <w:tmpl w:val="ECFAC4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1D6BA7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28B6C10"/>
    <w:multiLevelType w:val="hybridMultilevel"/>
    <w:tmpl w:val="C34AA498"/>
    <w:lvl w:ilvl="0" w:tplc="36B655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2AA00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663637C"/>
    <w:multiLevelType w:val="hybridMultilevel"/>
    <w:tmpl w:val="83003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3B466E"/>
    <w:multiLevelType w:val="hybridMultilevel"/>
    <w:tmpl w:val="89A896CC"/>
    <w:lvl w:ilvl="0" w:tplc="FFFFFFF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7540BDA"/>
    <w:multiLevelType w:val="hybridMultilevel"/>
    <w:tmpl w:val="9CB450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7CF64C7"/>
    <w:multiLevelType w:val="hybridMultilevel"/>
    <w:tmpl w:val="E45AE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4908D6"/>
    <w:multiLevelType w:val="hybridMultilevel"/>
    <w:tmpl w:val="30FC93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A6A5E91"/>
    <w:multiLevelType w:val="hybridMultilevel"/>
    <w:tmpl w:val="6FCC51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B95ADB"/>
    <w:multiLevelType w:val="hybridMultilevel"/>
    <w:tmpl w:val="7DC67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7C2232"/>
    <w:multiLevelType w:val="hybridMultilevel"/>
    <w:tmpl w:val="C3229F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F06A75"/>
    <w:multiLevelType w:val="hybridMultilevel"/>
    <w:tmpl w:val="9B1CF8FE"/>
    <w:lvl w:ilvl="0" w:tplc="4D74C60A">
      <w:start w:val="1"/>
      <w:numFmt w:val="bullet"/>
      <w:lvlText w:val="−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92C04"/>
    <w:multiLevelType w:val="hybridMultilevel"/>
    <w:tmpl w:val="AD726A02"/>
    <w:lvl w:ilvl="0" w:tplc="A5D09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AA30C5"/>
    <w:multiLevelType w:val="hybridMultilevel"/>
    <w:tmpl w:val="84120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8333F9"/>
    <w:multiLevelType w:val="hybridMultilevel"/>
    <w:tmpl w:val="A9CA4F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30C5982"/>
    <w:multiLevelType w:val="hybridMultilevel"/>
    <w:tmpl w:val="3B22F8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4F77861"/>
    <w:multiLevelType w:val="hybridMultilevel"/>
    <w:tmpl w:val="583097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5F93436"/>
    <w:multiLevelType w:val="hybridMultilevel"/>
    <w:tmpl w:val="7C543AE0"/>
    <w:lvl w:ilvl="0" w:tplc="03CE611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D822AE"/>
    <w:multiLevelType w:val="hybridMultilevel"/>
    <w:tmpl w:val="A9CA4F4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7031112"/>
    <w:multiLevelType w:val="hybridMultilevel"/>
    <w:tmpl w:val="31BE8B6E"/>
    <w:lvl w:ilvl="0" w:tplc="A5D09B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787B08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0E5169D"/>
    <w:multiLevelType w:val="hybridMultilevel"/>
    <w:tmpl w:val="76C02B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CE6175"/>
    <w:multiLevelType w:val="hybridMultilevel"/>
    <w:tmpl w:val="E0B29B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28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4E06ECD"/>
    <w:multiLevelType w:val="hybridMultilevel"/>
    <w:tmpl w:val="4202D88E"/>
    <w:lvl w:ilvl="0" w:tplc="8A0457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5D926DB"/>
    <w:multiLevelType w:val="multilevel"/>
    <w:tmpl w:val="C57A7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49" w15:restartNumberingAfterBreak="0">
    <w:nsid w:val="583D5CC1"/>
    <w:multiLevelType w:val="hybridMultilevel"/>
    <w:tmpl w:val="BEAC431E"/>
    <w:lvl w:ilvl="0" w:tplc="FC0AA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5709B54">
      <w:start w:val="3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D06654C0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48FC498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8DA5E23"/>
    <w:multiLevelType w:val="multilevel"/>
    <w:tmpl w:val="A32C5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51" w15:restartNumberingAfterBreak="0">
    <w:nsid w:val="5C741E31"/>
    <w:multiLevelType w:val="hybridMultilevel"/>
    <w:tmpl w:val="9BA6A498"/>
    <w:lvl w:ilvl="0" w:tplc="2980981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D390E48"/>
    <w:multiLevelType w:val="hybridMultilevel"/>
    <w:tmpl w:val="DB527A7A"/>
    <w:lvl w:ilvl="0" w:tplc="6B16B68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63173A49"/>
    <w:multiLevelType w:val="hybridMultilevel"/>
    <w:tmpl w:val="7FECF3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41B26C0"/>
    <w:multiLevelType w:val="hybridMultilevel"/>
    <w:tmpl w:val="7D5A7EC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03E388F"/>
    <w:multiLevelType w:val="multilevel"/>
    <w:tmpl w:val="D460F1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0F93EFA"/>
    <w:multiLevelType w:val="hybridMultilevel"/>
    <w:tmpl w:val="09CE6F0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D74C60A">
      <w:start w:val="1"/>
      <w:numFmt w:val="bullet"/>
      <w:lvlText w:val="−"/>
      <w:lvlJc w:val="left"/>
      <w:pPr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1796C2B"/>
    <w:multiLevelType w:val="hybridMultilevel"/>
    <w:tmpl w:val="F1EA2964"/>
    <w:lvl w:ilvl="0" w:tplc="983CCB46">
      <w:start w:val="1"/>
      <w:numFmt w:val="bullet"/>
      <w:lvlText w:val="▪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4982D47"/>
    <w:multiLevelType w:val="multilevel"/>
    <w:tmpl w:val="96E8BBA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0" w15:restartNumberingAfterBreak="0">
    <w:nsid w:val="75016D72"/>
    <w:multiLevelType w:val="hybridMultilevel"/>
    <w:tmpl w:val="1AA44E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F95C12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7222546">
    <w:abstractNumId w:val="46"/>
  </w:num>
  <w:num w:numId="2" w16cid:durableId="1442534564">
    <w:abstractNumId w:val="19"/>
  </w:num>
  <w:num w:numId="3" w16cid:durableId="1300309059">
    <w:abstractNumId w:val="49"/>
  </w:num>
  <w:num w:numId="4" w16cid:durableId="116224409">
    <w:abstractNumId w:val="8"/>
  </w:num>
  <w:num w:numId="5" w16cid:durableId="1949121004">
    <w:abstractNumId w:val="40"/>
  </w:num>
  <w:num w:numId="6" w16cid:durableId="1752042459">
    <w:abstractNumId w:val="51"/>
  </w:num>
  <w:num w:numId="7" w16cid:durableId="1374422851">
    <w:abstractNumId w:val="52"/>
  </w:num>
  <w:num w:numId="8" w16cid:durableId="62680917">
    <w:abstractNumId w:val="38"/>
  </w:num>
  <w:num w:numId="9" w16cid:durableId="796945305">
    <w:abstractNumId w:val="6"/>
  </w:num>
  <w:num w:numId="10" w16cid:durableId="1254893564">
    <w:abstractNumId w:val="44"/>
  </w:num>
  <w:num w:numId="11" w16cid:durableId="914702282">
    <w:abstractNumId w:val="61"/>
  </w:num>
  <w:num w:numId="12" w16cid:durableId="1339573893">
    <w:abstractNumId w:val="53"/>
  </w:num>
  <w:num w:numId="13" w16cid:durableId="227036557">
    <w:abstractNumId w:val="3"/>
  </w:num>
  <w:num w:numId="14" w16cid:durableId="322245629">
    <w:abstractNumId w:val="2"/>
  </w:num>
  <w:num w:numId="15" w16cid:durableId="676226603">
    <w:abstractNumId w:val="26"/>
  </w:num>
  <w:num w:numId="16" w16cid:durableId="1751658022">
    <w:abstractNumId w:val="0"/>
  </w:num>
  <w:num w:numId="17" w16cid:durableId="300772330">
    <w:abstractNumId w:val="48"/>
  </w:num>
  <w:num w:numId="18" w16cid:durableId="755786760">
    <w:abstractNumId w:val="28"/>
  </w:num>
  <w:num w:numId="19" w16cid:durableId="1071738687">
    <w:abstractNumId w:val="14"/>
  </w:num>
  <w:num w:numId="20" w16cid:durableId="1836215365">
    <w:abstractNumId w:val="25"/>
  </w:num>
  <w:num w:numId="21" w16cid:durableId="1348949027">
    <w:abstractNumId w:val="22"/>
  </w:num>
  <w:num w:numId="22" w16cid:durableId="2073887894">
    <w:abstractNumId w:val="13"/>
  </w:num>
  <w:num w:numId="23" w16cid:durableId="2062051741">
    <w:abstractNumId w:val="12"/>
  </w:num>
  <w:num w:numId="24" w16cid:durableId="1148132506">
    <w:abstractNumId w:val="17"/>
  </w:num>
  <w:num w:numId="25" w16cid:durableId="945504405">
    <w:abstractNumId w:val="5"/>
  </w:num>
  <w:num w:numId="26" w16cid:durableId="334692543">
    <w:abstractNumId w:val="34"/>
  </w:num>
  <w:num w:numId="27" w16cid:durableId="667827367">
    <w:abstractNumId w:val="42"/>
  </w:num>
  <w:num w:numId="28" w16cid:durableId="650794110">
    <w:abstractNumId w:val="7"/>
  </w:num>
  <w:num w:numId="29" w16cid:durableId="119569213">
    <w:abstractNumId w:val="10"/>
  </w:num>
  <w:num w:numId="30" w16cid:durableId="1751152951">
    <w:abstractNumId w:val="4"/>
  </w:num>
  <w:num w:numId="31" w16cid:durableId="658847586">
    <w:abstractNumId w:val="50"/>
  </w:num>
  <w:num w:numId="32" w16cid:durableId="1209535812">
    <w:abstractNumId w:val="31"/>
  </w:num>
  <w:num w:numId="33" w16cid:durableId="1696879605">
    <w:abstractNumId w:val="33"/>
  </w:num>
  <w:num w:numId="34" w16cid:durableId="802583454">
    <w:abstractNumId w:val="43"/>
  </w:num>
  <w:num w:numId="35" w16cid:durableId="30960540">
    <w:abstractNumId w:val="16"/>
  </w:num>
  <w:num w:numId="36" w16cid:durableId="1813400769">
    <w:abstractNumId w:val="27"/>
  </w:num>
  <w:num w:numId="37" w16cid:durableId="538468272">
    <w:abstractNumId w:val="20"/>
  </w:num>
  <w:num w:numId="38" w16cid:durableId="914898486">
    <w:abstractNumId w:val="41"/>
  </w:num>
  <w:num w:numId="39" w16cid:durableId="1737121316">
    <w:abstractNumId w:val="60"/>
  </w:num>
  <w:num w:numId="40" w16cid:durableId="1448812217">
    <w:abstractNumId w:val="30"/>
  </w:num>
  <w:num w:numId="41" w16cid:durableId="1592397948">
    <w:abstractNumId w:val="54"/>
  </w:num>
  <w:num w:numId="42" w16cid:durableId="16778588">
    <w:abstractNumId w:val="47"/>
  </w:num>
  <w:num w:numId="43" w16cid:durableId="1397245920">
    <w:abstractNumId w:val="18"/>
  </w:num>
  <w:num w:numId="44" w16cid:durableId="678578734">
    <w:abstractNumId w:val="21"/>
  </w:num>
  <w:num w:numId="45" w16cid:durableId="2074889294">
    <w:abstractNumId w:val="23"/>
  </w:num>
  <w:num w:numId="46" w16cid:durableId="566380683">
    <w:abstractNumId w:val="29"/>
  </w:num>
  <w:num w:numId="47" w16cid:durableId="1337417098">
    <w:abstractNumId w:val="15"/>
  </w:num>
  <w:num w:numId="48" w16cid:durableId="1238900645">
    <w:abstractNumId w:val="56"/>
  </w:num>
  <w:num w:numId="49" w16cid:durableId="830604744">
    <w:abstractNumId w:val="24"/>
  </w:num>
  <w:num w:numId="50" w16cid:durableId="94912749">
    <w:abstractNumId w:val="39"/>
  </w:num>
  <w:num w:numId="51" w16cid:durableId="1085109877">
    <w:abstractNumId w:val="55"/>
  </w:num>
  <w:num w:numId="52" w16cid:durableId="932201486">
    <w:abstractNumId w:val="58"/>
  </w:num>
  <w:num w:numId="53" w16cid:durableId="2130590881">
    <w:abstractNumId w:val="36"/>
  </w:num>
  <w:num w:numId="54" w16cid:durableId="963847165">
    <w:abstractNumId w:val="59"/>
  </w:num>
  <w:num w:numId="55" w16cid:durableId="453132066">
    <w:abstractNumId w:val="32"/>
  </w:num>
  <w:num w:numId="56" w16cid:durableId="1352032255">
    <w:abstractNumId w:val="57"/>
  </w:num>
  <w:num w:numId="57" w16cid:durableId="1841501970">
    <w:abstractNumId w:val="37"/>
  </w:num>
  <w:num w:numId="58" w16cid:durableId="1133789122">
    <w:abstractNumId w:val="35"/>
  </w:num>
  <w:num w:numId="59" w16cid:durableId="1858881970">
    <w:abstractNumId w:val="9"/>
  </w:num>
  <w:num w:numId="60" w16cid:durableId="2046174861">
    <w:abstractNumId w:val="11"/>
  </w:num>
  <w:num w:numId="61" w16cid:durableId="2073040692">
    <w:abstractNumId w:val="4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7B"/>
    <w:rsid w:val="000052F6"/>
    <w:rsid w:val="0001028A"/>
    <w:rsid w:val="00011A94"/>
    <w:rsid w:val="000133ED"/>
    <w:rsid w:val="00015FC2"/>
    <w:rsid w:val="0003303A"/>
    <w:rsid w:val="000344B1"/>
    <w:rsid w:val="0003722D"/>
    <w:rsid w:val="00037448"/>
    <w:rsid w:val="00040D57"/>
    <w:rsid w:val="00047A27"/>
    <w:rsid w:val="0005028A"/>
    <w:rsid w:val="000546B6"/>
    <w:rsid w:val="00056596"/>
    <w:rsid w:val="000608F8"/>
    <w:rsid w:val="0006391B"/>
    <w:rsid w:val="00071653"/>
    <w:rsid w:val="00072C3F"/>
    <w:rsid w:val="00080563"/>
    <w:rsid w:val="000844CD"/>
    <w:rsid w:val="00084EC5"/>
    <w:rsid w:val="00090567"/>
    <w:rsid w:val="0009115F"/>
    <w:rsid w:val="00093448"/>
    <w:rsid w:val="00094AE0"/>
    <w:rsid w:val="000A4FD4"/>
    <w:rsid w:val="000B3F04"/>
    <w:rsid w:val="000B7636"/>
    <w:rsid w:val="000C0AE8"/>
    <w:rsid w:val="000C5992"/>
    <w:rsid w:val="000C6409"/>
    <w:rsid w:val="000D1A89"/>
    <w:rsid w:val="000E0852"/>
    <w:rsid w:val="000E1130"/>
    <w:rsid w:val="000F129A"/>
    <w:rsid w:val="000F6488"/>
    <w:rsid w:val="00100527"/>
    <w:rsid w:val="001012D9"/>
    <w:rsid w:val="00102F43"/>
    <w:rsid w:val="001131AC"/>
    <w:rsid w:val="00123371"/>
    <w:rsid w:val="00133028"/>
    <w:rsid w:val="00133A74"/>
    <w:rsid w:val="00136B7C"/>
    <w:rsid w:val="0013702B"/>
    <w:rsid w:val="00146B61"/>
    <w:rsid w:val="00163253"/>
    <w:rsid w:val="00183A5E"/>
    <w:rsid w:val="00185C37"/>
    <w:rsid w:val="00194636"/>
    <w:rsid w:val="00196489"/>
    <w:rsid w:val="001A6FE4"/>
    <w:rsid w:val="001A732E"/>
    <w:rsid w:val="001A75AA"/>
    <w:rsid w:val="001C06AF"/>
    <w:rsid w:val="001C30C5"/>
    <w:rsid w:val="001C3918"/>
    <w:rsid w:val="001C76DA"/>
    <w:rsid w:val="001D10DF"/>
    <w:rsid w:val="001D2617"/>
    <w:rsid w:val="001D28F0"/>
    <w:rsid w:val="001D6984"/>
    <w:rsid w:val="001E13AE"/>
    <w:rsid w:val="001E1A8F"/>
    <w:rsid w:val="001E1BE1"/>
    <w:rsid w:val="001F5A72"/>
    <w:rsid w:val="002149AC"/>
    <w:rsid w:val="00217E82"/>
    <w:rsid w:val="00231C25"/>
    <w:rsid w:val="00235601"/>
    <w:rsid w:val="002416F2"/>
    <w:rsid w:val="00243B69"/>
    <w:rsid w:val="002572F2"/>
    <w:rsid w:val="00260935"/>
    <w:rsid w:val="00267CDA"/>
    <w:rsid w:val="002752F0"/>
    <w:rsid w:val="0028056F"/>
    <w:rsid w:val="002A0209"/>
    <w:rsid w:val="002A2BFA"/>
    <w:rsid w:val="002A35E5"/>
    <w:rsid w:val="002A5C0E"/>
    <w:rsid w:val="002A5C6B"/>
    <w:rsid w:val="002B25A3"/>
    <w:rsid w:val="002B5650"/>
    <w:rsid w:val="002C331F"/>
    <w:rsid w:val="002C3396"/>
    <w:rsid w:val="002C3AA2"/>
    <w:rsid w:val="002C5471"/>
    <w:rsid w:val="002C6501"/>
    <w:rsid w:val="002C66D8"/>
    <w:rsid w:val="002D138F"/>
    <w:rsid w:val="002D2DC4"/>
    <w:rsid w:val="002D2E6C"/>
    <w:rsid w:val="002D43D6"/>
    <w:rsid w:val="002D4669"/>
    <w:rsid w:val="002D6CE9"/>
    <w:rsid w:val="002E2440"/>
    <w:rsid w:val="002E4B29"/>
    <w:rsid w:val="002F06D8"/>
    <w:rsid w:val="002F50F9"/>
    <w:rsid w:val="0031071C"/>
    <w:rsid w:val="003114C0"/>
    <w:rsid w:val="003236CD"/>
    <w:rsid w:val="003253F8"/>
    <w:rsid w:val="00326503"/>
    <w:rsid w:val="003326C9"/>
    <w:rsid w:val="00336F30"/>
    <w:rsid w:val="00340C7C"/>
    <w:rsid w:val="003447CF"/>
    <w:rsid w:val="00346AA0"/>
    <w:rsid w:val="0035192A"/>
    <w:rsid w:val="00371EAA"/>
    <w:rsid w:val="003730C3"/>
    <w:rsid w:val="0037347D"/>
    <w:rsid w:val="00374B53"/>
    <w:rsid w:val="003751EC"/>
    <w:rsid w:val="00381ECE"/>
    <w:rsid w:val="003824B2"/>
    <w:rsid w:val="003874BF"/>
    <w:rsid w:val="003901A2"/>
    <w:rsid w:val="00391249"/>
    <w:rsid w:val="003957A9"/>
    <w:rsid w:val="003A2180"/>
    <w:rsid w:val="003B5B0B"/>
    <w:rsid w:val="003B6F6E"/>
    <w:rsid w:val="003D1819"/>
    <w:rsid w:val="003D19B4"/>
    <w:rsid w:val="003D4FCB"/>
    <w:rsid w:val="003D6893"/>
    <w:rsid w:val="003D79A7"/>
    <w:rsid w:val="003E7362"/>
    <w:rsid w:val="003F24C1"/>
    <w:rsid w:val="003F5DD5"/>
    <w:rsid w:val="00403106"/>
    <w:rsid w:val="00407EC0"/>
    <w:rsid w:val="00415DE3"/>
    <w:rsid w:val="00421D25"/>
    <w:rsid w:val="0042494D"/>
    <w:rsid w:val="00425B16"/>
    <w:rsid w:val="0042761A"/>
    <w:rsid w:val="00427A89"/>
    <w:rsid w:val="0043548C"/>
    <w:rsid w:val="00451D33"/>
    <w:rsid w:val="004563C6"/>
    <w:rsid w:val="00470085"/>
    <w:rsid w:val="004704FD"/>
    <w:rsid w:val="00475EEC"/>
    <w:rsid w:val="00494E13"/>
    <w:rsid w:val="00497E97"/>
    <w:rsid w:val="004A1792"/>
    <w:rsid w:val="004A1AFC"/>
    <w:rsid w:val="004A21DA"/>
    <w:rsid w:val="004A69A7"/>
    <w:rsid w:val="004B55B2"/>
    <w:rsid w:val="004B5A8E"/>
    <w:rsid w:val="004C6A28"/>
    <w:rsid w:val="004E0335"/>
    <w:rsid w:val="004E03A0"/>
    <w:rsid w:val="004E1FEC"/>
    <w:rsid w:val="004E5135"/>
    <w:rsid w:val="004E7B6E"/>
    <w:rsid w:val="004F2C29"/>
    <w:rsid w:val="004F4C99"/>
    <w:rsid w:val="004F7EE0"/>
    <w:rsid w:val="0050096D"/>
    <w:rsid w:val="005028D5"/>
    <w:rsid w:val="00524B32"/>
    <w:rsid w:val="00536356"/>
    <w:rsid w:val="0053728B"/>
    <w:rsid w:val="005378B0"/>
    <w:rsid w:val="00544E5B"/>
    <w:rsid w:val="00545ECE"/>
    <w:rsid w:val="005460AD"/>
    <w:rsid w:val="00555ECB"/>
    <w:rsid w:val="005569B3"/>
    <w:rsid w:val="005600EF"/>
    <w:rsid w:val="00560DCE"/>
    <w:rsid w:val="005810B3"/>
    <w:rsid w:val="00584A9E"/>
    <w:rsid w:val="00586EC8"/>
    <w:rsid w:val="00593C5B"/>
    <w:rsid w:val="00597414"/>
    <w:rsid w:val="005A0D2B"/>
    <w:rsid w:val="005A3C52"/>
    <w:rsid w:val="005B29FC"/>
    <w:rsid w:val="005B5AD8"/>
    <w:rsid w:val="005C56FA"/>
    <w:rsid w:val="005D7197"/>
    <w:rsid w:val="005F2911"/>
    <w:rsid w:val="005F3ABD"/>
    <w:rsid w:val="005F4807"/>
    <w:rsid w:val="005F4991"/>
    <w:rsid w:val="005F4A5E"/>
    <w:rsid w:val="005F510B"/>
    <w:rsid w:val="00600EB9"/>
    <w:rsid w:val="006042D9"/>
    <w:rsid w:val="00612EC4"/>
    <w:rsid w:val="006154F4"/>
    <w:rsid w:val="0062170C"/>
    <w:rsid w:val="00624174"/>
    <w:rsid w:val="00624FF6"/>
    <w:rsid w:val="006250B6"/>
    <w:rsid w:val="00627E22"/>
    <w:rsid w:val="00633C5A"/>
    <w:rsid w:val="0064623C"/>
    <w:rsid w:val="006463B6"/>
    <w:rsid w:val="00646C6E"/>
    <w:rsid w:val="00650A3F"/>
    <w:rsid w:val="00655481"/>
    <w:rsid w:val="006573A6"/>
    <w:rsid w:val="0067093C"/>
    <w:rsid w:val="0067158D"/>
    <w:rsid w:val="00672822"/>
    <w:rsid w:val="0068346A"/>
    <w:rsid w:val="0068685A"/>
    <w:rsid w:val="00687D64"/>
    <w:rsid w:val="0069224E"/>
    <w:rsid w:val="006A0698"/>
    <w:rsid w:val="006A5536"/>
    <w:rsid w:val="006A5797"/>
    <w:rsid w:val="006A585E"/>
    <w:rsid w:val="006B0709"/>
    <w:rsid w:val="006B147D"/>
    <w:rsid w:val="006D1A9A"/>
    <w:rsid w:val="006D2709"/>
    <w:rsid w:val="006D67F7"/>
    <w:rsid w:val="006D695C"/>
    <w:rsid w:val="006E38D4"/>
    <w:rsid w:val="006E4526"/>
    <w:rsid w:val="006E507B"/>
    <w:rsid w:val="006E6E99"/>
    <w:rsid w:val="006F1073"/>
    <w:rsid w:val="006F34F5"/>
    <w:rsid w:val="006F7898"/>
    <w:rsid w:val="007008E1"/>
    <w:rsid w:val="00704135"/>
    <w:rsid w:val="00705123"/>
    <w:rsid w:val="0071270C"/>
    <w:rsid w:val="00724091"/>
    <w:rsid w:val="007302A7"/>
    <w:rsid w:val="007420F0"/>
    <w:rsid w:val="00744A05"/>
    <w:rsid w:val="00744B06"/>
    <w:rsid w:val="00757321"/>
    <w:rsid w:val="00763174"/>
    <w:rsid w:val="00763535"/>
    <w:rsid w:val="00767797"/>
    <w:rsid w:val="0076798E"/>
    <w:rsid w:val="00775F94"/>
    <w:rsid w:val="007847B2"/>
    <w:rsid w:val="007858C1"/>
    <w:rsid w:val="00786486"/>
    <w:rsid w:val="007866F8"/>
    <w:rsid w:val="007A72F0"/>
    <w:rsid w:val="007B519C"/>
    <w:rsid w:val="007C68B5"/>
    <w:rsid w:val="007C7B17"/>
    <w:rsid w:val="007D1C2E"/>
    <w:rsid w:val="007E18D3"/>
    <w:rsid w:val="007E2A7B"/>
    <w:rsid w:val="007E3085"/>
    <w:rsid w:val="007E528B"/>
    <w:rsid w:val="0080392F"/>
    <w:rsid w:val="008042C0"/>
    <w:rsid w:val="0081143D"/>
    <w:rsid w:val="00817F8D"/>
    <w:rsid w:val="00821FBB"/>
    <w:rsid w:val="00823A72"/>
    <w:rsid w:val="00831197"/>
    <w:rsid w:val="008358E3"/>
    <w:rsid w:val="00841A46"/>
    <w:rsid w:val="00842FF9"/>
    <w:rsid w:val="00843DEE"/>
    <w:rsid w:val="0085264D"/>
    <w:rsid w:val="008566CD"/>
    <w:rsid w:val="00860A68"/>
    <w:rsid w:val="00873B3B"/>
    <w:rsid w:val="008758BD"/>
    <w:rsid w:val="008861E4"/>
    <w:rsid w:val="008949A8"/>
    <w:rsid w:val="0089767B"/>
    <w:rsid w:val="008A081F"/>
    <w:rsid w:val="008A2C5F"/>
    <w:rsid w:val="008A7BE9"/>
    <w:rsid w:val="008B507C"/>
    <w:rsid w:val="008B5854"/>
    <w:rsid w:val="008C067D"/>
    <w:rsid w:val="008C3E79"/>
    <w:rsid w:val="008C641B"/>
    <w:rsid w:val="008C7E91"/>
    <w:rsid w:val="008D7B45"/>
    <w:rsid w:val="008E0D19"/>
    <w:rsid w:val="008E1EA9"/>
    <w:rsid w:val="008F14CE"/>
    <w:rsid w:val="0090534F"/>
    <w:rsid w:val="00907579"/>
    <w:rsid w:val="009078C7"/>
    <w:rsid w:val="00910A76"/>
    <w:rsid w:val="00912A04"/>
    <w:rsid w:val="00922C96"/>
    <w:rsid w:val="009505E8"/>
    <w:rsid w:val="00954B6A"/>
    <w:rsid w:val="009555CD"/>
    <w:rsid w:val="00966C99"/>
    <w:rsid w:val="00974F49"/>
    <w:rsid w:val="00976781"/>
    <w:rsid w:val="009814DF"/>
    <w:rsid w:val="00991982"/>
    <w:rsid w:val="00993886"/>
    <w:rsid w:val="009B334F"/>
    <w:rsid w:val="009B37A0"/>
    <w:rsid w:val="009B409A"/>
    <w:rsid w:val="009B4533"/>
    <w:rsid w:val="009C344B"/>
    <w:rsid w:val="009D68CC"/>
    <w:rsid w:val="009D6E36"/>
    <w:rsid w:val="009E669A"/>
    <w:rsid w:val="009E732F"/>
    <w:rsid w:val="00A022AF"/>
    <w:rsid w:val="00A052A1"/>
    <w:rsid w:val="00A12240"/>
    <w:rsid w:val="00A14D95"/>
    <w:rsid w:val="00A1596C"/>
    <w:rsid w:val="00A16922"/>
    <w:rsid w:val="00A3176F"/>
    <w:rsid w:val="00A33483"/>
    <w:rsid w:val="00A43908"/>
    <w:rsid w:val="00A453D5"/>
    <w:rsid w:val="00A46AFB"/>
    <w:rsid w:val="00A640F6"/>
    <w:rsid w:val="00A72478"/>
    <w:rsid w:val="00A730D0"/>
    <w:rsid w:val="00A81683"/>
    <w:rsid w:val="00A93E87"/>
    <w:rsid w:val="00A9568D"/>
    <w:rsid w:val="00A97BD5"/>
    <w:rsid w:val="00AA0BED"/>
    <w:rsid w:val="00AA1C00"/>
    <w:rsid w:val="00AB7DBD"/>
    <w:rsid w:val="00AD1682"/>
    <w:rsid w:val="00AD6CBF"/>
    <w:rsid w:val="00AE041A"/>
    <w:rsid w:val="00AE2B17"/>
    <w:rsid w:val="00AE726D"/>
    <w:rsid w:val="00B0367C"/>
    <w:rsid w:val="00B10323"/>
    <w:rsid w:val="00B1065B"/>
    <w:rsid w:val="00B14887"/>
    <w:rsid w:val="00B25CFC"/>
    <w:rsid w:val="00B378C9"/>
    <w:rsid w:val="00B57883"/>
    <w:rsid w:val="00B607EA"/>
    <w:rsid w:val="00B62833"/>
    <w:rsid w:val="00B63F67"/>
    <w:rsid w:val="00B64508"/>
    <w:rsid w:val="00B64655"/>
    <w:rsid w:val="00B65529"/>
    <w:rsid w:val="00B668A2"/>
    <w:rsid w:val="00B73685"/>
    <w:rsid w:val="00B75241"/>
    <w:rsid w:val="00B76AEB"/>
    <w:rsid w:val="00B77D38"/>
    <w:rsid w:val="00B801D4"/>
    <w:rsid w:val="00B84635"/>
    <w:rsid w:val="00B92A62"/>
    <w:rsid w:val="00BA051F"/>
    <w:rsid w:val="00BA0A23"/>
    <w:rsid w:val="00BA32BC"/>
    <w:rsid w:val="00BB324A"/>
    <w:rsid w:val="00BB34B2"/>
    <w:rsid w:val="00BB351A"/>
    <w:rsid w:val="00BC10C3"/>
    <w:rsid w:val="00BC64ED"/>
    <w:rsid w:val="00BC6B05"/>
    <w:rsid w:val="00BD3C85"/>
    <w:rsid w:val="00BF3160"/>
    <w:rsid w:val="00BF6255"/>
    <w:rsid w:val="00C0078F"/>
    <w:rsid w:val="00C027F2"/>
    <w:rsid w:val="00C06CE6"/>
    <w:rsid w:val="00C10452"/>
    <w:rsid w:val="00C163CD"/>
    <w:rsid w:val="00C1670A"/>
    <w:rsid w:val="00C24F01"/>
    <w:rsid w:val="00C335F8"/>
    <w:rsid w:val="00C40C94"/>
    <w:rsid w:val="00C41D2D"/>
    <w:rsid w:val="00C43BB8"/>
    <w:rsid w:val="00C57963"/>
    <w:rsid w:val="00C61332"/>
    <w:rsid w:val="00C74387"/>
    <w:rsid w:val="00C74EC1"/>
    <w:rsid w:val="00C757EC"/>
    <w:rsid w:val="00C75E41"/>
    <w:rsid w:val="00C77DCA"/>
    <w:rsid w:val="00C81C5C"/>
    <w:rsid w:val="00C86FF3"/>
    <w:rsid w:val="00CA1D41"/>
    <w:rsid w:val="00CB1BBC"/>
    <w:rsid w:val="00CB2793"/>
    <w:rsid w:val="00CB347B"/>
    <w:rsid w:val="00CB5177"/>
    <w:rsid w:val="00CC3383"/>
    <w:rsid w:val="00CC3D2A"/>
    <w:rsid w:val="00CC4BDA"/>
    <w:rsid w:val="00CD54AB"/>
    <w:rsid w:val="00CE0EEF"/>
    <w:rsid w:val="00CE45D8"/>
    <w:rsid w:val="00CF0044"/>
    <w:rsid w:val="00CF5049"/>
    <w:rsid w:val="00D025CB"/>
    <w:rsid w:val="00D1175F"/>
    <w:rsid w:val="00D161D8"/>
    <w:rsid w:val="00D23584"/>
    <w:rsid w:val="00D2702D"/>
    <w:rsid w:val="00D30705"/>
    <w:rsid w:val="00D31AD6"/>
    <w:rsid w:val="00D347D0"/>
    <w:rsid w:val="00D36691"/>
    <w:rsid w:val="00D51E2D"/>
    <w:rsid w:val="00D52C92"/>
    <w:rsid w:val="00D5594D"/>
    <w:rsid w:val="00D570BC"/>
    <w:rsid w:val="00D632A9"/>
    <w:rsid w:val="00D73873"/>
    <w:rsid w:val="00D74425"/>
    <w:rsid w:val="00D74894"/>
    <w:rsid w:val="00D8014A"/>
    <w:rsid w:val="00D85374"/>
    <w:rsid w:val="00D85A04"/>
    <w:rsid w:val="00D86B1A"/>
    <w:rsid w:val="00D8712E"/>
    <w:rsid w:val="00DA1868"/>
    <w:rsid w:val="00DA325A"/>
    <w:rsid w:val="00DA4053"/>
    <w:rsid w:val="00DA5439"/>
    <w:rsid w:val="00DB7ED3"/>
    <w:rsid w:val="00DC0D2D"/>
    <w:rsid w:val="00DC4016"/>
    <w:rsid w:val="00DC78DC"/>
    <w:rsid w:val="00DD1077"/>
    <w:rsid w:val="00DD159B"/>
    <w:rsid w:val="00DD2D66"/>
    <w:rsid w:val="00DD463A"/>
    <w:rsid w:val="00DD7174"/>
    <w:rsid w:val="00DD7BFA"/>
    <w:rsid w:val="00DE4B5D"/>
    <w:rsid w:val="00DE768A"/>
    <w:rsid w:val="00DF0115"/>
    <w:rsid w:val="00DF252F"/>
    <w:rsid w:val="00DF7351"/>
    <w:rsid w:val="00E06FD8"/>
    <w:rsid w:val="00E1074A"/>
    <w:rsid w:val="00E11C64"/>
    <w:rsid w:val="00E135F3"/>
    <w:rsid w:val="00E14ED0"/>
    <w:rsid w:val="00E1648E"/>
    <w:rsid w:val="00E209BE"/>
    <w:rsid w:val="00E20B87"/>
    <w:rsid w:val="00E20FFA"/>
    <w:rsid w:val="00E2147C"/>
    <w:rsid w:val="00E35F2A"/>
    <w:rsid w:val="00E36331"/>
    <w:rsid w:val="00E37445"/>
    <w:rsid w:val="00E42386"/>
    <w:rsid w:val="00E42D8B"/>
    <w:rsid w:val="00E4490D"/>
    <w:rsid w:val="00E4718A"/>
    <w:rsid w:val="00E62B71"/>
    <w:rsid w:val="00E62E57"/>
    <w:rsid w:val="00E76D62"/>
    <w:rsid w:val="00E819B4"/>
    <w:rsid w:val="00E85EF1"/>
    <w:rsid w:val="00EA11A5"/>
    <w:rsid w:val="00EA31B2"/>
    <w:rsid w:val="00EB2936"/>
    <w:rsid w:val="00EB5B41"/>
    <w:rsid w:val="00EB7048"/>
    <w:rsid w:val="00EC6F2D"/>
    <w:rsid w:val="00EC775F"/>
    <w:rsid w:val="00ED1530"/>
    <w:rsid w:val="00ED1A9A"/>
    <w:rsid w:val="00ED270B"/>
    <w:rsid w:val="00EF0052"/>
    <w:rsid w:val="00EF6F68"/>
    <w:rsid w:val="00EF77DF"/>
    <w:rsid w:val="00F10901"/>
    <w:rsid w:val="00F10CB1"/>
    <w:rsid w:val="00F15837"/>
    <w:rsid w:val="00F16059"/>
    <w:rsid w:val="00F241CD"/>
    <w:rsid w:val="00F25E66"/>
    <w:rsid w:val="00F318AA"/>
    <w:rsid w:val="00F33D28"/>
    <w:rsid w:val="00F3428B"/>
    <w:rsid w:val="00F3617B"/>
    <w:rsid w:val="00F40264"/>
    <w:rsid w:val="00F4195C"/>
    <w:rsid w:val="00F4691D"/>
    <w:rsid w:val="00F50254"/>
    <w:rsid w:val="00F52E48"/>
    <w:rsid w:val="00F65A4F"/>
    <w:rsid w:val="00F71648"/>
    <w:rsid w:val="00F721E4"/>
    <w:rsid w:val="00F74E59"/>
    <w:rsid w:val="00F77460"/>
    <w:rsid w:val="00F8366D"/>
    <w:rsid w:val="00F85268"/>
    <w:rsid w:val="00F927BE"/>
    <w:rsid w:val="00FA061F"/>
    <w:rsid w:val="00FA0B8D"/>
    <w:rsid w:val="00FA115E"/>
    <w:rsid w:val="00FB2873"/>
    <w:rsid w:val="00FB40A7"/>
    <w:rsid w:val="00FB72A6"/>
    <w:rsid w:val="00FC1E27"/>
    <w:rsid w:val="00FC5301"/>
    <w:rsid w:val="00FC57F8"/>
    <w:rsid w:val="00FC678A"/>
    <w:rsid w:val="00FD451F"/>
    <w:rsid w:val="00FD6395"/>
    <w:rsid w:val="00FE5E52"/>
    <w:rsid w:val="00FF48F4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13B418A"/>
  <w15:chartTrackingRefBased/>
  <w15:docId w15:val="{C8E4B55D-20CD-499E-87A1-5E28F058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428B"/>
  </w:style>
  <w:style w:type="paragraph" w:styleId="Nagwek1">
    <w:name w:val="heading 1"/>
    <w:basedOn w:val="Normalny"/>
    <w:next w:val="Normalny"/>
    <w:link w:val="Nagwek1Znak"/>
    <w:uiPriority w:val="9"/>
    <w:qFormat/>
    <w:rsid w:val="0089767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593C5B"/>
    <w:pPr>
      <w:numPr>
        <w:numId w:val="19"/>
      </w:numPr>
      <w:spacing w:after="240"/>
      <w:outlineLvl w:val="1"/>
    </w:pPr>
    <w:rPr>
      <w:color w:val="auto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2E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character" w:customStyle="1" w:styleId="Nagwek1Znak">
    <w:name w:val="Nagłówek 1 Znak"/>
    <w:basedOn w:val="Domylnaczcionkaakapitu"/>
    <w:link w:val="Nagwek1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93C5B"/>
    <w:rPr>
      <w:rFonts w:asciiTheme="majorHAnsi" w:eastAsiaTheme="majorEastAsia" w:hAnsiTheme="majorHAnsi" w:cstheme="majorBidi"/>
      <w:sz w:val="32"/>
      <w:szCs w:val="32"/>
      <w:lang w:eastAsia="pl-PL"/>
    </w:rPr>
  </w:style>
  <w:style w:type="paragraph" w:styleId="Akapitzlist">
    <w:name w:val="List Paragraph"/>
    <w:aliases w:val="Akapit z listą BS,Akapit z listą3,Akapit z listą31,Akapit z listą2,CW_Lista,Wypunktowanie,L1,Bullet Number,List Paragraph1,lp1,List Paragraph2,ISCG Numerowanie,lp11,List Paragraph11,Use Case List Paragraph,Body MS Bullet,Podsis rysunku"/>
    <w:basedOn w:val="Normalny"/>
    <w:link w:val="AkapitzlistZnak"/>
    <w:uiPriority w:val="34"/>
    <w:qFormat/>
    <w:rsid w:val="0089767B"/>
    <w:pPr>
      <w:ind w:left="720"/>
      <w:contextualSpacing/>
    </w:pPr>
  </w:style>
  <w:style w:type="table" w:styleId="Tabela-Siatka">
    <w:name w:val="Table Grid"/>
    <w:basedOn w:val="Standardowy"/>
    <w:uiPriority w:val="39"/>
    <w:rsid w:val="00897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Akapit z listą3 Znak,Akapit z listą31 Znak,Akapit z listą2 Znak,CW_Lista Znak,Wypunktowanie Znak,L1 Znak,Bullet Number Znak,List Paragraph1 Znak,lp1 Znak,List Paragraph2 Znak,ISCG Numerowanie Znak,lp11 Znak"/>
    <w:link w:val="Akapitzlist"/>
    <w:uiPriority w:val="34"/>
    <w:qFormat/>
    <w:locked/>
    <w:rsid w:val="0089767B"/>
  </w:style>
  <w:style w:type="character" w:styleId="Pogrubienie">
    <w:name w:val="Strong"/>
    <w:basedOn w:val="Domylnaczcionkaakapitu"/>
    <w:uiPriority w:val="22"/>
    <w:qFormat/>
    <w:rsid w:val="0089767B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8976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6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67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E6C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E35F2A"/>
  </w:style>
  <w:style w:type="character" w:customStyle="1" w:styleId="Nagwek10">
    <w:name w:val="Nagłówek #1_"/>
    <w:basedOn w:val="Domylnaczcionkaakapitu"/>
    <w:link w:val="Nagwek11"/>
    <w:rsid w:val="006A585E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6A585E"/>
    <w:pPr>
      <w:widowControl w:val="0"/>
      <w:shd w:val="clear" w:color="auto" w:fill="FFFFFF"/>
      <w:spacing w:after="0" w:line="240" w:lineRule="auto"/>
      <w:ind w:firstLine="700"/>
      <w:outlineLvl w:val="0"/>
    </w:pPr>
    <w:rPr>
      <w:rFonts w:ascii="Garamond" w:eastAsia="Garamond" w:hAnsi="Garamond" w:cs="Garamond"/>
      <w:b/>
      <w:bCs/>
    </w:rPr>
  </w:style>
  <w:style w:type="character" w:styleId="Hipercze">
    <w:name w:val="Hyperlink"/>
    <w:basedOn w:val="Domylnaczcionkaakapitu"/>
    <w:uiPriority w:val="99"/>
    <w:unhideWhenUsed/>
    <w:rsid w:val="005A3C5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3C52"/>
    <w:rPr>
      <w:color w:val="605E5C"/>
      <w:shd w:val="clear" w:color="auto" w:fill="E1DFDD"/>
    </w:rPr>
  </w:style>
  <w:style w:type="paragraph" w:customStyle="1" w:styleId="Default">
    <w:name w:val="Default"/>
    <w:rsid w:val="00545E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elasiatki4akcent1">
    <w:name w:val="Grid Table 4 Accent 1"/>
    <w:basedOn w:val="Standardowy"/>
    <w:uiPriority w:val="49"/>
    <w:rsid w:val="002A2B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2E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ubitemnumbered">
    <w:name w:val="Subitem numbered"/>
    <w:basedOn w:val="Normalny"/>
    <w:rsid w:val="009D6E36"/>
    <w:pPr>
      <w:spacing w:after="0" w:line="360" w:lineRule="auto"/>
      <w:ind w:left="567" w:hanging="283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59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59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5992"/>
    <w:rPr>
      <w:vertAlign w:val="superscript"/>
    </w:rPr>
  </w:style>
  <w:style w:type="paragraph" w:styleId="Bezodstpw">
    <w:name w:val="No Spacing"/>
    <w:link w:val="BezodstpwZnak"/>
    <w:uiPriority w:val="1"/>
    <w:qFormat/>
    <w:rsid w:val="0067158D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6D6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ekrutacja.zpsb.pl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zpsb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-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109FFCED8BE4BBF46EE2F10407A52" ma:contentTypeVersion="9" ma:contentTypeDescription="Utwórz nowy dokument." ma:contentTypeScope="" ma:versionID="b90cee78d731a88818038f0ba789489d">
  <xsd:schema xmlns:xsd="http://www.w3.org/2001/XMLSchema" xmlns:xs="http://www.w3.org/2001/XMLSchema" xmlns:p="http://schemas.microsoft.com/office/2006/metadata/properties" xmlns:ns2="4464bb2e-eb97-497b-bd82-747c64712d5e" xmlns:ns3="d6bb8f46-4679-4357-bda3-d741ee4faed3" targetNamespace="http://schemas.microsoft.com/office/2006/metadata/properties" ma:root="true" ma:fieldsID="6a81554544f7be7b7322095ede655ce6" ns2:_="" ns3:_="">
    <xsd:import namespace="4464bb2e-eb97-497b-bd82-747c64712d5e"/>
    <xsd:import namespace="d6bb8f46-4679-4357-bda3-d741ee4fa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4bb2e-eb97-497b-bd82-747c64712d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b8f46-4679-4357-bda3-d741ee4fa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CA1F2-C188-4C39-8953-E9378208F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4bb2e-eb97-497b-bd82-747c64712d5e"/>
    <ds:schemaRef ds:uri="d6bb8f46-4679-4357-bda3-d741ee4fa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D8E81C-D947-418A-9205-F5836FE8E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E68562-BFF2-4A0B-A8B2-91821A6235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52A882-FB5C-40BC-9D52-D9A4D6A02E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PIGUŁKI-listownik.dotx</Template>
  <TotalTime>4776</TotalTime>
  <Pages>6</Pages>
  <Words>1305</Words>
  <Characters>9021</Characters>
  <Application>Microsoft Office Word</Application>
  <DocSecurity>0</DocSecurity>
  <Lines>173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Justyna Osuch-Mallett</cp:lastModifiedBy>
  <cp:revision>59</cp:revision>
  <cp:lastPrinted>2022-11-10T12:48:00Z</cp:lastPrinted>
  <dcterms:created xsi:type="dcterms:W3CDTF">2022-09-12T07:52:00Z</dcterms:created>
  <dcterms:modified xsi:type="dcterms:W3CDTF">2022-11-15T12:32:00Z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0x010100D8C109FFCED8BE4BBF46EE2F10407A52</vt:lpwstr>
  </property>
</Properties>
</file>